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52CEA" w14:textId="77777777" w:rsidR="00BB4600" w:rsidRDefault="00CD05C3" w:rsidP="00FC6D4A">
      <w:pPr>
        <w:autoSpaceDE w:val="0"/>
        <w:autoSpaceDN w:val="0"/>
        <w:adjustRightInd w:val="0"/>
        <w:jc w:val="center"/>
        <w:rPr>
          <w:b/>
          <w:sz w:val="32"/>
          <w:szCs w:val="32"/>
        </w:rPr>
      </w:pPr>
      <w:r w:rsidRPr="00BB4600">
        <w:rPr>
          <w:b/>
          <w:sz w:val="32"/>
          <w:szCs w:val="32"/>
        </w:rPr>
        <w:t>S</w:t>
      </w:r>
      <w:r w:rsidR="00BB4600" w:rsidRPr="00BB4600">
        <w:rPr>
          <w:b/>
          <w:sz w:val="32"/>
          <w:szCs w:val="32"/>
        </w:rPr>
        <w:t xml:space="preserve">pecial Inspection, Material </w:t>
      </w:r>
      <w:r w:rsidR="00BB4600">
        <w:rPr>
          <w:b/>
          <w:sz w:val="32"/>
          <w:szCs w:val="32"/>
        </w:rPr>
        <w:t>T</w:t>
      </w:r>
      <w:r w:rsidR="00BB4600" w:rsidRPr="00BB4600">
        <w:rPr>
          <w:b/>
          <w:sz w:val="32"/>
          <w:szCs w:val="32"/>
        </w:rPr>
        <w:t xml:space="preserve">esting &amp; Structural Observation </w:t>
      </w:r>
    </w:p>
    <w:p w14:paraId="3F88BE76" w14:textId="77777777" w:rsidR="002A4E64" w:rsidRPr="00BB4600" w:rsidRDefault="00BB4600" w:rsidP="00FC6D4A">
      <w:pPr>
        <w:autoSpaceDE w:val="0"/>
        <w:autoSpaceDN w:val="0"/>
        <w:adjustRightInd w:val="0"/>
        <w:jc w:val="center"/>
        <w:rPr>
          <w:b/>
          <w:sz w:val="32"/>
          <w:szCs w:val="32"/>
        </w:rPr>
      </w:pPr>
      <w:r w:rsidRPr="00BB4600">
        <w:rPr>
          <w:b/>
          <w:sz w:val="32"/>
          <w:szCs w:val="32"/>
        </w:rPr>
        <w:t>Items Required by Chapter 17 of the 20</w:t>
      </w:r>
      <w:r w:rsidR="00963E40">
        <w:rPr>
          <w:b/>
          <w:sz w:val="32"/>
          <w:szCs w:val="32"/>
        </w:rPr>
        <w:t>2</w:t>
      </w:r>
      <w:r w:rsidR="00B25FEF">
        <w:rPr>
          <w:b/>
          <w:sz w:val="32"/>
          <w:szCs w:val="32"/>
        </w:rPr>
        <w:t>4</w:t>
      </w:r>
      <w:r w:rsidRPr="00BB4600">
        <w:rPr>
          <w:b/>
          <w:sz w:val="32"/>
          <w:szCs w:val="32"/>
        </w:rPr>
        <w:t xml:space="preserve"> IBC</w:t>
      </w:r>
    </w:p>
    <w:p w14:paraId="7BFF8A35" w14:textId="77777777" w:rsidR="002A4E64" w:rsidRPr="00A356F1" w:rsidRDefault="002A4E64" w:rsidP="007562A1">
      <w:pPr>
        <w:autoSpaceDE w:val="0"/>
        <w:autoSpaceDN w:val="0"/>
        <w:adjustRightInd w:val="0"/>
      </w:pPr>
    </w:p>
    <w:p w14:paraId="15660F30" w14:textId="77777777" w:rsidR="008D6441" w:rsidRPr="0031194D" w:rsidRDefault="00EE6AEE" w:rsidP="0031194D">
      <w:pPr>
        <w:autoSpaceDE w:val="0"/>
        <w:autoSpaceDN w:val="0"/>
        <w:adjustRightInd w:val="0"/>
        <w:spacing w:after="120"/>
        <w:jc w:val="both"/>
        <w:rPr>
          <w:sz w:val="22"/>
          <w:szCs w:val="22"/>
        </w:rPr>
      </w:pPr>
      <w:r w:rsidRPr="00A356F1">
        <w:rPr>
          <w:sz w:val="22"/>
          <w:szCs w:val="22"/>
        </w:rPr>
        <w:t>Indicate items requiring special inspection</w:t>
      </w:r>
      <w:r w:rsidR="00791EBE" w:rsidRPr="00A356F1">
        <w:rPr>
          <w:sz w:val="22"/>
          <w:szCs w:val="22"/>
        </w:rPr>
        <w:t xml:space="preserve">, </w:t>
      </w:r>
      <w:r w:rsidRPr="00A356F1">
        <w:rPr>
          <w:sz w:val="22"/>
          <w:szCs w:val="22"/>
        </w:rPr>
        <w:t>structural testing</w:t>
      </w:r>
      <w:r w:rsidR="00791EBE" w:rsidRPr="00A356F1">
        <w:rPr>
          <w:sz w:val="22"/>
          <w:szCs w:val="22"/>
        </w:rPr>
        <w:t xml:space="preserve">, or structural observations </w:t>
      </w:r>
      <w:r w:rsidR="002A4E64" w:rsidRPr="00A356F1">
        <w:rPr>
          <w:sz w:val="22"/>
          <w:szCs w:val="22"/>
        </w:rPr>
        <w:t>by checking the appropriate box</w:t>
      </w:r>
      <w:r w:rsidRPr="00A356F1">
        <w:rPr>
          <w:sz w:val="22"/>
          <w:szCs w:val="22"/>
        </w:rPr>
        <w:t xml:space="preserve">.  </w:t>
      </w:r>
      <w:r w:rsidR="00780490" w:rsidRPr="00A356F1">
        <w:rPr>
          <w:sz w:val="22"/>
          <w:szCs w:val="22"/>
        </w:rPr>
        <w:t xml:space="preserve">All items not requiring inspection/testing should be removed from the form.  </w:t>
      </w:r>
      <w:r w:rsidR="00050141" w:rsidRPr="00A356F1">
        <w:rPr>
          <w:sz w:val="22"/>
          <w:szCs w:val="22"/>
        </w:rPr>
        <w:t>For items requiring continuous inspection, a special inspector must be present onsite during the performance of that task. In most cases “periodic” inspections/test</w:t>
      </w:r>
      <w:r w:rsidR="00780490" w:rsidRPr="00A356F1">
        <w:rPr>
          <w:sz w:val="22"/>
          <w:szCs w:val="22"/>
        </w:rPr>
        <w:t>s</w:t>
      </w:r>
      <w:r w:rsidR="00050141" w:rsidRPr="00A356F1">
        <w:rPr>
          <w:sz w:val="22"/>
          <w:szCs w:val="22"/>
        </w:rPr>
        <w:t xml:space="preserve"> shall be performed prior to commencing the task, intermittently during the task, and at the completion of the task. The “Detailed Instructions &amp; Frequency” provides a description of the presumed requirements for tasks requiring “periodic” inspections. </w:t>
      </w:r>
      <w:r w:rsidR="00780490" w:rsidRPr="00A356F1">
        <w:rPr>
          <w:sz w:val="22"/>
          <w:szCs w:val="22"/>
        </w:rPr>
        <w:t xml:space="preserve"> </w:t>
      </w:r>
      <w:r w:rsidR="00050141" w:rsidRPr="00A356F1">
        <w:rPr>
          <w:sz w:val="22"/>
          <w:szCs w:val="22"/>
        </w:rPr>
        <w:t xml:space="preserve">The design </w:t>
      </w:r>
      <w:proofErr w:type="gramStart"/>
      <w:r w:rsidR="00050141" w:rsidRPr="00A356F1">
        <w:rPr>
          <w:sz w:val="22"/>
          <w:szCs w:val="22"/>
        </w:rPr>
        <w:t>professional in</w:t>
      </w:r>
      <w:proofErr w:type="gramEnd"/>
      <w:r w:rsidR="00050141" w:rsidRPr="00A356F1">
        <w:rPr>
          <w:sz w:val="22"/>
          <w:szCs w:val="22"/>
        </w:rPr>
        <w:t xml:space="preserve"> </w:t>
      </w:r>
      <w:proofErr w:type="gramStart"/>
      <w:r w:rsidR="00050141" w:rsidRPr="00A356F1">
        <w:rPr>
          <w:sz w:val="22"/>
          <w:szCs w:val="22"/>
        </w:rPr>
        <w:t>responsible</w:t>
      </w:r>
      <w:proofErr w:type="gramEnd"/>
      <w:r w:rsidR="00050141" w:rsidRPr="00A356F1">
        <w:rPr>
          <w:sz w:val="22"/>
          <w:szCs w:val="22"/>
        </w:rPr>
        <w:t xml:space="preserve"> </w:t>
      </w:r>
      <w:r w:rsidR="0031194D">
        <w:rPr>
          <w:sz w:val="22"/>
          <w:szCs w:val="22"/>
        </w:rPr>
        <w:t xml:space="preserve">charge </w:t>
      </w:r>
      <w:r w:rsidR="00780490" w:rsidRPr="00A356F1">
        <w:rPr>
          <w:sz w:val="22"/>
          <w:szCs w:val="22"/>
        </w:rPr>
        <w:t xml:space="preserve">should </w:t>
      </w:r>
      <w:r w:rsidR="00050141" w:rsidRPr="00A356F1">
        <w:rPr>
          <w:sz w:val="22"/>
          <w:szCs w:val="22"/>
        </w:rPr>
        <w:t xml:space="preserve">revise the requirements </w:t>
      </w:r>
      <w:r w:rsidR="00780490" w:rsidRPr="00A356F1">
        <w:rPr>
          <w:sz w:val="22"/>
          <w:szCs w:val="22"/>
        </w:rPr>
        <w:t xml:space="preserve">as needed on a </w:t>
      </w:r>
      <w:proofErr w:type="gramStart"/>
      <w:r w:rsidR="00780490" w:rsidRPr="00A356F1">
        <w:rPr>
          <w:sz w:val="22"/>
          <w:szCs w:val="22"/>
        </w:rPr>
        <w:t>project-specific</w:t>
      </w:r>
      <w:proofErr w:type="gramEnd"/>
      <w:r w:rsidR="00780490" w:rsidRPr="00A356F1">
        <w:rPr>
          <w:sz w:val="22"/>
          <w:szCs w:val="22"/>
        </w:rPr>
        <w:t xml:space="preserve"> basis</w:t>
      </w:r>
      <w:r w:rsidR="00050141" w:rsidRPr="00A356F1">
        <w:rPr>
          <w:sz w:val="22"/>
          <w:szCs w:val="22"/>
        </w:rPr>
        <w:t xml:space="preserve">. </w:t>
      </w:r>
      <w:r w:rsidRPr="00A356F1">
        <w:rPr>
          <w:sz w:val="22"/>
          <w:szCs w:val="22"/>
        </w:rPr>
        <w:t xml:space="preserve"> </w:t>
      </w:r>
    </w:p>
    <w:p w14:paraId="076168B3" w14:textId="77777777" w:rsidR="00930FD8" w:rsidRPr="00A356F1" w:rsidRDefault="00F733B7" w:rsidP="0031194D">
      <w:pPr>
        <w:autoSpaceDE w:val="0"/>
        <w:autoSpaceDN w:val="0"/>
        <w:adjustRightInd w:val="0"/>
        <w:spacing w:before="240"/>
        <w:ind w:hanging="180"/>
        <w:rPr>
          <w:b/>
          <w:color w:val="3B3838"/>
          <w:sz w:val="24"/>
          <w:szCs w:val="24"/>
        </w:rPr>
      </w:pPr>
      <w:r w:rsidRPr="00A356F1">
        <w:rPr>
          <w:b/>
          <w:color w:val="3B3838"/>
          <w:sz w:val="24"/>
          <w:szCs w:val="24"/>
        </w:rPr>
        <w:t>FABRICATORS</w:t>
      </w:r>
      <w:r w:rsidR="00F12888" w:rsidRPr="00A356F1">
        <w:rPr>
          <w:b/>
          <w:color w:val="3B3838"/>
          <w:sz w:val="24"/>
          <w:szCs w:val="24"/>
        </w:rPr>
        <w:t xml:space="preserve"> (</w:t>
      </w:r>
      <w:smartTag w:uri="urn:schemas-microsoft-com:office:smarttags" w:element="stockticker">
        <w:r w:rsidR="00F12888" w:rsidRPr="00A356F1">
          <w:rPr>
            <w:b/>
            <w:color w:val="3B3838"/>
            <w:sz w:val="24"/>
            <w:szCs w:val="24"/>
          </w:rPr>
          <w:t>IBC</w:t>
        </w:r>
      </w:smartTag>
      <w:r w:rsidR="004C0046" w:rsidRPr="00A356F1">
        <w:rPr>
          <w:b/>
          <w:color w:val="3B3838"/>
          <w:sz w:val="24"/>
          <w:szCs w:val="24"/>
        </w:rPr>
        <w:t xml:space="preserve"> </w:t>
      </w:r>
      <w:r w:rsidR="00F12888" w:rsidRPr="00A356F1">
        <w:rPr>
          <w:b/>
          <w:color w:val="3B3838"/>
          <w:sz w:val="24"/>
          <w:szCs w:val="24"/>
        </w:rPr>
        <w:t>1704.2</w:t>
      </w:r>
      <w:r w:rsidR="0083310D" w:rsidRPr="00A356F1">
        <w:rPr>
          <w:b/>
          <w:color w:val="3B3838"/>
          <w:sz w:val="24"/>
          <w:szCs w:val="24"/>
        </w:rPr>
        <w:t>.5</w:t>
      </w:r>
      <w:r w:rsidR="00CD5552">
        <w:rPr>
          <w:b/>
          <w:color w:val="3B3838"/>
          <w:sz w:val="24"/>
          <w:szCs w:val="24"/>
        </w:rPr>
        <w:t>.1</w:t>
      </w:r>
      <w:r w:rsidR="00DC2A4C">
        <w:rPr>
          <w:b/>
          <w:color w:val="3B3838"/>
          <w:sz w:val="24"/>
          <w:szCs w:val="24"/>
        </w:rPr>
        <w:t xml:space="preserve"> &amp; 1705.1</w:t>
      </w:r>
      <w:r w:rsidR="00B25FEF">
        <w:rPr>
          <w:b/>
          <w:color w:val="3B3838"/>
          <w:sz w:val="24"/>
          <w:szCs w:val="24"/>
        </w:rPr>
        <w:t>1</w:t>
      </w:r>
      <w:r w:rsidR="007E5607" w:rsidRPr="00A356F1">
        <w:rPr>
          <w:b/>
          <w:color w:val="3B3838"/>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20"/>
        <w:gridCol w:w="810"/>
        <w:gridCol w:w="1748"/>
        <w:gridCol w:w="2458"/>
        <w:gridCol w:w="1196"/>
        <w:gridCol w:w="1003"/>
      </w:tblGrid>
      <w:tr w:rsidR="00420398" w:rsidRPr="00A356F1" w14:paraId="6E3B7878" w14:textId="77777777" w:rsidTr="0031194D">
        <w:tc>
          <w:tcPr>
            <w:tcW w:w="2448" w:type="dxa"/>
          </w:tcPr>
          <w:p w14:paraId="3EFA60B6" w14:textId="77777777" w:rsidR="00420398" w:rsidRPr="00A356F1" w:rsidRDefault="00420398" w:rsidP="00E707FD">
            <w:pPr>
              <w:autoSpaceDE w:val="0"/>
              <w:autoSpaceDN w:val="0"/>
              <w:adjustRightInd w:val="0"/>
              <w:rPr>
                <w:sz w:val="24"/>
                <w:szCs w:val="24"/>
              </w:rPr>
            </w:pPr>
            <w:r w:rsidRPr="00A356F1">
              <w:fldChar w:fldCharType="begin">
                <w:ffData>
                  <w:name w:val="Check7"/>
                  <w:enabled/>
                  <w:calcOnExit w:val="0"/>
                  <w:checkBox>
                    <w:sizeAuto/>
                    <w:default w:val="0"/>
                  </w:checkBox>
                </w:ffData>
              </w:fldChar>
            </w:r>
            <w:bookmarkStart w:id="0" w:name="Check7"/>
            <w:r w:rsidRPr="00A356F1">
              <w:instrText xml:space="preserve"> FORMCHECKBOX </w:instrText>
            </w:r>
            <w:r w:rsidRPr="00A356F1">
              <w:fldChar w:fldCharType="end"/>
            </w:r>
            <w:bookmarkEnd w:id="0"/>
            <w:r w:rsidRPr="00A356F1">
              <w:t xml:space="preserve">  Approved Fabricator</w:t>
            </w:r>
          </w:p>
        </w:tc>
        <w:tc>
          <w:tcPr>
            <w:tcW w:w="720" w:type="dxa"/>
          </w:tcPr>
          <w:p w14:paraId="265CFD1C" w14:textId="77777777" w:rsidR="00420398" w:rsidRPr="00A356F1" w:rsidRDefault="00420398" w:rsidP="00E707FD">
            <w:pPr>
              <w:autoSpaceDE w:val="0"/>
              <w:autoSpaceDN w:val="0"/>
              <w:adjustRightInd w:val="0"/>
              <w:jc w:val="center"/>
              <w:rPr>
                <w:sz w:val="24"/>
                <w:szCs w:val="24"/>
              </w:rPr>
            </w:pPr>
            <w:r w:rsidRPr="00A356F1">
              <w:rPr>
                <w:sz w:val="24"/>
                <w:szCs w:val="24"/>
              </w:rPr>
              <w:t>Yes</w:t>
            </w:r>
          </w:p>
        </w:tc>
        <w:tc>
          <w:tcPr>
            <w:tcW w:w="810" w:type="dxa"/>
            <w:tcBorders>
              <w:right w:val="single" w:sz="4" w:space="0" w:color="auto"/>
            </w:tcBorders>
          </w:tcPr>
          <w:p w14:paraId="5866F097" w14:textId="77777777" w:rsidR="00420398" w:rsidRPr="00A356F1" w:rsidRDefault="00420398" w:rsidP="00E707FD">
            <w:pPr>
              <w:autoSpaceDE w:val="0"/>
              <w:autoSpaceDN w:val="0"/>
              <w:adjustRightInd w:val="0"/>
              <w:jc w:val="center"/>
              <w:rPr>
                <w:sz w:val="24"/>
                <w:szCs w:val="24"/>
              </w:rPr>
            </w:pPr>
            <w:r w:rsidRPr="00A356F1">
              <w:rPr>
                <w:sz w:val="24"/>
                <w:szCs w:val="24"/>
              </w:rPr>
              <w:t>No</w:t>
            </w:r>
          </w:p>
        </w:tc>
        <w:tc>
          <w:tcPr>
            <w:tcW w:w="1748" w:type="dxa"/>
            <w:tcBorders>
              <w:top w:val="nil"/>
              <w:left w:val="single" w:sz="4" w:space="0" w:color="auto"/>
              <w:bottom w:val="nil"/>
              <w:right w:val="nil"/>
            </w:tcBorders>
          </w:tcPr>
          <w:p w14:paraId="0028AD65" w14:textId="77777777" w:rsidR="00420398" w:rsidRPr="00A356F1" w:rsidRDefault="00420398" w:rsidP="00E707FD">
            <w:pPr>
              <w:autoSpaceDE w:val="0"/>
              <w:autoSpaceDN w:val="0"/>
              <w:adjustRightInd w:val="0"/>
            </w:pPr>
          </w:p>
        </w:tc>
        <w:tc>
          <w:tcPr>
            <w:tcW w:w="2458" w:type="dxa"/>
            <w:tcBorders>
              <w:top w:val="nil"/>
              <w:left w:val="nil"/>
              <w:bottom w:val="nil"/>
              <w:right w:val="nil"/>
            </w:tcBorders>
          </w:tcPr>
          <w:p w14:paraId="3390BBAE" w14:textId="77777777" w:rsidR="00420398" w:rsidRPr="00A356F1" w:rsidRDefault="00420398" w:rsidP="00E707FD">
            <w:pPr>
              <w:autoSpaceDE w:val="0"/>
              <w:autoSpaceDN w:val="0"/>
              <w:adjustRightInd w:val="0"/>
              <w:rPr>
                <w:sz w:val="24"/>
                <w:szCs w:val="24"/>
              </w:rPr>
            </w:pPr>
          </w:p>
        </w:tc>
        <w:tc>
          <w:tcPr>
            <w:tcW w:w="1196" w:type="dxa"/>
            <w:tcBorders>
              <w:top w:val="nil"/>
              <w:left w:val="nil"/>
              <w:bottom w:val="nil"/>
              <w:right w:val="nil"/>
            </w:tcBorders>
          </w:tcPr>
          <w:p w14:paraId="527CE0B2" w14:textId="77777777" w:rsidR="00420398" w:rsidRPr="00A356F1" w:rsidRDefault="00420398" w:rsidP="00E707FD">
            <w:pPr>
              <w:autoSpaceDE w:val="0"/>
              <w:autoSpaceDN w:val="0"/>
              <w:adjustRightInd w:val="0"/>
              <w:jc w:val="center"/>
              <w:rPr>
                <w:sz w:val="24"/>
                <w:szCs w:val="24"/>
              </w:rPr>
            </w:pPr>
          </w:p>
        </w:tc>
        <w:tc>
          <w:tcPr>
            <w:tcW w:w="1003" w:type="dxa"/>
            <w:tcBorders>
              <w:top w:val="nil"/>
              <w:left w:val="nil"/>
              <w:bottom w:val="nil"/>
              <w:right w:val="nil"/>
            </w:tcBorders>
          </w:tcPr>
          <w:p w14:paraId="1BC4F6C4" w14:textId="77777777" w:rsidR="00420398" w:rsidRPr="00A356F1" w:rsidRDefault="00420398" w:rsidP="00E707FD">
            <w:pPr>
              <w:autoSpaceDE w:val="0"/>
              <w:autoSpaceDN w:val="0"/>
              <w:adjustRightInd w:val="0"/>
              <w:jc w:val="center"/>
              <w:rPr>
                <w:sz w:val="24"/>
                <w:szCs w:val="24"/>
              </w:rPr>
            </w:pPr>
          </w:p>
        </w:tc>
      </w:tr>
    </w:tbl>
    <w:p w14:paraId="7A89876E" w14:textId="77777777" w:rsidR="00420398" w:rsidRPr="00A356F1" w:rsidRDefault="00420398" w:rsidP="000A1CD0">
      <w:pPr>
        <w:autoSpaceDE w:val="0"/>
        <w:autoSpaceDN w:val="0"/>
        <w:adjustRightInd w:val="0"/>
        <w:ind w:hanging="180"/>
        <w:rPr>
          <w:sz w:val="24"/>
          <w:szCs w:val="24"/>
        </w:rPr>
      </w:pP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700"/>
        <w:gridCol w:w="2640"/>
        <w:gridCol w:w="2640"/>
      </w:tblGrid>
      <w:tr w:rsidR="00761F7E" w:rsidRPr="00A356F1" w14:paraId="53D880C7" w14:textId="77777777" w:rsidTr="00E707FD">
        <w:trPr>
          <w:trHeight w:val="285"/>
        </w:trPr>
        <w:tc>
          <w:tcPr>
            <w:tcW w:w="2448" w:type="dxa"/>
            <w:tcBorders>
              <w:top w:val="single" w:sz="4" w:space="0" w:color="auto"/>
              <w:left w:val="single" w:sz="4" w:space="0" w:color="auto"/>
              <w:bottom w:val="single" w:sz="4" w:space="0" w:color="auto"/>
              <w:right w:val="single" w:sz="4" w:space="0" w:color="auto"/>
            </w:tcBorders>
          </w:tcPr>
          <w:p w14:paraId="091D8046" w14:textId="77777777" w:rsidR="00761F7E" w:rsidRPr="00A356F1" w:rsidRDefault="00420398" w:rsidP="00E707FD">
            <w:pPr>
              <w:tabs>
                <w:tab w:val="left" w:pos="360"/>
              </w:tabs>
              <w:autoSpaceDE w:val="0"/>
              <w:autoSpaceDN w:val="0"/>
              <w:adjustRightInd w:val="0"/>
            </w:pPr>
            <w:r w:rsidRPr="00A356F1">
              <w:t>Fabricators Name:</w:t>
            </w:r>
          </w:p>
        </w:tc>
        <w:tc>
          <w:tcPr>
            <w:tcW w:w="7980" w:type="dxa"/>
            <w:gridSpan w:val="3"/>
            <w:tcBorders>
              <w:top w:val="single" w:sz="4" w:space="0" w:color="auto"/>
              <w:left w:val="single" w:sz="4" w:space="0" w:color="auto"/>
              <w:bottom w:val="single" w:sz="4" w:space="0" w:color="auto"/>
              <w:right w:val="single" w:sz="4" w:space="0" w:color="auto"/>
            </w:tcBorders>
          </w:tcPr>
          <w:p w14:paraId="4BCEB3E7" w14:textId="77777777" w:rsidR="00761F7E" w:rsidRPr="00A356F1" w:rsidRDefault="00761F7E" w:rsidP="00E707FD">
            <w:pPr>
              <w:autoSpaceDE w:val="0"/>
              <w:autoSpaceDN w:val="0"/>
              <w:adjustRightInd w:val="0"/>
            </w:pPr>
          </w:p>
        </w:tc>
      </w:tr>
      <w:tr w:rsidR="00761F7E" w:rsidRPr="00A356F1" w14:paraId="0761BADE" w14:textId="77777777" w:rsidTr="00E707FD">
        <w:trPr>
          <w:trHeight w:val="285"/>
        </w:trPr>
        <w:tc>
          <w:tcPr>
            <w:tcW w:w="2448" w:type="dxa"/>
            <w:tcBorders>
              <w:top w:val="single" w:sz="4" w:space="0" w:color="auto"/>
              <w:left w:val="single" w:sz="4" w:space="0" w:color="auto"/>
              <w:bottom w:val="single" w:sz="4" w:space="0" w:color="auto"/>
              <w:right w:val="single" w:sz="4" w:space="0" w:color="auto"/>
            </w:tcBorders>
          </w:tcPr>
          <w:p w14:paraId="33D146A8" w14:textId="77777777" w:rsidR="00761F7E" w:rsidRPr="00A356F1" w:rsidRDefault="00420398" w:rsidP="00E707FD">
            <w:pPr>
              <w:autoSpaceDE w:val="0"/>
              <w:autoSpaceDN w:val="0"/>
              <w:adjustRightInd w:val="0"/>
            </w:pPr>
            <w:r w:rsidRPr="00A356F1">
              <w:t>Fabricators plant location</w:t>
            </w:r>
          </w:p>
        </w:tc>
        <w:tc>
          <w:tcPr>
            <w:tcW w:w="7980" w:type="dxa"/>
            <w:gridSpan w:val="3"/>
            <w:tcBorders>
              <w:top w:val="single" w:sz="4" w:space="0" w:color="auto"/>
              <w:left w:val="single" w:sz="4" w:space="0" w:color="auto"/>
              <w:bottom w:val="single" w:sz="4" w:space="0" w:color="auto"/>
              <w:right w:val="single" w:sz="4" w:space="0" w:color="auto"/>
            </w:tcBorders>
          </w:tcPr>
          <w:p w14:paraId="7E90783D" w14:textId="77777777" w:rsidR="00761F7E" w:rsidRPr="00A356F1" w:rsidRDefault="00761F7E" w:rsidP="00E707FD">
            <w:pPr>
              <w:autoSpaceDE w:val="0"/>
              <w:autoSpaceDN w:val="0"/>
              <w:adjustRightInd w:val="0"/>
            </w:pPr>
          </w:p>
        </w:tc>
      </w:tr>
      <w:tr w:rsidR="00FC6D4A" w:rsidRPr="00A356F1" w14:paraId="0475B6A2" w14:textId="77777777" w:rsidTr="00E707FD">
        <w:trPr>
          <w:trHeight w:val="285"/>
        </w:trPr>
        <w:tc>
          <w:tcPr>
            <w:tcW w:w="2448" w:type="dxa"/>
            <w:tcBorders>
              <w:top w:val="single" w:sz="4" w:space="0" w:color="auto"/>
              <w:left w:val="nil"/>
              <w:bottom w:val="nil"/>
              <w:right w:val="nil"/>
            </w:tcBorders>
          </w:tcPr>
          <w:p w14:paraId="4B4A901E" w14:textId="77777777" w:rsidR="00FC6D4A" w:rsidRPr="00A356F1" w:rsidRDefault="00420398" w:rsidP="00E707FD">
            <w:pPr>
              <w:autoSpaceDE w:val="0"/>
              <w:autoSpaceDN w:val="0"/>
              <w:adjustRightInd w:val="0"/>
            </w:pPr>
            <w:r w:rsidRPr="00A356F1">
              <w:t>Required In-plant Inspections</w:t>
            </w:r>
          </w:p>
        </w:tc>
        <w:tc>
          <w:tcPr>
            <w:tcW w:w="2700" w:type="dxa"/>
            <w:tcBorders>
              <w:top w:val="single" w:sz="4" w:space="0" w:color="auto"/>
              <w:left w:val="nil"/>
              <w:bottom w:val="nil"/>
              <w:right w:val="nil"/>
            </w:tcBorders>
          </w:tcPr>
          <w:p w14:paraId="0687B4F4" w14:textId="77777777" w:rsidR="00FC6D4A" w:rsidRPr="00A356F1" w:rsidRDefault="00FC6D4A" w:rsidP="00E707FD">
            <w:pPr>
              <w:autoSpaceDE w:val="0"/>
              <w:autoSpaceDN w:val="0"/>
              <w:adjustRightInd w:val="0"/>
            </w:pPr>
            <w:r w:rsidRPr="00A356F1">
              <w:fldChar w:fldCharType="begin">
                <w:ffData>
                  <w:name w:val="Check3"/>
                  <w:enabled/>
                  <w:calcOnExit w:val="0"/>
                  <w:checkBox>
                    <w:sizeAuto/>
                    <w:default w:val="0"/>
                  </w:checkBox>
                </w:ffData>
              </w:fldChar>
            </w:r>
            <w:bookmarkStart w:id="1" w:name="Check3"/>
            <w:r w:rsidRPr="00A356F1">
              <w:instrText xml:space="preserve"> FORMCHECKBOX </w:instrText>
            </w:r>
            <w:r w:rsidRPr="00A356F1">
              <w:fldChar w:fldCharType="end"/>
            </w:r>
            <w:bookmarkEnd w:id="1"/>
            <w:r w:rsidRPr="00A356F1">
              <w:t xml:space="preserve">  Steel Construction</w:t>
            </w:r>
          </w:p>
          <w:p w14:paraId="1F35B741" w14:textId="77777777" w:rsidR="00EE6AEE" w:rsidRPr="00A356F1" w:rsidRDefault="00EE6AEE" w:rsidP="00E707FD">
            <w:pPr>
              <w:autoSpaceDE w:val="0"/>
              <w:autoSpaceDN w:val="0"/>
              <w:adjustRightInd w:val="0"/>
            </w:pPr>
            <w:r w:rsidRPr="00A356F1">
              <w:fldChar w:fldCharType="begin">
                <w:ffData>
                  <w:name w:val="Check3"/>
                  <w:enabled/>
                  <w:calcOnExit w:val="0"/>
                  <w:checkBox>
                    <w:sizeAuto/>
                    <w:default w:val="0"/>
                  </w:checkBox>
                </w:ffData>
              </w:fldChar>
            </w:r>
            <w:r w:rsidRPr="00A356F1">
              <w:instrText xml:space="preserve"> FORMCHECKBOX </w:instrText>
            </w:r>
            <w:r w:rsidRPr="00A356F1">
              <w:fldChar w:fldCharType="end"/>
            </w:r>
            <w:r w:rsidRPr="00A356F1">
              <w:t xml:space="preserve">  Cold-formed Construction</w:t>
            </w:r>
          </w:p>
          <w:p w14:paraId="6AC3FE72" w14:textId="77777777" w:rsidR="00EE6AEE" w:rsidRPr="00A356F1" w:rsidRDefault="00EE6AEE" w:rsidP="00E707FD">
            <w:pPr>
              <w:autoSpaceDE w:val="0"/>
              <w:autoSpaceDN w:val="0"/>
              <w:adjustRightInd w:val="0"/>
            </w:pPr>
          </w:p>
        </w:tc>
        <w:tc>
          <w:tcPr>
            <w:tcW w:w="2640" w:type="dxa"/>
            <w:tcBorders>
              <w:top w:val="single" w:sz="4" w:space="0" w:color="auto"/>
              <w:left w:val="nil"/>
              <w:bottom w:val="nil"/>
              <w:right w:val="nil"/>
            </w:tcBorders>
          </w:tcPr>
          <w:p w14:paraId="7C054057" w14:textId="77777777" w:rsidR="00FC6D4A" w:rsidRPr="00A356F1" w:rsidRDefault="00FC6D4A" w:rsidP="00E707FD">
            <w:pPr>
              <w:autoSpaceDE w:val="0"/>
              <w:autoSpaceDN w:val="0"/>
              <w:adjustRightInd w:val="0"/>
            </w:pPr>
            <w:r w:rsidRPr="00A356F1">
              <w:fldChar w:fldCharType="begin">
                <w:ffData>
                  <w:name w:val="Check4"/>
                  <w:enabled/>
                  <w:calcOnExit w:val="0"/>
                  <w:checkBox>
                    <w:sizeAuto/>
                    <w:default w:val="0"/>
                  </w:checkBox>
                </w:ffData>
              </w:fldChar>
            </w:r>
            <w:bookmarkStart w:id="2" w:name="Check4"/>
            <w:r w:rsidRPr="00A356F1">
              <w:instrText xml:space="preserve"> FORMCHECKBOX </w:instrText>
            </w:r>
            <w:r w:rsidRPr="00A356F1">
              <w:fldChar w:fldCharType="end"/>
            </w:r>
            <w:bookmarkEnd w:id="2"/>
            <w:r w:rsidRPr="00A356F1">
              <w:t xml:space="preserve">  </w:t>
            </w:r>
            <w:r w:rsidR="00EE6AEE" w:rsidRPr="00A356F1">
              <w:t>Concrete Construction</w:t>
            </w:r>
          </w:p>
          <w:p w14:paraId="70823D24" w14:textId="77777777" w:rsidR="00EE6AEE" w:rsidRPr="00A356F1" w:rsidRDefault="00EE6AEE" w:rsidP="00E707FD">
            <w:pPr>
              <w:autoSpaceDE w:val="0"/>
              <w:autoSpaceDN w:val="0"/>
              <w:adjustRightInd w:val="0"/>
            </w:pPr>
            <w:r w:rsidRPr="00A356F1">
              <w:fldChar w:fldCharType="begin">
                <w:ffData>
                  <w:name w:val="Check4"/>
                  <w:enabled/>
                  <w:calcOnExit w:val="0"/>
                  <w:checkBox>
                    <w:sizeAuto/>
                    <w:default w:val="0"/>
                  </w:checkBox>
                </w:ffData>
              </w:fldChar>
            </w:r>
            <w:r w:rsidRPr="00A356F1">
              <w:instrText xml:space="preserve"> FORMCHECKBOX </w:instrText>
            </w:r>
            <w:r w:rsidRPr="00A356F1">
              <w:fldChar w:fldCharType="end"/>
            </w:r>
            <w:r w:rsidRPr="00A356F1">
              <w:t xml:space="preserve">  Other: _______________</w:t>
            </w:r>
          </w:p>
          <w:p w14:paraId="4F7091E0" w14:textId="77777777" w:rsidR="00EE6AEE" w:rsidRPr="00A356F1" w:rsidRDefault="00EE6AEE" w:rsidP="00E707FD">
            <w:pPr>
              <w:autoSpaceDE w:val="0"/>
              <w:autoSpaceDN w:val="0"/>
              <w:adjustRightInd w:val="0"/>
            </w:pPr>
          </w:p>
        </w:tc>
        <w:tc>
          <w:tcPr>
            <w:tcW w:w="2640" w:type="dxa"/>
            <w:tcBorders>
              <w:top w:val="single" w:sz="4" w:space="0" w:color="auto"/>
              <w:left w:val="nil"/>
              <w:bottom w:val="nil"/>
              <w:right w:val="nil"/>
            </w:tcBorders>
          </w:tcPr>
          <w:p w14:paraId="2C992BB2" w14:textId="77777777" w:rsidR="00FC6D4A" w:rsidRPr="00A356F1" w:rsidRDefault="00FC6D4A" w:rsidP="00E707FD">
            <w:pPr>
              <w:autoSpaceDE w:val="0"/>
              <w:autoSpaceDN w:val="0"/>
              <w:adjustRightInd w:val="0"/>
            </w:pPr>
            <w:r w:rsidRPr="00A356F1">
              <w:fldChar w:fldCharType="begin">
                <w:ffData>
                  <w:name w:val="Check5"/>
                  <w:enabled/>
                  <w:calcOnExit w:val="0"/>
                  <w:checkBox>
                    <w:sizeAuto/>
                    <w:default w:val="0"/>
                  </w:checkBox>
                </w:ffData>
              </w:fldChar>
            </w:r>
            <w:bookmarkStart w:id="3" w:name="Check5"/>
            <w:r w:rsidRPr="00A356F1">
              <w:instrText xml:space="preserve"> FORMCHECKBOX </w:instrText>
            </w:r>
            <w:r w:rsidRPr="00A356F1">
              <w:fldChar w:fldCharType="end"/>
            </w:r>
            <w:bookmarkEnd w:id="3"/>
            <w:r w:rsidRPr="00A356F1">
              <w:t xml:space="preserve">  </w:t>
            </w:r>
            <w:r w:rsidR="00EE6AEE" w:rsidRPr="00A356F1">
              <w:t>Wood Construction</w:t>
            </w:r>
          </w:p>
          <w:p w14:paraId="0B2E2608" w14:textId="77777777" w:rsidR="00EE6AEE" w:rsidRPr="00A356F1" w:rsidRDefault="00EE6AEE" w:rsidP="00E707FD">
            <w:pPr>
              <w:autoSpaceDE w:val="0"/>
              <w:autoSpaceDN w:val="0"/>
              <w:adjustRightInd w:val="0"/>
            </w:pPr>
            <w:r w:rsidRPr="00A356F1">
              <w:fldChar w:fldCharType="begin">
                <w:ffData>
                  <w:name w:val="Check4"/>
                  <w:enabled/>
                  <w:calcOnExit w:val="0"/>
                  <w:checkBox>
                    <w:sizeAuto/>
                    <w:default w:val="0"/>
                  </w:checkBox>
                </w:ffData>
              </w:fldChar>
            </w:r>
            <w:r w:rsidRPr="00A356F1">
              <w:instrText xml:space="preserve"> FORMCHECKBOX </w:instrText>
            </w:r>
            <w:r w:rsidRPr="00A356F1">
              <w:fldChar w:fldCharType="end"/>
            </w:r>
            <w:r w:rsidRPr="00A356F1">
              <w:t xml:space="preserve">  Other: _______________</w:t>
            </w:r>
          </w:p>
        </w:tc>
      </w:tr>
    </w:tbl>
    <w:p w14:paraId="32EC2165" w14:textId="77777777" w:rsidR="00D80067" w:rsidRPr="00A356F1" w:rsidRDefault="00662562" w:rsidP="0031194D">
      <w:pPr>
        <w:tabs>
          <w:tab w:val="left" w:pos="5490"/>
        </w:tabs>
        <w:autoSpaceDE w:val="0"/>
        <w:autoSpaceDN w:val="0"/>
        <w:adjustRightInd w:val="0"/>
        <w:spacing w:before="120"/>
        <w:ind w:left="-180"/>
        <w:rPr>
          <w:b/>
          <w:color w:val="3B3838"/>
          <w:sz w:val="24"/>
          <w:szCs w:val="24"/>
          <w:u w:val="single"/>
        </w:rPr>
      </w:pPr>
      <w:r w:rsidRPr="00A356F1">
        <w:rPr>
          <w:b/>
          <w:color w:val="3B3838"/>
          <w:sz w:val="24"/>
          <w:szCs w:val="24"/>
        </w:rPr>
        <w:t>STRUCTURAL STEEL</w:t>
      </w:r>
      <w:r w:rsidR="00EE6AEE" w:rsidRPr="00A356F1">
        <w:rPr>
          <w:b/>
          <w:color w:val="3B3838"/>
          <w:sz w:val="24"/>
          <w:szCs w:val="24"/>
        </w:rPr>
        <w:t xml:space="preserve"> </w:t>
      </w:r>
      <w:r w:rsidR="007E5607" w:rsidRPr="00A356F1">
        <w:rPr>
          <w:b/>
          <w:color w:val="3B3838"/>
          <w:sz w:val="24"/>
          <w:szCs w:val="24"/>
        </w:rPr>
        <w:t>(</w:t>
      </w:r>
      <w:smartTag w:uri="urn:schemas-microsoft-com:office:smarttags" w:element="stockticker">
        <w:r w:rsidR="007E5607" w:rsidRPr="00A356F1">
          <w:rPr>
            <w:b/>
            <w:color w:val="3B3838"/>
            <w:sz w:val="24"/>
            <w:szCs w:val="24"/>
          </w:rPr>
          <w:t>IBC</w:t>
        </w:r>
      </w:smartTag>
      <w:r w:rsidR="004C0046" w:rsidRPr="00A356F1">
        <w:rPr>
          <w:b/>
          <w:color w:val="3B3838"/>
          <w:sz w:val="24"/>
          <w:szCs w:val="24"/>
        </w:rPr>
        <w:t xml:space="preserve"> </w:t>
      </w:r>
      <w:r w:rsidR="007E5607" w:rsidRPr="00A356F1">
        <w:rPr>
          <w:b/>
          <w:color w:val="3B3838"/>
          <w:sz w:val="24"/>
          <w:szCs w:val="24"/>
        </w:rPr>
        <w:t>170</w:t>
      </w:r>
      <w:r w:rsidR="0083310D" w:rsidRPr="00A356F1">
        <w:rPr>
          <w:b/>
          <w:color w:val="3B3838"/>
          <w:sz w:val="24"/>
          <w:szCs w:val="24"/>
        </w:rPr>
        <w:t>5.2.1</w:t>
      </w:r>
      <w:r w:rsidR="00B25FEF">
        <w:rPr>
          <w:b/>
          <w:color w:val="3B3838"/>
          <w:sz w:val="24"/>
          <w:szCs w:val="24"/>
        </w:rPr>
        <w:t xml:space="preserve"> &amp;</w:t>
      </w:r>
      <w:r w:rsidR="00790FAC" w:rsidRPr="00A356F1">
        <w:rPr>
          <w:b/>
          <w:color w:val="3B3838"/>
          <w:sz w:val="24"/>
          <w:szCs w:val="24"/>
        </w:rPr>
        <w:t xml:space="preserve"> 1705.1</w:t>
      </w:r>
      <w:r w:rsidR="00B25FEF">
        <w:rPr>
          <w:b/>
          <w:color w:val="3B3838"/>
          <w:sz w:val="24"/>
          <w:szCs w:val="24"/>
        </w:rPr>
        <w:t>3</w:t>
      </w:r>
      <w:r w:rsidR="00790FAC" w:rsidRPr="00A356F1">
        <w:rPr>
          <w:b/>
          <w:color w:val="3B3838"/>
          <w:sz w:val="24"/>
          <w:szCs w:val="24"/>
        </w:rPr>
        <w:t>.1</w:t>
      </w:r>
      <w:r w:rsidR="007E5607" w:rsidRPr="00A356F1">
        <w:rPr>
          <w:b/>
          <w:color w:val="3B3838"/>
          <w:sz w:val="24"/>
          <w:szCs w:val="24"/>
        </w:rPr>
        <w:t>)</w:t>
      </w:r>
    </w:p>
    <w:p w14:paraId="27C9F08A" w14:textId="77777777" w:rsidR="00930FD8" w:rsidRPr="0031194D" w:rsidRDefault="00A078D9" w:rsidP="00DA0850">
      <w:pPr>
        <w:tabs>
          <w:tab w:val="left" w:pos="5760"/>
        </w:tabs>
        <w:autoSpaceDE w:val="0"/>
        <w:autoSpaceDN w:val="0"/>
        <w:adjustRightInd w:val="0"/>
        <w:rPr>
          <w:i/>
          <w:sz w:val="22"/>
          <w:szCs w:val="22"/>
        </w:rPr>
      </w:pPr>
      <w:r w:rsidRPr="0031194D">
        <w:rPr>
          <w:i/>
          <w:sz w:val="22"/>
          <w:szCs w:val="22"/>
        </w:rPr>
        <w:t>Item</w:t>
      </w:r>
      <w:r w:rsidR="009131F3" w:rsidRPr="0031194D">
        <w:rPr>
          <w:i/>
          <w:sz w:val="22"/>
          <w:szCs w:val="22"/>
        </w:rPr>
        <w:tab/>
      </w:r>
      <w:r w:rsidR="0095088B" w:rsidRPr="0031194D">
        <w:rPr>
          <w:i/>
          <w:sz w:val="22"/>
          <w:szCs w:val="22"/>
        </w:rPr>
        <w:t>Detailed Instructions</w:t>
      </w:r>
      <w:r w:rsidR="005100AF" w:rsidRPr="0031194D">
        <w:rPr>
          <w:i/>
          <w:sz w:val="22"/>
          <w:szCs w:val="22"/>
        </w:rPr>
        <w:t xml:space="preserve">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DA5B30" w:rsidRPr="00A356F1" w14:paraId="54193DC6" w14:textId="77777777" w:rsidTr="00387EF5">
        <w:trPr>
          <w:trHeight w:val="432"/>
        </w:trPr>
        <w:tc>
          <w:tcPr>
            <w:tcW w:w="10458"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91DB79A" w14:textId="77777777" w:rsidR="00DA5B30" w:rsidRPr="00A356F1" w:rsidRDefault="00543C4A" w:rsidP="00543C4A">
            <w:pPr>
              <w:autoSpaceDE w:val="0"/>
              <w:autoSpaceDN w:val="0"/>
              <w:adjustRightInd w:val="0"/>
              <w:rPr>
                <w:b/>
              </w:rPr>
            </w:pPr>
            <w:r w:rsidRPr="00A356F1">
              <w:rPr>
                <w:b/>
              </w:rPr>
              <w:t xml:space="preserve">PRIOR TO </w:t>
            </w:r>
            <w:r w:rsidR="00DA5B30" w:rsidRPr="00A356F1">
              <w:rPr>
                <w:b/>
              </w:rPr>
              <w:t>WELDING (</w:t>
            </w:r>
            <w:r w:rsidRPr="00A356F1">
              <w:rPr>
                <w:b/>
              </w:rPr>
              <w:t>TABLE N5.4-1, AISC 360-</w:t>
            </w:r>
            <w:r w:rsidR="009646D6">
              <w:rPr>
                <w:b/>
              </w:rPr>
              <w:t>22</w:t>
            </w:r>
            <w:r w:rsidR="00DA5B30" w:rsidRPr="00A356F1">
              <w:rPr>
                <w:b/>
              </w:rPr>
              <w:t>)</w:t>
            </w:r>
            <w:r w:rsidR="00145F52" w:rsidRPr="00A356F1">
              <w:rPr>
                <w:b/>
              </w:rPr>
              <w:t>:</w:t>
            </w:r>
          </w:p>
        </w:tc>
      </w:tr>
      <w:tr w:rsidR="00D24644" w:rsidRPr="00A356F1" w14:paraId="4E2F4E88" w14:textId="77777777" w:rsidTr="00E707FD">
        <w:trPr>
          <w:trHeight w:val="332"/>
        </w:trPr>
        <w:tc>
          <w:tcPr>
            <w:tcW w:w="2988" w:type="dxa"/>
            <w:tcBorders>
              <w:top w:val="single" w:sz="4" w:space="0" w:color="auto"/>
            </w:tcBorders>
          </w:tcPr>
          <w:p w14:paraId="6763C2EC" w14:textId="77777777" w:rsidR="00D24644" w:rsidRPr="00A356F1" w:rsidRDefault="008A0E84" w:rsidP="00D24644">
            <w:pPr>
              <w:autoSpaceDE w:val="0"/>
              <w:autoSpaceDN w:val="0"/>
              <w:adjustRightInd w:val="0"/>
            </w:pPr>
            <w:r>
              <w:t>W</w:t>
            </w:r>
            <w:r w:rsidR="00D24644" w:rsidRPr="00A356F1">
              <w:t>eld</w:t>
            </w:r>
            <w:r>
              <w:t>er qualification records</w:t>
            </w:r>
          </w:p>
        </w:tc>
        <w:tc>
          <w:tcPr>
            <w:tcW w:w="1530" w:type="dxa"/>
            <w:tcBorders>
              <w:top w:val="single" w:sz="4" w:space="0" w:color="auto"/>
              <w:right w:val="single" w:sz="4" w:space="0" w:color="auto"/>
            </w:tcBorders>
          </w:tcPr>
          <w:p w14:paraId="7939CA72" w14:textId="77777777" w:rsidR="00D24644" w:rsidRPr="00A356F1" w:rsidRDefault="00D24644" w:rsidP="00D24644">
            <w:r w:rsidRPr="00A356F1">
              <w:fldChar w:fldCharType="begin">
                <w:ffData>
                  <w:name w:val=""/>
                  <w:enabled/>
                  <w:calcOnExit w:val="0"/>
                  <w:checkBox>
                    <w:sizeAuto/>
                    <w:default w:val="1"/>
                  </w:checkBox>
                </w:ffData>
              </w:fldChar>
            </w:r>
            <w:r w:rsidRPr="00A356F1">
              <w:instrText xml:space="preserve"> FORMCHECKBOX </w:instrText>
            </w:r>
            <w:r w:rsidRPr="00A356F1">
              <w:fldChar w:fldCharType="end"/>
            </w:r>
            <w:r w:rsidRPr="00A356F1">
              <w:t xml:space="preserve">  </w:t>
            </w:r>
            <w:r w:rsidR="0020674E">
              <w:t>Observe</w:t>
            </w:r>
          </w:p>
        </w:tc>
        <w:tc>
          <w:tcPr>
            <w:tcW w:w="1260" w:type="dxa"/>
            <w:tcBorders>
              <w:top w:val="single" w:sz="4" w:space="0" w:color="auto"/>
              <w:left w:val="single" w:sz="4" w:space="0" w:color="auto"/>
              <w:bottom w:val="single" w:sz="4" w:space="0" w:color="auto"/>
              <w:right w:val="single" w:sz="4" w:space="0" w:color="auto"/>
            </w:tcBorders>
          </w:tcPr>
          <w:p w14:paraId="39187B24" w14:textId="77777777" w:rsidR="00D24644" w:rsidRPr="00A356F1" w:rsidRDefault="00B25FEF" w:rsidP="00D24644">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separate"/>
            </w:r>
            <w:r>
              <w:fldChar w:fldCharType="end"/>
            </w:r>
            <w:r w:rsidR="00D24644" w:rsidRPr="00A356F1">
              <w:t xml:space="preserve">  Per</w:t>
            </w:r>
            <w:r w:rsidR="0020674E">
              <w:t>form</w:t>
            </w:r>
          </w:p>
        </w:tc>
        <w:tc>
          <w:tcPr>
            <w:tcW w:w="4680" w:type="dxa"/>
            <w:tcBorders>
              <w:top w:val="single" w:sz="4" w:space="0" w:color="auto"/>
              <w:left w:val="single" w:sz="4" w:space="0" w:color="auto"/>
            </w:tcBorders>
          </w:tcPr>
          <w:p w14:paraId="7B38D423" w14:textId="77777777" w:rsidR="00D24644" w:rsidRPr="00A356F1" w:rsidRDefault="008A0E84" w:rsidP="00D24644">
            <w:pPr>
              <w:autoSpaceDE w:val="0"/>
              <w:autoSpaceDN w:val="0"/>
              <w:adjustRightInd w:val="0"/>
            </w:pPr>
            <w:r>
              <w:t xml:space="preserve">Verify welder qualification records and continuity records. </w:t>
            </w:r>
          </w:p>
        </w:tc>
      </w:tr>
      <w:tr w:rsidR="008A0E84" w:rsidRPr="00A356F1" w14:paraId="7E27ADCC" w14:textId="77777777" w:rsidTr="00E707FD">
        <w:trPr>
          <w:trHeight w:val="332"/>
        </w:trPr>
        <w:tc>
          <w:tcPr>
            <w:tcW w:w="2988" w:type="dxa"/>
          </w:tcPr>
          <w:p w14:paraId="07E48F27" w14:textId="77777777" w:rsidR="008A0E84" w:rsidRPr="00A356F1" w:rsidRDefault="008A0E84" w:rsidP="008A0E84">
            <w:pPr>
              <w:autoSpaceDE w:val="0"/>
              <w:autoSpaceDN w:val="0"/>
              <w:adjustRightInd w:val="0"/>
            </w:pPr>
            <w:r>
              <w:t>W</w:t>
            </w:r>
            <w:r w:rsidRPr="00A356F1">
              <w:t>elding procedures (WPS) and consumable certificates</w:t>
            </w:r>
          </w:p>
        </w:tc>
        <w:tc>
          <w:tcPr>
            <w:tcW w:w="1530" w:type="dxa"/>
            <w:tcBorders>
              <w:right w:val="single" w:sz="4" w:space="0" w:color="auto"/>
            </w:tcBorders>
          </w:tcPr>
          <w:p w14:paraId="6654732D" w14:textId="77777777" w:rsidR="008A0E84" w:rsidRPr="00A356F1" w:rsidRDefault="008A0E84" w:rsidP="008A0E84">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50D38566" w14:textId="77777777" w:rsidR="008A0E84" w:rsidRPr="00A356F1" w:rsidRDefault="008A0E84" w:rsidP="008A0E84">
            <w:pPr>
              <w:autoSpaceDE w:val="0"/>
              <w:autoSpaceDN w:val="0"/>
              <w:adjustRightInd w:val="0"/>
            </w:pPr>
            <w:r>
              <w:fldChar w:fldCharType="begin">
                <w:ffData>
                  <w:name w:val="Check2"/>
                  <w:enabled/>
                  <w:calcOnExit w:val="0"/>
                  <w:checkBox>
                    <w:sizeAuto/>
                    <w:default w:val="1"/>
                  </w:checkBox>
                </w:ffData>
              </w:fldChar>
            </w:r>
            <w:bookmarkStart w:id="4" w:name="Check2"/>
            <w:r>
              <w:instrText xml:space="preserve"> FORMCHECKBOX </w:instrText>
            </w:r>
            <w:r>
              <w:fldChar w:fldCharType="end"/>
            </w:r>
            <w:bookmarkEnd w:id="4"/>
            <w:r w:rsidRPr="00A356F1">
              <w:t xml:space="preserve">  Per</w:t>
            </w:r>
            <w:r>
              <w:t>form</w:t>
            </w:r>
          </w:p>
        </w:tc>
        <w:tc>
          <w:tcPr>
            <w:tcW w:w="4680" w:type="dxa"/>
            <w:tcBorders>
              <w:left w:val="single" w:sz="4" w:space="0" w:color="auto"/>
            </w:tcBorders>
          </w:tcPr>
          <w:p w14:paraId="5DB18427" w14:textId="77777777" w:rsidR="008A0E84" w:rsidRPr="00A356F1" w:rsidRDefault="008A0E84" w:rsidP="008A0E84">
            <w:pPr>
              <w:autoSpaceDE w:val="0"/>
              <w:autoSpaceDN w:val="0"/>
              <w:adjustRightInd w:val="0"/>
            </w:pPr>
          </w:p>
        </w:tc>
      </w:tr>
      <w:tr w:rsidR="00D24644" w:rsidRPr="00A356F1" w14:paraId="0D79EB89" w14:textId="77777777" w:rsidTr="00E707FD">
        <w:trPr>
          <w:trHeight w:val="332"/>
        </w:trPr>
        <w:tc>
          <w:tcPr>
            <w:tcW w:w="2988" w:type="dxa"/>
          </w:tcPr>
          <w:p w14:paraId="53435EF3" w14:textId="77777777" w:rsidR="00D24644" w:rsidRPr="00A356F1" w:rsidRDefault="00D24644" w:rsidP="00D24644">
            <w:pPr>
              <w:autoSpaceDE w:val="0"/>
              <w:autoSpaceDN w:val="0"/>
              <w:adjustRightInd w:val="0"/>
            </w:pPr>
            <w:r w:rsidRPr="00A356F1">
              <w:t>Material identification</w:t>
            </w:r>
          </w:p>
        </w:tc>
        <w:tc>
          <w:tcPr>
            <w:tcW w:w="1530" w:type="dxa"/>
            <w:tcBorders>
              <w:right w:val="single" w:sz="4" w:space="0" w:color="auto"/>
            </w:tcBorders>
          </w:tcPr>
          <w:p w14:paraId="5A9E6339" w14:textId="77777777" w:rsidR="00D24644" w:rsidRPr="00A356F1" w:rsidRDefault="008A0E84" w:rsidP="00D24644">
            <w:r>
              <w:fldChar w:fldCharType="begin">
                <w:ffData>
                  <w:name w:val=""/>
                  <w:enabled/>
                  <w:calcOnExit w:val="0"/>
                  <w:checkBox>
                    <w:sizeAuto/>
                    <w:default w:val="1"/>
                  </w:checkBox>
                </w:ffData>
              </w:fldChar>
            </w:r>
            <w:r>
              <w:instrText xml:space="preserve"> FORMCHECKBOX </w:instrText>
            </w:r>
            <w:r>
              <w:fldChar w:fldCharType="end"/>
            </w:r>
            <w:r w:rsidR="00D24644" w:rsidRPr="00A356F1">
              <w:t xml:space="preserve">  </w:t>
            </w:r>
            <w:r w:rsidR="0020674E">
              <w:t>Observe</w:t>
            </w:r>
          </w:p>
        </w:tc>
        <w:tc>
          <w:tcPr>
            <w:tcW w:w="1260" w:type="dxa"/>
            <w:tcBorders>
              <w:top w:val="single" w:sz="4" w:space="0" w:color="auto"/>
              <w:left w:val="single" w:sz="4" w:space="0" w:color="auto"/>
              <w:bottom w:val="single" w:sz="4" w:space="0" w:color="auto"/>
              <w:right w:val="single" w:sz="4" w:space="0" w:color="auto"/>
            </w:tcBorders>
          </w:tcPr>
          <w:p w14:paraId="09515E79" w14:textId="77777777" w:rsidR="00D24644" w:rsidRPr="00A356F1" w:rsidRDefault="008A0E84" w:rsidP="00D24644">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00D24644" w:rsidRPr="00A356F1">
              <w:t xml:space="preserve">  Pe</w:t>
            </w:r>
            <w:r w:rsidR="0020674E">
              <w:t>rform</w:t>
            </w:r>
          </w:p>
        </w:tc>
        <w:tc>
          <w:tcPr>
            <w:tcW w:w="4680" w:type="dxa"/>
            <w:tcBorders>
              <w:left w:val="single" w:sz="4" w:space="0" w:color="auto"/>
            </w:tcBorders>
          </w:tcPr>
          <w:p w14:paraId="11A1F67E" w14:textId="77777777" w:rsidR="00D24644" w:rsidRPr="00A356F1" w:rsidRDefault="00D24644" w:rsidP="00D24644">
            <w:pPr>
              <w:autoSpaceDE w:val="0"/>
              <w:autoSpaceDN w:val="0"/>
              <w:adjustRightInd w:val="0"/>
            </w:pPr>
            <w:r w:rsidRPr="00A356F1">
              <w:t>Verify type and grade of material.</w:t>
            </w:r>
          </w:p>
        </w:tc>
      </w:tr>
      <w:tr w:rsidR="008A0E84" w:rsidRPr="00A356F1" w14:paraId="6D467996" w14:textId="77777777" w:rsidTr="00E707FD">
        <w:trPr>
          <w:trHeight w:val="332"/>
        </w:trPr>
        <w:tc>
          <w:tcPr>
            <w:tcW w:w="2988" w:type="dxa"/>
          </w:tcPr>
          <w:p w14:paraId="194D9D3F" w14:textId="77777777" w:rsidR="008A0E84" w:rsidRPr="00A356F1" w:rsidRDefault="008A0E84" w:rsidP="008A0E84">
            <w:pPr>
              <w:autoSpaceDE w:val="0"/>
              <w:autoSpaceDN w:val="0"/>
              <w:adjustRightInd w:val="0"/>
            </w:pPr>
            <w:r w:rsidRPr="00A356F1">
              <w:t>Welder identification</w:t>
            </w:r>
          </w:p>
        </w:tc>
        <w:tc>
          <w:tcPr>
            <w:tcW w:w="1530" w:type="dxa"/>
            <w:tcBorders>
              <w:right w:val="single" w:sz="4" w:space="0" w:color="auto"/>
            </w:tcBorders>
          </w:tcPr>
          <w:p w14:paraId="51962F63" w14:textId="77777777" w:rsidR="008A0E84" w:rsidRPr="00A356F1" w:rsidRDefault="008A0E84" w:rsidP="008A0E84">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09A4B6F8" w14:textId="77777777" w:rsidR="008A0E84" w:rsidRPr="00A356F1" w:rsidRDefault="008A0E84" w:rsidP="008A0E84">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0F0BFEF2" w14:textId="77777777" w:rsidR="008A0E84" w:rsidRDefault="008A0E84" w:rsidP="008A0E84">
            <w:pPr>
              <w:autoSpaceDE w:val="0"/>
              <w:autoSpaceDN w:val="0"/>
              <w:adjustRightInd w:val="0"/>
            </w:pPr>
            <w:r>
              <w:t>Confirm a</w:t>
            </w:r>
            <w:r w:rsidRPr="00A356F1">
              <w:t xml:space="preserve"> system </w:t>
            </w:r>
            <w:r>
              <w:t xml:space="preserve">is in place </w:t>
            </w:r>
            <w:r w:rsidRPr="00A356F1">
              <w:t>by which a welder who has welded a joint or member can be identified.</w:t>
            </w:r>
          </w:p>
          <w:p w14:paraId="5A403BE4" w14:textId="77777777" w:rsidR="00B25FEF" w:rsidRPr="00A356F1" w:rsidRDefault="00B25FEF" w:rsidP="008A0E84">
            <w:pPr>
              <w:autoSpaceDE w:val="0"/>
              <w:autoSpaceDN w:val="0"/>
              <w:adjustRightInd w:val="0"/>
            </w:pPr>
            <w:r>
              <w:t>Confirm die stamping of members subjected to fatigue is prohibited.</w:t>
            </w:r>
          </w:p>
        </w:tc>
      </w:tr>
      <w:tr w:rsidR="008A0E84" w:rsidRPr="00A356F1" w14:paraId="289B9420" w14:textId="77777777" w:rsidTr="00E707FD">
        <w:trPr>
          <w:trHeight w:val="332"/>
        </w:trPr>
        <w:tc>
          <w:tcPr>
            <w:tcW w:w="2988" w:type="dxa"/>
          </w:tcPr>
          <w:p w14:paraId="43B34E94" w14:textId="77777777" w:rsidR="008A0E84" w:rsidRPr="00A356F1" w:rsidRDefault="008A0E84" w:rsidP="008A0E84">
            <w:pPr>
              <w:autoSpaceDE w:val="0"/>
              <w:autoSpaceDN w:val="0"/>
              <w:adjustRightInd w:val="0"/>
            </w:pPr>
            <w:r w:rsidRPr="00A356F1">
              <w:t>Fit-up groove welds</w:t>
            </w:r>
          </w:p>
        </w:tc>
        <w:tc>
          <w:tcPr>
            <w:tcW w:w="1530" w:type="dxa"/>
            <w:tcBorders>
              <w:right w:val="single" w:sz="4" w:space="0" w:color="auto"/>
            </w:tcBorders>
          </w:tcPr>
          <w:p w14:paraId="50DA4A92" w14:textId="77777777" w:rsidR="008A0E84" w:rsidRPr="00A356F1" w:rsidRDefault="008A0E84" w:rsidP="008A0E84">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616BB5D4" w14:textId="77777777" w:rsidR="008A0E84" w:rsidRPr="00A356F1" w:rsidRDefault="008A0E84" w:rsidP="008A0E84">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7C2B6A57" w14:textId="77777777" w:rsidR="008A0E84" w:rsidRPr="00A356F1" w:rsidRDefault="008A0E84" w:rsidP="008A0E84">
            <w:pPr>
              <w:autoSpaceDE w:val="0"/>
              <w:autoSpaceDN w:val="0"/>
              <w:adjustRightInd w:val="0"/>
            </w:pPr>
            <w:r w:rsidRPr="00A356F1">
              <w:t>Verify joint preparation, dimensions, cleanliness, tacking, and backing.</w:t>
            </w:r>
          </w:p>
        </w:tc>
      </w:tr>
      <w:tr w:rsidR="008A0E84" w:rsidRPr="00A356F1" w14:paraId="13DFECC7" w14:textId="77777777" w:rsidTr="00E707FD">
        <w:trPr>
          <w:trHeight w:val="332"/>
        </w:trPr>
        <w:tc>
          <w:tcPr>
            <w:tcW w:w="2988" w:type="dxa"/>
          </w:tcPr>
          <w:p w14:paraId="738E67AA" w14:textId="77777777" w:rsidR="008A0E84" w:rsidRPr="00A356F1" w:rsidRDefault="008A0E84" w:rsidP="008A0E84">
            <w:pPr>
              <w:autoSpaceDE w:val="0"/>
              <w:autoSpaceDN w:val="0"/>
              <w:adjustRightInd w:val="0"/>
            </w:pPr>
            <w:r w:rsidRPr="00A356F1">
              <w:t xml:space="preserve">Fit-up </w:t>
            </w:r>
            <w:r>
              <w:t>of CJP welds to HSS T-, Y- and K- joints without backing</w:t>
            </w:r>
          </w:p>
        </w:tc>
        <w:tc>
          <w:tcPr>
            <w:tcW w:w="1530" w:type="dxa"/>
            <w:tcBorders>
              <w:right w:val="single" w:sz="4" w:space="0" w:color="auto"/>
            </w:tcBorders>
          </w:tcPr>
          <w:p w14:paraId="392BCF02" w14:textId="77777777" w:rsidR="008A0E84" w:rsidRPr="00A356F1" w:rsidRDefault="008A0E84" w:rsidP="008A0E84">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60B14914" w14:textId="77777777" w:rsidR="008A0E84" w:rsidRPr="00A356F1" w:rsidRDefault="009646D6" w:rsidP="008A0E84">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separate"/>
            </w:r>
            <w:r>
              <w:fldChar w:fldCharType="end"/>
            </w:r>
            <w:r w:rsidR="008A0E84" w:rsidRPr="00A356F1">
              <w:t xml:space="preserve">  Pe</w:t>
            </w:r>
            <w:r w:rsidR="008A0E84">
              <w:t>rform</w:t>
            </w:r>
          </w:p>
        </w:tc>
        <w:tc>
          <w:tcPr>
            <w:tcW w:w="4680" w:type="dxa"/>
            <w:tcBorders>
              <w:left w:val="single" w:sz="4" w:space="0" w:color="auto"/>
            </w:tcBorders>
          </w:tcPr>
          <w:p w14:paraId="0C4D7DCE" w14:textId="77777777" w:rsidR="008A0E84" w:rsidRPr="00A356F1" w:rsidRDefault="008A0E84" w:rsidP="008A0E84">
            <w:pPr>
              <w:autoSpaceDE w:val="0"/>
              <w:autoSpaceDN w:val="0"/>
              <w:adjustRightInd w:val="0"/>
            </w:pPr>
            <w:r w:rsidRPr="00A356F1">
              <w:t>Verify joint preparation, dimensions, cleanliness</w:t>
            </w:r>
            <w:r>
              <w:t xml:space="preserve"> and </w:t>
            </w:r>
            <w:r w:rsidRPr="00A356F1">
              <w:t>tacking.</w:t>
            </w:r>
          </w:p>
        </w:tc>
      </w:tr>
      <w:tr w:rsidR="005469A5" w:rsidRPr="00A356F1" w14:paraId="0327AA39" w14:textId="77777777" w:rsidTr="00E707FD">
        <w:trPr>
          <w:trHeight w:val="332"/>
        </w:trPr>
        <w:tc>
          <w:tcPr>
            <w:tcW w:w="2988" w:type="dxa"/>
          </w:tcPr>
          <w:p w14:paraId="108B56D4" w14:textId="77777777" w:rsidR="005469A5" w:rsidRPr="00A356F1" w:rsidRDefault="005469A5" w:rsidP="005469A5">
            <w:pPr>
              <w:autoSpaceDE w:val="0"/>
              <w:autoSpaceDN w:val="0"/>
              <w:adjustRightInd w:val="0"/>
            </w:pPr>
            <w:r w:rsidRPr="00A356F1">
              <w:t>Access holes</w:t>
            </w:r>
          </w:p>
        </w:tc>
        <w:tc>
          <w:tcPr>
            <w:tcW w:w="1530" w:type="dxa"/>
            <w:tcBorders>
              <w:right w:val="single" w:sz="4" w:space="0" w:color="auto"/>
            </w:tcBorders>
          </w:tcPr>
          <w:p w14:paraId="4C8EAFE6"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18FEDCD4"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046A756E" w14:textId="77777777" w:rsidR="005469A5" w:rsidRPr="00A356F1" w:rsidRDefault="005469A5" w:rsidP="005469A5">
            <w:pPr>
              <w:autoSpaceDE w:val="0"/>
              <w:autoSpaceDN w:val="0"/>
              <w:adjustRightInd w:val="0"/>
            </w:pPr>
            <w:r w:rsidRPr="00A356F1">
              <w:t xml:space="preserve">Verify configuration and finish. </w:t>
            </w:r>
          </w:p>
        </w:tc>
      </w:tr>
      <w:tr w:rsidR="005469A5" w:rsidRPr="00A356F1" w14:paraId="1015D7E6" w14:textId="77777777" w:rsidTr="00E707FD">
        <w:trPr>
          <w:trHeight w:val="332"/>
        </w:trPr>
        <w:tc>
          <w:tcPr>
            <w:tcW w:w="2988" w:type="dxa"/>
          </w:tcPr>
          <w:p w14:paraId="23B9F518" w14:textId="77777777" w:rsidR="005469A5" w:rsidRPr="00A356F1" w:rsidRDefault="005469A5" w:rsidP="005469A5">
            <w:pPr>
              <w:autoSpaceDE w:val="0"/>
              <w:autoSpaceDN w:val="0"/>
              <w:adjustRightInd w:val="0"/>
            </w:pPr>
            <w:r w:rsidRPr="00A356F1">
              <w:t>Fit-up of fillet welds</w:t>
            </w:r>
          </w:p>
        </w:tc>
        <w:tc>
          <w:tcPr>
            <w:tcW w:w="1530" w:type="dxa"/>
            <w:tcBorders>
              <w:right w:val="single" w:sz="4" w:space="0" w:color="auto"/>
            </w:tcBorders>
          </w:tcPr>
          <w:p w14:paraId="2FFC6FE4"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025D43F7"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4F050ECE" w14:textId="77777777" w:rsidR="005469A5" w:rsidRPr="00A356F1" w:rsidRDefault="005469A5" w:rsidP="005469A5">
            <w:pPr>
              <w:autoSpaceDE w:val="0"/>
              <w:autoSpaceDN w:val="0"/>
              <w:adjustRightInd w:val="0"/>
            </w:pPr>
            <w:r w:rsidRPr="00A356F1">
              <w:t xml:space="preserve">Verify </w:t>
            </w:r>
            <w:r>
              <w:t>dimensions</w:t>
            </w:r>
            <w:r w:rsidRPr="00A356F1">
              <w:t>, cleanliness and tack</w:t>
            </w:r>
            <w:r>
              <w:t>ing</w:t>
            </w:r>
            <w:r w:rsidRPr="00A356F1">
              <w:t>.</w:t>
            </w:r>
          </w:p>
        </w:tc>
      </w:tr>
      <w:tr w:rsidR="009646D6" w:rsidRPr="00A356F1" w14:paraId="67EDC303" w14:textId="77777777" w:rsidTr="00E707FD">
        <w:trPr>
          <w:trHeight w:val="332"/>
        </w:trPr>
        <w:tc>
          <w:tcPr>
            <w:tcW w:w="2988" w:type="dxa"/>
          </w:tcPr>
          <w:p w14:paraId="31083B9E" w14:textId="77777777" w:rsidR="009646D6" w:rsidRPr="00A356F1" w:rsidRDefault="009646D6" w:rsidP="009646D6">
            <w:pPr>
              <w:autoSpaceDE w:val="0"/>
              <w:autoSpaceDN w:val="0"/>
              <w:adjustRightInd w:val="0"/>
            </w:pPr>
            <w:r>
              <w:t>Check welding equipment</w:t>
            </w:r>
          </w:p>
        </w:tc>
        <w:tc>
          <w:tcPr>
            <w:tcW w:w="1530" w:type="dxa"/>
            <w:tcBorders>
              <w:right w:val="single" w:sz="4" w:space="0" w:color="auto"/>
            </w:tcBorders>
          </w:tcPr>
          <w:p w14:paraId="23E3E48E" w14:textId="77777777" w:rsidR="009646D6" w:rsidRDefault="009646D6" w:rsidP="009646D6">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78C3F25A" w14:textId="77777777" w:rsidR="009646D6" w:rsidRDefault="009646D6" w:rsidP="009646D6">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10354D93" w14:textId="77777777" w:rsidR="009646D6" w:rsidRPr="00A356F1" w:rsidRDefault="009646D6" w:rsidP="009646D6">
            <w:pPr>
              <w:autoSpaceDE w:val="0"/>
              <w:autoSpaceDN w:val="0"/>
              <w:adjustRightInd w:val="0"/>
            </w:pPr>
            <w:r>
              <w:t>Check welding equipment</w:t>
            </w:r>
          </w:p>
        </w:tc>
      </w:tr>
      <w:tr w:rsidR="008A0E84" w:rsidRPr="00A356F1" w14:paraId="0AB27374" w14:textId="77777777" w:rsidTr="00387EF5">
        <w:trPr>
          <w:trHeight w:val="432"/>
        </w:trPr>
        <w:tc>
          <w:tcPr>
            <w:tcW w:w="10458" w:type="dxa"/>
            <w:gridSpan w:val="4"/>
            <w:shd w:val="clear" w:color="auto" w:fill="F2F2F2"/>
            <w:vAlign w:val="center"/>
          </w:tcPr>
          <w:p w14:paraId="275F364A" w14:textId="77777777" w:rsidR="008A0E84" w:rsidRPr="00A356F1" w:rsidRDefault="008A0E84" w:rsidP="008A0E84">
            <w:pPr>
              <w:autoSpaceDE w:val="0"/>
              <w:autoSpaceDN w:val="0"/>
              <w:adjustRightInd w:val="0"/>
            </w:pPr>
            <w:r w:rsidRPr="00A356F1">
              <w:rPr>
                <w:b/>
              </w:rPr>
              <w:t>DURING WELDING (TABLE N5.4-2, AISC 360-</w:t>
            </w:r>
            <w:r w:rsidR="009646D6">
              <w:rPr>
                <w:b/>
              </w:rPr>
              <w:t>22</w:t>
            </w:r>
            <w:r w:rsidRPr="00A356F1">
              <w:rPr>
                <w:b/>
              </w:rPr>
              <w:t>):</w:t>
            </w:r>
          </w:p>
        </w:tc>
      </w:tr>
      <w:tr w:rsidR="005469A5" w:rsidRPr="00A356F1" w14:paraId="5D173A38" w14:textId="77777777" w:rsidTr="00E707FD">
        <w:trPr>
          <w:trHeight w:val="332"/>
        </w:trPr>
        <w:tc>
          <w:tcPr>
            <w:tcW w:w="2988" w:type="dxa"/>
          </w:tcPr>
          <w:p w14:paraId="7B03CFF3" w14:textId="77777777" w:rsidR="005469A5" w:rsidRPr="00A356F1" w:rsidRDefault="005469A5" w:rsidP="005469A5">
            <w:pPr>
              <w:autoSpaceDE w:val="0"/>
              <w:autoSpaceDN w:val="0"/>
              <w:adjustRightInd w:val="0"/>
            </w:pPr>
            <w:r w:rsidRPr="00A356F1">
              <w:t>Control and handling of welding consumables</w:t>
            </w:r>
          </w:p>
        </w:tc>
        <w:tc>
          <w:tcPr>
            <w:tcW w:w="1530" w:type="dxa"/>
            <w:tcBorders>
              <w:right w:val="single" w:sz="4" w:space="0" w:color="auto"/>
            </w:tcBorders>
          </w:tcPr>
          <w:p w14:paraId="5C4DA0ED"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2923837C"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5277E84A" w14:textId="77777777" w:rsidR="005469A5" w:rsidRPr="00A356F1" w:rsidRDefault="005469A5" w:rsidP="005469A5">
            <w:pPr>
              <w:autoSpaceDE w:val="0"/>
              <w:autoSpaceDN w:val="0"/>
              <w:adjustRightInd w:val="0"/>
            </w:pPr>
            <w:r w:rsidRPr="00A356F1">
              <w:t>Verify packaging and exposure control.</w:t>
            </w:r>
          </w:p>
        </w:tc>
      </w:tr>
      <w:tr w:rsidR="005469A5" w:rsidRPr="00A356F1" w14:paraId="483E8E7A" w14:textId="77777777" w:rsidTr="00E707FD">
        <w:trPr>
          <w:trHeight w:val="332"/>
        </w:trPr>
        <w:tc>
          <w:tcPr>
            <w:tcW w:w="2988" w:type="dxa"/>
          </w:tcPr>
          <w:p w14:paraId="5F21604A" w14:textId="77777777" w:rsidR="005469A5" w:rsidRPr="00A356F1" w:rsidRDefault="005469A5" w:rsidP="005469A5">
            <w:pPr>
              <w:autoSpaceDE w:val="0"/>
              <w:autoSpaceDN w:val="0"/>
              <w:adjustRightInd w:val="0"/>
            </w:pPr>
            <w:r w:rsidRPr="00A356F1">
              <w:t>Cracked tack welds</w:t>
            </w:r>
          </w:p>
        </w:tc>
        <w:tc>
          <w:tcPr>
            <w:tcW w:w="1530" w:type="dxa"/>
            <w:tcBorders>
              <w:right w:val="single" w:sz="4" w:space="0" w:color="auto"/>
            </w:tcBorders>
          </w:tcPr>
          <w:p w14:paraId="1E77F0F2"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7A632344"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484CE01D" w14:textId="77777777" w:rsidR="005469A5" w:rsidRPr="00A356F1" w:rsidRDefault="005469A5" w:rsidP="005469A5">
            <w:pPr>
              <w:autoSpaceDE w:val="0"/>
              <w:autoSpaceDN w:val="0"/>
              <w:adjustRightInd w:val="0"/>
            </w:pPr>
            <w:r w:rsidRPr="00A356F1">
              <w:t xml:space="preserve">Verify that welding does not occur over cracked tack welds. </w:t>
            </w:r>
          </w:p>
        </w:tc>
      </w:tr>
      <w:tr w:rsidR="005469A5" w:rsidRPr="00A356F1" w14:paraId="5B4260BE" w14:textId="77777777" w:rsidTr="00E707FD">
        <w:trPr>
          <w:trHeight w:val="332"/>
        </w:trPr>
        <w:tc>
          <w:tcPr>
            <w:tcW w:w="2988" w:type="dxa"/>
          </w:tcPr>
          <w:p w14:paraId="22ECC546" w14:textId="77777777" w:rsidR="005469A5" w:rsidRPr="00A356F1" w:rsidRDefault="005469A5" w:rsidP="005469A5">
            <w:pPr>
              <w:autoSpaceDE w:val="0"/>
              <w:autoSpaceDN w:val="0"/>
              <w:adjustRightInd w:val="0"/>
            </w:pPr>
            <w:r w:rsidRPr="00A356F1">
              <w:t>Environmental conditions</w:t>
            </w:r>
          </w:p>
        </w:tc>
        <w:tc>
          <w:tcPr>
            <w:tcW w:w="1530" w:type="dxa"/>
            <w:tcBorders>
              <w:right w:val="single" w:sz="4" w:space="0" w:color="auto"/>
            </w:tcBorders>
          </w:tcPr>
          <w:p w14:paraId="7058D7EF"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1B60CCEF"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6BA2AFE2" w14:textId="77777777" w:rsidR="005469A5" w:rsidRPr="00A356F1" w:rsidRDefault="005469A5" w:rsidP="005469A5">
            <w:pPr>
              <w:autoSpaceDE w:val="0"/>
              <w:autoSpaceDN w:val="0"/>
              <w:adjustRightInd w:val="0"/>
            </w:pPr>
            <w:r w:rsidRPr="00A356F1">
              <w:t>Verify win</w:t>
            </w:r>
            <w:r>
              <w:t>d</w:t>
            </w:r>
            <w:r w:rsidRPr="00A356F1">
              <w:t xml:space="preserve"> speed is within limits as well as precipitation and temperature. </w:t>
            </w:r>
          </w:p>
        </w:tc>
      </w:tr>
      <w:tr w:rsidR="005469A5" w:rsidRPr="00A356F1" w14:paraId="03120EA2" w14:textId="77777777" w:rsidTr="00E707FD">
        <w:trPr>
          <w:trHeight w:val="332"/>
        </w:trPr>
        <w:tc>
          <w:tcPr>
            <w:tcW w:w="2988" w:type="dxa"/>
          </w:tcPr>
          <w:p w14:paraId="1C864BBE" w14:textId="77777777" w:rsidR="005469A5" w:rsidRPr="00A356F1" w:rsidRDefault="005469A5" w:rsidP="005469A5">
            <w:pPr>
              <w:autoSpaceDE w:val="0"/>
              <w:autoSpaceDN w:val="0"/>
              <w:adjustRightInd w:val="0"/>
            </w:pPr>
            <w:r w:rsidRPr="00A356F1">
              <w:lastRenderedPageBreak/>
              <w:t>WPS followed</w:t>
            </w:r>
          </w:p>
        </w:tc>
        <w:tc>
          <w:tcPr>
            <w:tcW w:w="1530" w:type="dxa"/>
            <w:tcBorders>
              <w:right w:val="single" w:sz="4" w:space="0" w:color="auto"/>
            </w:tcBorders>
          </w:tcPr>
          <w:p w14:paraId="67146F05"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15F3F919"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4BA7E53C" w14:textId="77777777" w:rsidR="005469A5" w:rsidRPr="00A356F1" w:rsidRDefault="005469A5" w:rsidP="005469A5">
            <w:pPr>
              <w:autoSpaceDE w:val="0"/>
              <w:autoSpaceDN w:val="0"/>
              <w:adjustRightInd w:val="0"/>
            </w:pPr>
            <w:r w:rsidRPr="00A356F1">
              <w:t xml:space="preserve">Verify items such as settings on welding equipment, travel speed, welding materials, shielding gas type/flow rate, preheat applied, interpass temperature maintained, and proper position. </w:t>
            </w:r>
          </w:p>
        </w:tc>
      </w:tr>
      <w:tr w:rsidR="005469A5" w:rsidRPr="00A356F1" w14:paraId="13958CDC" w14:textId="77777777" w:rsidTr="00E707FD">
        <w:trPr>
          <w:trHeight w:val="332"/>
        </w:trPr>
        <w:tc>
          <w:tcPr>
            <w:tcW w:w="2988" w:type="dxa"/>
          </w:tcPr>
          <w:p w14:paraId="66C81C8A" w14:textId="77777777" w:rsidR="005469A5" w:rsidRPr="00A356F1" w:rsidRDefault="005469A5" w:rsidP="005469A5">
            <w:pPr>
              <w:autoSpaceDE w:val="0"/>
              <w:autoSpaceDN w:val="0"/>
              <w:adjustRightInd w:val="0"/>
            </w:pPr>
            <w:r w:rsidRPr="00A356F1">
              <w:t>Welding techniques</w:t>
            </w:r>
          </w:p>
        </w:tc>
        <w:tc>
          <w:tcPr>
            <w:tcW w:w="1530" w:type="dxa"/>
            <w:tcBorders>
              <w:right w:val="single" w:sz="4" w:space="0" w:color="auto"/>
            </w:tcBorders>
          </w:tcPr>
          <w:p w14:paraId="25FBC31D"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4678E602"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271CB697" w14:textId="77777777" w:rsidR="005469A5" w:rsidRPr="00A356F1" w:rsidRDefault="005469A5" w:rsidP="005469A5">
            <w:pPr>
              <w:autoSpaceDE w:val="0"/>
              <w:autoSpaceDN w:val="0"/>
              <w:adjustRightInd w:val="0"/>
            </w:pPr>
            <w:r w:rsidRPr="00A356F1">
              <w:t xml:space="preserve">Verify interpass and final cleaning, each pass is within profile limitations, and quality of each pass. </w:t>
            </w:r>
          </w:p>
        </w:tc>
      </w:tr>
      <w:tr w:rsidR="005469A5" w:rsidRPr="00A356F1" w14:paraId="15250857" w14:textId="77777777" w:rsidTr="00E707FD">
        <w:trPr>
          <w:trHeight w:val="332"/>
        </w:trPr>
        <w:tc>
          <w:tcPr>
            <w:tcW w:w="2988" w:type="dxa"/>
          </w:tcPr>
          <w:p w14:paraId="6B498AC4" w14:textId="77777777" w:rsidR="005469A5" w:rsidRPr="00A356F1" w:rsidRDefault="005469A5" w:rsidP="005469A5">
            <w:pPr>
              <w:autoSpaceDE w:val="0"/>
              <w:autoSpaceDN w:val="0"/>
              <w:adjustRightInd w:val="0"/>
            </w:pPr>
            <w:r>
              <w:t>Headed stud anchors</w:t>
            </w:r>
          </w:p>
        </w:tc>
        <w:tc>
          <w:tcPr>
            <w:tcW w:w="1530" w:type="dxa"/>
            <w:tcBorders>
              <w:right w:val="single" w:sz="4" w:space="0" w:color="auto"/>
            </w:tcBorders>
          </w:tcPr>
          <w:p w14:paraId="7F5D7FE7" w14:textId="77777777" w:rsidR="005469A5"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4100C71D" w14:textId="77777777" w:rsidR="005469A5"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55E389A9" w14:textId="77777777" w:rsidR="005469A5" w:rsidRPr="00A356F1" w:rsidRDefault="005469A5" w:rsidP="005469A5">
            <w:pPr>
              <w:autoSpaceDE w:val="0"/>
              <w:autoSpaceDN w:val="0"/>
              <w:adjustRightInd w:val="0"/>
            </w:pPr>
            <w:r>
              <w:t>Verify placement and installation of head stud anchors.</w:t>
            </w:r>
            <w:r w:rsidRPr="00A356F1">
              <w:t xml:space="preserve"> </w:t>
            </w:r>
          </w:p>
        </w:tc>
      </w:tr>
      <w:tr w:rsidR="008A0E84" w:rsidRPr="00A356F1" w14:paraId="30950FBB" w14:textId="77777777" w:rsidTr="00387EF5">
        <w:trPr>
          <w:trHeight w:val="432"/>
        </w:trPr>
        <w:tc>
          <w:tcPr>
            <w:tcW w:w="10458" w:type="dxa"/>
            <w:gridSpan w:val="4"/>
            <w:shd w:val="clear" w:color="auto" w:fill="F2F2F2"/>
            <w:vAlign w:val="center"/>
          </w:tcPr>
          <w:p w14:paraId="48BDB351" w14:textId="77777777" w:rsidR="008A0E84" w:rsidRPr="00A356F1" w:rsidRDefault="008A0E84" w:rsidP="008A0E84">
            <w:pPr>
              <w:autoSpaceDE w:val="0"/>
              <w:autoSpaceDN w:val="0"/>
              <w:adjustRightInd w:val="0"/>
            </w:pPr>
            <w:r w:rsidRPr="00A356F1">
              <w:rPr>
                <w:b/>
              </w:rPr>
              <w:t>AFTER WELDING (TABLE N5.4-3, AISC 360-</w:t>
            </w:r>
            <w:r w:rsidR="009646D6">
              <w:rPr>
                <w:b/>
              </w:rPr>
              <w:t>22</w:t>
            </w:r>
            <w:r w:rsidRPr="00A356F1">
              <w:rPr>
                <w:b/>
              </w:rPr>
              <w:t>):</w:t>
            </w:r>
          </w:p>
        </w:tc>
      </w:tr>
      <w:tr w:rsidR="005469A5" w:rsidRPr="00A356F1" w14:paraId="35C8D4A5" w14:textId="77777777" w:rsidTr="00E707FD">
        <w:trPr>
          <w:trHeight w:val="332"/>
        </w:trPr>
        <w:tc>
          <w:tcPr>
            <w:tcW w:w="2988" w:type="dxa"/>
          </w:tcPr>
          <w:p w14:paraId="61894296" w14:textId="77777777" w:rsidR="005469A5" w:rsidRPr="00A356F1" w:rsidRDefault="005469A5" w:rsidP="005469A5">
            <w:pPr>
              <w:autoSpaceDE w:val="0"/>
              <w:autoSpaceDN w:val="0"/>
              <w:adjustRightInd w:val="0"/>
            </w:pPr>
            <w:r w:rsidRPr="00A356F1">
              <w:t>Welds cleaned</w:t>
            </w:r>
          </w:p>
        </w:tc>
        <w:tc>
          <w:tcPr>
            <w:tcW w:w="1530" w:type="dxa"/>
            <w:tcBorders>
              <w:right w:val="single" w:sz="4" w:space="0" w:color="auto"/>
            </w:tcBorders>
          </w:tcPr>
          <w:p w14:paraId="69CC6389" w14:textId="77777777" w:rsidR="005469A5" w:rsidRPr="00A356F1"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61135FF3" w14:textId="77777777" w:rsidR="005469A5" w:rsidRPr="00A356F1"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3F54DDAC" w14:textId="77777777" w:rsidR="005469A5" w:rsidRPr="00A356F1" w:rsidRDefault="005469A5" w:rsidP="005469A5">
            <w:pPr>
              <w:autoSpaceDE w:val="0"/>
              <w:autoSpaceDN w:val="0"/>
              <w:adjustRightInd w:val="0"/>
            </w:pPr>
            <w:r w:rsidRPr="00A356F1">
              <w:t>Verify that welds have been prop</w:t>
            </w:r>
            <w:r>
              <w:t>er</w:t>
            </w:r>
            <w:r w:rsidRPr="00A356F1">
              <w:t>l</w:t>
            </w:r>
            <w:r>
              <w:t>y</w:t>
            </w:r>
            <w:r w:rsidRPr="00A356F1">
              <w:t xml:space="preserve"> cleaned. </w:t>
            </w:r>
          </w:p>
        </w:tc>
      </w:tr>
      <w:tr w:rsidR="005469A5" w:rsidRPr="00A356F1" w14:paraId="3D25328F" w14:textId="77777777" w:rsidTr="003A2BE9">
        <w:trPr>
          <w:trHeight w:val="332"/>
        </w:trPr>
        <w:tc>
          <w:tcPr>
            <w:tcW w:w="2988" w:type="dxa"/>
          </w:tcPr>
          <w:p w14:paraId="74928A84" w14:textId="77777777" w:rsidR="005469A5" w:rsidRPr="00A356F1" w:rsidRDefault="005469A5" w:rsidP="005469A5">
            <w:pPr>
              <w:autoSpaceDE w:val="0"/>
              <w:autoSpaceDN w:val="0"/>
              <w:adjustRightInd w:val="0"/>
            </w:pPr>
            <w:r w:rsidRPr="00A356F1">
              <w:t>Size, length, and location of welds</w:t>
            </w:r>
          </w:p>
        </w:tc>
        <w:tc>
          <w:tcPr>
            <w:tcW w:w="1530" w:type="dxa"/>
            <w:tcBorders>
              <w:right w:val="single" w:sz="4" w:space="0" w:color="auto"/>
            </w:tcBorders>
          </w:tcPr>
          <w:p w14:paraId="34D8DC38"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7E852A54"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55B5DE7D" w14:textId="77777777" w:rsidR="005469A5" w:rsidRPr="00A356F1" w:rsidRDefault="003A2BE9" w:rsidP="005469A5">
            <w:pPr>
              <w:autoSpaceDE w:val="0"/>
              <w:autoSpaceDN w:val="0"/>
              <w:adjustRightInd w:val="0"/>
            </w:pPr>
            <w:r>
              <w:t xml:space="preserve">Verify the size, length and location of welds. </w:t>
            </w:r>
          </w:p>
        </w:tc>
      </w:tr>
      <w:tr w:rsidR="005469A5" w:rsidRPr="00A356F1" w14:paraId="07807E30" w14:textId="77777777" w:rsidTr="003A2BE9">
        <w:trPr>
          <w:trHeight w:val="332"/>
        </w:trPr>
        <w:tc>
          <w:tcPr>
            <w:tcW w:w="2988" w:type="dxa"/>
          </w:tcPr>
          <w:p w14:paraId="571166EC" w14:textId="77777777" w:rsidR="005469A5" w:rsidRPr="00A356F1" w:rsidRDefault="005469A5" w:rsidP="005469A5">
            <w:pPr>
              <w:autoSpaceDE w:val="0"/>
              <w:autoSpaceDN w:val="0"/>
              <w:adjustRightInd w:val="0"/>
            </w:pPr>
            <w:r w:rsidRPr="00A356F1">
              <w:t>Welds meet visual acceptance criteria</w:t>
            </w:r>
          </w:p>
        </w:tc>
        <w:tc>
          <w:tcPr>
            <w:tcW w:w="1530" w:type="dxa"/>
            <w:tcBorders>
              <w:right w:val="single" w:sz="4" w:space="0" w:color="auto"/>
            </w:tcBorders>
          </w:tcPr>
          <w:p w14:paraId="51A656CE"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755D0C54"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0DAED726" w14:textId="77777777" w:rsidR="005469A5" w:rsidRPr="00A356F1" w:rsidRDefault="005469A5" w:rsidP="005469A5">
            <w:pPr>
              <w:autoSpaceDE w:val="0"/>
              <w:autoSpaceDN w:val="0"/>
              <w:adjustRightInd w:val="0"/>
            </w:pPr>
            <w:r>
              <w:t>Verify that welds meet crack prohibition, base metal fusion, profile, size, undercut, and porosity provisions.</w:t>
            </w:r>
          </w:p>
        </w:tc>
      </w:tr>
      <w:tr w:rsidR="005469A5" w:rsidRPr="00A356F1" w14:paraId="3B484648" w14:textId="77777777" w:rsidTr="003A2BE9">
        <w:trPr>
          <w:trHeight w:val="332"/>
        </w:trPr>
        <w:tc>
          <w:tcPr>
            <w:tcW w:w="2988" w:type="dxa"/>
          </w:tcPr>
          <w:p w14:paraId="67759F72" w14:textId="77777777" w:rsidR="005469A5" w:rsidRPr="00A356F1" w:rsidRDefault="005469A5" w:rsidP="005469A5">
            <w:pPr>
              <w:autoSpaceDE w:val="0"/>
              <w:autoSpaceDN w:val="0"/>
              <w:adjustRightInd w:val="0"/>
            </w:pPr>
            <w:r w:rsidRPr="00A356F1">
              <w:t>Arc strikes</w:t>
            </w:r>
          </w:p>
        </w:tc>
        <w:tc>
          <w:tcPr>
            <w:tcW w:w="1530" w:type="dxa"/>
            <w:tcBorders>
              <w:right w:val="single" w:sz="4" w:space="0" w:color="auto"/>
            </w:tcBorders>
          </w:tcPr>
          <w:p w14:paraId="2672D878"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1EE73755"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27427326" w14:textId="77777777" w:rsidR="005469A5" w:rsidRPr="00A356F1" w:rsidRDefault="008F591C" w:rsidP="005469A5">
            <w:pPr>
              <w:autoSpaceDE w:val="0"/>
              <w:autoSpaceDN w:val="0"/>
              <w:adjustRightInd w:val="0"/>
            </w:pPr>
            <w:r>
              <w:t xml:space="preserve">Verify that </w:t>
            </w:r>
            <w:r w:rsidR="001B534D">
              <w:t xml:space="preserve">arc strikes do not exist outside the permanent weld areas. </w:t>
            </w:r>
          </w:p>
        </w:tc>
      </w:tr>
      <w:tr w:rsidR="005469A5" w:rsidRPr="00A356F1" w14:paraId="433E8432" w14:textId="77777777" w:rsidTr="003A2BE9">
        <w:trPr>
          <w:trHeight w:val="332"/>
        </w:trPr>
        <w:tc>
          <w:tcPr>
            <w:tcW w:w="2988" w:type="dxa"/>
          </w:tcPr>
          <w:p w14:paraId="5EBD0AF3" w14:textId="77777777" w:rsidR="005469A5" w:rsidRPr="00A356F1" w:rsidRDefault="005469A5" w:rsidP="005469A5">
            <w:pPr>
              <w:autoSpaceDE w:val="0"/>
              <w:autoSpaceDN w:val="0"/>
              <w:adjustRightInd w:val="0"/>
            </w:pPr>
            <w:r w:rsidRPr="00A356F1">
              <w:t>k-area</w:t>
            </w:r>
          </w:p>
        </w:tc>
        <w:tc>
          <w:tcPr>
            <w:tcW w:w="1530" w:type="dxa"/>
            <w:tcBorders>
              <w:right w:val="single" w:sz="4" w:space="0" w:color="auto"/>
            </w:tcBorders>
          </w:tcPr>
          <w:p w14:paraId="155A0178"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38F70F5E"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79155A84" w14:textId="77777777" w:rsidR="005469A5" w:rsidRPr="00A356F1" w:rsidRDefault="008F591C" w:rsidP="005469A5">
            <w:pPr>
              <w:autoSpaceDE w:val="0"/>
              <w:autoSpaceDN w:val="0"/>
              <w:adjustRightInd w:val="0"/>
            </w:pPr>
            <w:r w:rsidRPr="008F591C">
              <w:t>When welding of doubler plates, continuity plates or stiffeners has been performed in the k-area, visually inspect the web k-area for cracks.</w:t>
            </w:r>
          </w:p>
        </w:tc>
      </w:tr>
      <w:tr w:rsidR="009646D6" w:rsidRPr="00A356F1" w14:paraId="1B4048DF" w14:textId="77777777" w:rsidTr="003A2BE9">
        <w:trPr>
          <w:trHeight w:val="332"/>
        </w:trPr>
        <w:tc>
          <w:tcPr>
            <w:tcW w:w="2988" w:type="dxa"/>
          </w:tcPr>
          <w:p w14:paraId="506250F3" w14:textId="77777777" w:rsidR="009646D6" w:rsidRPr="00A356F1" w:rsidRDefault="009646D6" w:rsidP="009646D6">
            <w:pPr>
              <w:autoSpaceDE w:val="0"/>
              <w:autoSpaceDN w:val="0"/>
              <w:adjustRightInd w:val="0"/>
            </w:pPr>
            <w:r>
              <w:t>Weld access holes in rolled heavy shapes and built-up heavy shapes</w:t>
            </w:r>
          </w:p>
        </w:tc>
        <w:tc>
          <w:tcPr>
            <w:tcW w:w="1530" w:type="dxa"/>
            <w:tcBorders>
              <w:right w:val="single" w:sz="4" w:space="0" w:color="auto"/>
            </w:tcBorders>
          </w:tcPr>
          <w:p w14:paraId="66C84B7F" w14:textId="77777777" w:rsidR="009646D6" w:rsidRDefault="009646D6" w:rsidP="009646D6">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2D054372" w14:textId="77777777" w:rsidR="009646D6" w:rsidRDefault="009646D6" w:rsidP="009646D6">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3DF92D01" w14:textId="77777777" w:rsidR="009646D6" w:rsidRPr="008F591C" w:rsidRDefault="009646D6" w:rsidP="009646D6">
            <w:pPr>
              <w:autoSpaceDE w:val="0"/>
              <w:autoSpaceDN w:val="0"/>
              <w:adjustRightInd w:val="0"/>
            </w:pPr>
            <w:r>
              <w:t>After rolled heavy shapes and built-up heavy shapes are welded, visually inspect the weld access hole for cracks.</w:t>
            </w:r>
          </w:p>
        </w:tc>
      </w:tr>
      <w:tr w:rsidR="005469A5" w:rsidRPr="00A356F1" w14:paraId="07B3C08C" w14:textId="77777777" w:rsidTr="003A2BE9">
        <w:trPr>
          <w:trHeight w:val="332"/>
        </w:trPr>
        <w:tc>
          <w:tcPr>
            <w:tcW w:w="2988" w:type="dxa"/>
          </w:tcPr>
          <w:p w14:paraId="0C384DC2" w14:textId="77777777" w:rsidR="005469A5" w:rsidRPr="00A356F1" w:rsidRDefault="005469A5" w:rsidP="005469A5">
            <w:pPr>
              <w:autoSpaceDE w:val="0"/>
              <w:autoSpaceDN w:val="0"/>
              <w:adjustRightInd w:val="0"/>
            </w:pPr>
            <w:r w:rsidRPr="00A356F1">
              <w:t>Backing &amp; weld tabs removed</w:t>
            </w:r>
          </w:p>
        </w:tc>
        <w:tc>
          <w:tcPr>
            <w:tcW w:w="1530" w:type="dxa"/>
            <w:tcBorders>
              <w:right w:val="single" w:sz="4" w:space="0" w:color="auto"/>
            </w:tcBorders>
          </w:tcPr>
          <w:p w14:paraId="670BCE89"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4AFF4D6A"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3F49A7B6" w14:textId="77777777" w:rsidR="005469A5" w:rsidRPr="00A356F1" w:rsidRDefault="001B534D" w:rsidP="005469A5">
            <w:pPr>
              <w:autoSpaceDE w:val="0"/>
              <w:autoSpaceDN w:val="0"/>
              <w:adjustRightInd w:val="0"/>
            </w:pPr>
            <w:r>
              <w:t xml:space="preserve">If required on the approved construction documents, verify that back and weld tabs are removed. </w:t>
            </w:r>
          </w:p>
        </w:tc>
      </w:tr>
      <w:tr w:rsidR="005469A5" w:rsidRPr="00A356F1" w14:paraId="5FDD51C5" w14:textId="77777777" w:rsidTr="003A2BE9">
        <w:trPr>
          <w:trHeight w:val="332"/>
        </w:trPr>
        <w:tc>
          <w:tcPr>
            <w:tcW w:w="2988" w:type="dxa"/>
          </w:tcPr>
          <w:p w14:paraId="15EE5CA8" w14:textId="77777777" w:rsidR="005469A5" w:rsidRPr="00A356F1" w:rsidRDefault="005469A5" w:rsidP="005469A5">
            <w:pPr>
              <w:autoSpaceDE w:val="0"/>
              <w:autoSpaceDN w:val="0"/>
              <w:adjustRightInd w:val="0"/>
            </w:pPr>
            <w:r w:rsidRPr="00A356F1">
              <w:t>Repair activities</w:t>
            </w:r>
          </w:p>
        </w:tc>
        <w:tc>
          <w:tcPr>
            <w:tcW w:w="1530" w:type="dxa"/>
            <w:tcBorders>
              <w:right w:val="single" w:sz="4" w:space="0" w:color="auto"/>
            </w:tcBorders>
          </w:tcPr>
          <w:p w14:paraId="7465496F"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6CBF0E33"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7890A380" w14:textId="77777777" w:rsidR="005469A5" w:rsidRPr="00A356F1" w:rsidRDefault="003A2BE9" w:rsidP="005469A5">
            <w:pPr>
              <w:autoSpaceDE w:val="0"/>
              <w:autoSpaceDN w:val="0"/>
              <w:adjustRightInd w:val="0"/>
            </w:pPr>
            <w:r>
              <w:t xml:space="preserve">Verify that repair activities are performed in accordance with AISC 360 and AWS D1.1. </w:t>
            </w:r>
          </w:p>
        </w:tc>
      </w:tr>
      <w:tr w:rsidR="005469A5" w:rsidRPr="00A356F1" w14:paraId="54BA9F0D" w14:textId="77777777" w:rsidTr="003A2BE9">
        <w:trPr>
          <w:trHeight w:val="70"/>
        </w:trPr>
        <w:tc>
          <w:tcPr>
            <w:tcW w:w="2988" w:type="dxa"/>
          </w:tcPr>
          <w:p w14:paraId="4896DE8A" w14:textId="77777777" w:rsidR="005469A5" w:rsidRPr="00A356F1" w:rsidRDefault="008F591C" w:rsidP="005469A5">
            <w:pPr>
              <w:autoSpaceDE w:val="0"/>
              <w:autoSpaceDN w:val="0"/>
              <w:adjustRightInd w:val="0"/>
            </w:pPr>
            <w:r>
              <w:t>Documentation</w:t>
            </w:r>
          </w:p>
        </w:tc>
        <w:tc>
          <w:tcPr>
            <w:tcW w:w="1530" w:type="dxa"/>
            <w:tcBorders>
              <w:right w:val="single" w:sz="4" w:space="0" w:color="auto"/>
            </w:tcBorders>
          </w:tcPr>
          <w:p w14:paraId="5EE42428" w14:textId="77777777" w:rsidR="005469A5" w:rsidRPr="00A356F1" w:rsidRDefault="005469A5" w:rsidP="005469A5">
            <w:r>
              <w:fldChar w:fldCharType="begin">
                <w:ffData>
                  <w:name w:val=""/>
                  <w:enabled/>
                  <w:calcOnExit w:val="0"/>
                  <w:checkBox>
                    <w:sizeAuto/>
                    <w:default w:val="0"/>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714BEC11" w14:textId="77777777" w:rsidR="005469A5" w:rsidRPr="00A356F1" w:rsidRDefault="005469A5" w:rsidP="005469A5">
            <w:pPr>
              <w:autoSpaceDE w:val="0"/>
              <w:autoSpaceDN w:val="0"/>
              <w:adjustRightInd w:val="0"/>
            </w:pPr>
            <w:r>
              <w:fldChar w:fldCharType="begin">
                <w:ffData>
                  <w:name w:val=""/>
                  <w:enabled/>
                  <w:calcOnExit w:val="0"/>
                  <w:checkBox>
                    <w:sizeAuto/>
                    <w:default w:val="1"/>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08AC4AB4" w14:textId="77777777" w:rsidR="005469A5" w:rsidRPr="00A356F1" w:rsidRDefault="008F591C" w:rsidP="005469A5">
            <w:pPr>
              <w:autoSpaceDE w:val="0"/>
              <w:autoSpaceDN w:val="0"/>
              <w:adjustRightInd w:val="0"/>
            </w:pPr>
            <w:r>
              <w:t xml:space="preserve">Document the acceptance or rejection of the welded joint or member. </w:t>
            </w:r>
          </w:p>
        </w:tc>
      </w:tr>
      <w:tr w:rsidR="005469A5" w:rsidRPr="00A356F1" w14:paraId="5E29B451" w14:textId="77777777" w:rsidTr="00E707FD">
        <w:trPr>
          <w:trHeight w:val="332"/>
        </w:trPr>
        <w:tc>
          <w:tcPr>
            <w:tcW w:w="2988" w:type="dxa"/>
          </w:tcPr>
          <w:p w14:paraId="16749064" w14:textId="77777777" w:rsidR="005469A5" w:rsidRPr="00A356F1" w:rsidRDefault="005469A5" w:rsidP="005469A5">
            <w:pPr>
              <w:autoSpaceDE w:val="0"/>
              <w:autoSpaceDN w:val="0"/>
              <w:adjustRightInd w:val="0"/>
            </w:pPr>
            <w:r>
              <w:t>Prohibited welds</w:t>
            </w:r>
          </w:p>
        </w:tc>
        <w:tc>
          <w:tcPr>
            <w:tcW w:w="1530" w:type="dxa"/>
            <w:tcBorders>
              <w:right w:val="single" w:sz="4" w:space="0" w:color="auto"/>
            </w:tcBorders>
          </w:tcPr>
          <w:p w14:paraId="10D3F791" w14:textId="77777777" w:rsidR="005469A5" w:rsidRDefault="005469A5" w:rsidP="005469A5">
            <w:r>
              <w:fldChar w:fldCharType="begin">
                <w:ffData>
                  <w:name w:val=""/>
                  <w:enabled/>
                  <w:calcOnExit w:val="0"/>
                  <w:checkBox>
                    <w:sizeAuto/>
                    <w:default w:val="1"/>
                  </w:checkBox>
                </w:ffData>
              </w:fldChar>
            </w:r>
            <w:r>
              <w:instrText xml:space="preserve"> FORMCHECKBOX </w:instrText>
            </w:r>
            <w:r>
              <w:fldChar w:fldCharType="end"/>
            </w:r>
            <w:r w:rsidRPr="00A356F1">
              <w:t xml:space="preserve">  </w:t>
            </w:r>
            <w:r>
              <w:t>Observe</w:t>
            </w:r>
          </w:p>
        </w:tc>
        <w:tc>
          <w:tcPr>
            <w:tcW w:w="1260" w:type="dxa"/>
            <w:tcBorders>
              <w:top w:val="single" w:sz="4" w:space="0" w:color="auto"/>
              <w:left w:val="single" w:sz="4" w:space="0" w:color="auto"/>
              <w:bottom w:val="single" w:sz="4" w:space="0" w:color="auto"/>
              <w:right w:val="single" w:sz="4" w:space="0" w:color="auto"/>
            </w:tcBorders>
          </w:tcPr>
          <w:p w14:paraId="2ECD21BC" w14:textId="77777777" w:rsidR="005469A5" w:rsidRDefault="005469A5" w:rsidP="005469A5">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end"/>
            </w:r>
            <w:r w:rsidRPr="00A356F1">
              <w:t xml:space="preserve">  Pe</w:t>
            </w:r>
            <w:r>
              <w:t>rform</w:t>
            </w:r>
          </w:p>
        </w:tc>
        <w:tc>
          <w:tcPr>
            <w:tcW w:w="4680" w:type="dxa"/>
            <w:tcBorders>
              <w:left w:val="single" w:sz="4" w:space="0" w:color="auto"/>
            </w:tcBorders>
          </w:tcPr>
          <w:p w14:paraId="0E93FBA5" w14:textId="77777777" w:rsidR="005469A5" w:rsidRPr="00A356F1" w:rsidRDefault="005469A5" w:rsidP="005469A5">
            <w:pPr>
              <w:autoSpaceDE w:val="0"/>
              <w:autoSpaceDN w:val="0"/>
              <w:adjustRightInd w:val="0"/>
            </w:pPr>
            <w:r>
              <w:t xml:space="preserve">Verify that no prohibited welds have been added with the approval of the engineer of record. </w:t>
            </w:r>
          </w:p>
        </w:tc>
      </w:tr>
      <w:tr w:rsidR="005469A5" w:rsidRPr="009646D6" w14:paraId="318E4F02" w14:textId="77777777" w:rsidTr="00387EF5">
        <w:trPr>
          <w:trHeight w:val="432"/>
        </w:trPr>
        <w:tc>
          <w:tcPr>
            <w:tcW w:w="10458" w:type="dxa"/>
            <w:gridSpan w:val="4"/>
            <w:shd w:val="clear" w:color="auto" w:fill="F2F2F2"/>
            <w:vAlign w:val="center"/>
          </w:tcPr>
          <w:p w14:paraId="00F77D4B" w14:textId="77777777" w:rsidR="005469A5" w:rsidRPr="009646D6" w:rsidRDefault="005469A5" w:rsidP="005469A5">
            <w:pPr>
              <w:autoSpaceDE w:val="0"/>
              <w:autoSpaceDN w:val="0"/>
              <w:adjustRightInd w:val="0"/>
              <w:rPr>
                <w:highlight w:val="yellow"/>
              </w:rPr>
            </w:pPr>
            <w:r w:rsidRPr="009646D6">
              <w:rPr>
                <w:b/>
              </w:rPr>
              <w:t>NONDESTRUCTIVE TESTING (SECTION N5, AISC 360-</w:t>
            </w:r>
            <w:r w:rsidR="009646D6" w:rsidRPr="009646D6">
              <w:rPr>
                <w:b/>
              </w:rPr>
              <w:t>22</w:t>
            </w:r>
            <w:r w:rsidRPr="009646D6">
              <w:rPr>
                <w:b/>
              </w:rPr>
              <w:t>):</w:t>
            </w:r>
          </w:p>
        </w:tc>
      </w:tr>
      <w:tr w:rsidR="005469A5" w:rsidRPr="009646D6" w14:paraId="4EC663D5" w14:textId="77777777" w:rsidTr="00E707FD">
        <w:trPr>
          <w:trHeight w:val="332"/>
        </w:trPr>
        <w:tc>
          <w:tcPr>
            <w:tcW w:w="2988" w:type="dxa"/>
          </w:tcPr>
          <w:p w14:paraId="3B79D260" w14:textId="77777777" w:rsidR="005469A5" w:rsidRPr="006E100C" w:rsidRDefault="005469A5" w:rsidP="005469A5">
            <w:pPr>
              <w:autoSpaceDE w:val="0"/>
              <w:autoSpaceDN w:val="0"/>
              <w:adjustRightInd w:val="0"/>
            </w:pPr>
            <w:r w:rsidRPr="006E100C">
              <w:t>CJP welds (Risk Cat. II)</w:t>
            </w:r>
          </w:p>
        </w:tc>
        <w:tc>
          <w:tcPr>
            <w:tcW w:w="1530" w:type="dxa"/>
            <w:tcBorders>
              <w:right w:val="single" w:sz="4" w:space="0" w:color="auto"/>
            </w:tcBorders>
          </w:tcPr>
          <w:p w14:paraId="4B887944" w14:textId="77777777" w:rsidR="005469A5" w:rsidRPr="006E100C" w:rsidRDefault="005469A5" w:rsidP="005469A5">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4DA0F354" w14:textId="77777777" w:rsidR="005469A5" w:rsidRPr="006E100C" w:rsidRDefault="005469A5" w:rsidP="005469A5">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32A3BE40" w14:textId="77777777" w:rsidR="005469A5" w:rsidRPr="006E100C" w:rsidRDefault="005469A5" w:rsidP="005469A5">
            <w:pPr>
              <w:autoSpaceDE w:val="0"/>
              <w:autoSpaceDN w:val="0"/>
              <w:adjustRightInd w:val="0"/>
            </w:pPr>
            <w:r w:rsidRPr="006E100C">
              <w:t>U</w:t>
            </w:r>
            <w:r w:rsidR="00D74851" w:rsidRPr="006E100C">
              <w:t>T</w:t>
            </w:r>
            <w:r w:rsidRPr="006E100C">
              <w:t xml:space="preserve"> testing shall be performed on 10% of CJP groove welds in butt, T- and corner joints subject to transversely applied tension loading in materials 5/16-inch thick or greater. </w:t>
            </w:r>
            <w:r w:rsidR="00F817F9" w:rsidRPr="006E100C">
              <w:t>(This must be performed on 100% of CJP welds in SDC ‘D-F’ per AISC 341.)</w:t>
            </w:r>
            <w:r w:rsidRPr="006E100C">
              <w:t xml:space="preserve"> </w:t>
            </w:r>
          </w:p>
        </w:tc>
      </w:tr>
      <w:tr w:rsidR="005469A5" w:rsidRPr="009646D6" w14:paraId="2485EE58" w14:textId="77777777" w:rsidTr="00E707FD">
        <w:trPr>
          <w:trHeight w:val="332"/>
        </w:trPr>
        <w:tc>
          <w:tcPr>
            <w:tcW w:w="2988" w:type="dxa"/>
          </w:tcPr>
          <w:p w14:paraId="2BF0C044" w14:textId="77777777" w:rsidR="005469A5" w:rsidRPr="006E100C" w:rsidRDefault="005469A5" w:rsidP="005469A5">
            <w:pPr>
              <w:autoSpaceDE w:val="0"/>
              <w:autoSpaceDN w:val="0"/>
              <w:adjustRightInd w:val="0"/>
            </w:pPr>
            <w:r w:rsidRPr="006E100C">
              <w:t>CJP welds (Risk Cat. III or IV)</w:t>
            </w:r>
          </w:p>
        </w:tc>
        <w:tc>
          <w:tcPr>
            <w:tcW w:w="1530" w:type="dxa"/>
            <w:tcBorders>
              <w:right w:val="single" w:sz="4" w:space="0" w:color="auto"/>
            </w:tcBorders>
          </w:tcPr>
          <w:p w14:paraId="4E0CBB08" w14:textId="77777777" w:rsidR="005469A5" w:rsidRPr="006E100C" w:rsidRDefault="005469A5" w:rsidP="005469A5">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597002F0" w14:textId="77777777" w:rsidR="005469A5" w:rsidRPr="006E100C" w:rsidRDefault="005469A5" w:rsidP="005469A5">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392D93A5" w14:textId="77777777" w:rsidR="005469A5" w:rsidRPr="006E100C" w:rsidRDefault="00D74851" w:rsidP="005469A5">
            <w:pPr>
              <w:autoSpaceDE w:val="0"/>
              <w:autoSpaceDN w:val="0"/>
              <w:adjustRightInd w:val="0"/>
              <w:rPr>
                <w:b/>
                <w:i/>
              </w:rPr>
            </w:pPr>
            <w:r w:rsidRPr="006E100C">
              <w:t xml:space="preserve">UT testing shall be performed on </w:t>
            </w:r>
            <w:r w:rsidRPr="006E100C">
              <w:rPr>
                <w:u w:val="single"/>
              </w:rPr>
              <w:t>all</w:t>
            </w:r>
            <w:r w:rsidRPr="006E100C">
              <w:t xml:space="preserve"> CJP groove welds in butt, T- and corner joints subject to transversely applied tension loading in materials 5/16-inch thick or greater.  </w:t>
            </w:r>
          </w:p>
        </w:tc>
      </w:tr>
      <w:tr w:rsidR="00D74851" w:rsidRPr="009646D6" w14:paraId="5B365D6F" w14:textId="77777777" w:rsidTr="00E707FD">
        <w:trPr>
          <w:trHeight w:val="332"/>
        </w:trPr>
        <w:tc>
          <w:tcPr>
            <w:tcW w:w="2988" w:type="dxa"/>
          </w:tcPr>
          <w:p w14:paraId="411571CC" w14:textId="77777777" w:rsidR="00D74851" w:rsidRPr="006E100C" w:rsidRDefault="00D74851" w:rsidP="00D74851">
            <w:pPr>
              <w:autoSpaceDE w:val="0"/>
              <w:autoSpaceDN w:val="0"/>
              <w:adjustRightInd w:val="0"/>
            </w:pPr>
            <w:r w:rsidRPr="006E100C">
              <w:t>Welded joints subject to fatigue</w:t>
            </w:r>
          </w:p>
        </w:tc>
        <w:tc>
          <w:tcPr>
            <w:tcW w:w="1530" w:type="dxa"/>
            <w:tcBorders>
              <w:right w:val="single" w:sz="4" w:space="0" w:color="auto"/>
            </w:tcBorders>
          </w:tcPr>
          <w:p w14:paraId="6EBB720D" w14:textId="77777777" w:rsidR="00D74851" w:rsidRPr="006E100C" w:rsidRDefault="00D74851" w:rsidP="00D74851">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28135FD9" w14:textId="77777777" w:rsidR="00D74851" w:rsidRPr="006E100C" w:rsidRDefault="00D74851" w:rsidP="00D74851">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0A50DCE1" w14:textId="77777777" w:rsidR="00D74851" w:rsidRPr="006E100C" w:rsidRDefault="00D74851" w:rsidP="00D74851">
            <w:pPr>
              <w:autoSpaceDE w:val="0"/>
              <w:autoSpaceDN w:val="0"/>
              <w:adjustRightInd w:val="0"/>
            </w:pPr>
            <w:r w:rsidRPr="006E100C">
              <w:t>Welded joints subject to fatigue (see Table A-3.1 of AISC 360) shall have radiographic or UT testing.</w:t>
            </w:r>
          </w:p>
        </w:tc>
      </w:tr>
      <w:tr w:rsidR="005469A5" w:rsidRPr="009646D6" w14:paraId="1A72E882" w14:textId="77777777" w:rsidTr="00387EF5">
        <w:trPr>
          <w:trHeight w:val="432"/>
        </w:trPr>
        <w:tc>
          <w:tcPr>
            <w:tcW w:w="10458" w:type="dxa"/>
            <w:gridSpan w:val="4"/>
            <w:shd w:val="clear" w:color="auto" w:fill="F2F2F2"/>
            <w:vAlign w:val="center"/>
          </w:tcPr>
          <w:p w14:paraId="4FAB3FEB" w14:textId="77777777" w:rsidR="005469A5" w:rsidRPr="006E100C" w:rsidRDefault="005469A5" w:rsidP="005469A5">
            <w:pPr>
              <w:autoSpaceDE w:val="0"/>
              <w:autoSpaceDN w:val="0"/>
              <w:adjustRightInd w:val="0"/>
              <w:rPr>
                <w:b/>
              </w:rPr>
            </w:pPr>
            <w:r w:rsidRPr="006E100C">
              <w:rPr>
                <w:b/>
              </w:rPr>
              <w:t>PRIOR TO BOLTING (TABLE N5.6-1, AISC 360-</w:t>
            </w:r>
            <w:r w:rsidR="006E100C" w:rsidRPr="006E100C">
              <w:rPr>
                <w:b/>
              </w:rPr>
              <w:t>22</w:t>
            </w:r>
            <w:r w:rsidRPr="006E100C">
              <w:rPr>
                <w:b/>
              </w:rPr>
              <w:t>):</w:t>
            </w:r>
          </w:p>
          <w:p w14:paraId="77BFF6FB" w14:textId="77777777" w:rsidR="005469A5" w:rsidRPr="006E100C" w:rsidRDefault="005469A5" w:rsidP="005469A5">
            <w:pPr>
              <w:numPr>
                <w:ilvl w:val="0"/>
                <w:numId w:val="4"/>
              </w:numPr>
              <w:autoSpaceDE w:val="0"/>
              <w:autoSpaceDN w:val="0"/>
              <w:adjustRightInd w:val="0"/>
              <w:rPr>
                <w:i/>
              </w:rPr>
            </w:pPr>
            <w:r w:rsidRPr="006E100C">
              <w:rPr>
                <w:i/>
              </w:rPr>
              <w:t>Not required if only snug-tight joints are specified [per Section N5.6(1) of AISC 360-</w:t>
            </w:r>
            <w:r w:rsidR="006E100C">
              <w:rPr>
                <w:i/>
              </w:rPr>
              <w:t>22</w:t>
            </w:r>
            <w:r w:rsidRPr="006E100C">
              <w:rPr>
                <w:i/>
              </w:rPr>
              <w:t>].</w:t>
            </w:r>
          </w:p>
        </w:tc>
      </w:tr>
      <w:tr w:rsidR="000A2262" w:rsidRPr="009646D6" w14:paraId="0CAF3E7A" w14:textId="77777777" w:rsidTr="00E707FD">
        <w:trPr>
          <w:trHeight w:val="332"/>
        </w:trPr>
        <w:tc>
          <w:tcPr>
            <w:tcW w:w="2988" w:type="dxa"/>
          </w:tcPr>
          <w:p w14:paraId="454E774D" w14:textId="77777777" w:rsidR="000A2262" w:rsidRPr="006E100C" w:rsidRDefault="000A2262" w:rsidP="000A2262">
            <w:pPr>
              <w:autoSpaceDE w:val="0"/>
              <w:autoSpaceDN w:val="0"/>
              <w:adjustRightInd w:val="0"/>
            </w:pPr>
            <w:r w:rsidRPr="006E100C">
              <w:t>Certifications of fasteners</w:t>
            </w:r>
          </w:p>
        </w:tc>
        <w:tc>
          <w:tcPr>
            <w:tcW w:w="1530" w:type="dxa"/>
            <w:tcBorders>
              <w:right w:val="single" w:sz="4" w:space="0" w:color="auto"/>
            </w:tcBorders>
          </w:tcPr>
          <w:p w14:paraId="6E43A806" w14:textId="77777777" w:rsidR="000A2262" w:rsidRPr="006E100C" w:rsidRDefault="006E100C" w:rsidP="000A2262">
            <w:r>
              <w:fldChar w:fldCharType="begin">
                <w:ffData>
                  <w:name w:val=""/>
                  <w:enabled/>
                  <w:calcOnExit w:val="0"/>
                  <w:checkBox>
                    <w:sizeAuto/>
                    <w:default w:val="1"/>
                  </w:checkBox>
                </w:ffData>
              </w:fldChar>
            </w:r>
            <w:r>
              <w:instrText xml:space="preserve"> FORMCHECKBOX </w:instrText>
            </w:r>
            <w:r>
              <w:fldChar w:fldCharType="separate"/>
            </w:r>
            <w:r>
              <w:fldChar w:fldCharType="end"/>
            </w:r>
            <w:r w:rsidR="000A2262"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3491F354" w14:textId="77777777" w:rsidR="000A2262" w:rsidRPr="006E100C" w:rsidRDefault="000A2262" w:rsidP="000A2262">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5E30AED0" w14:textId="77777777" w:rsidR="000A2262" w:rsidRPr="006E100C" w:rsidRDefault="000A2262" w:rsidP="000A2262">
            <w:pPr>
              <w:autoSpaceDE w:val="0"/>
              <w:autoSpaceDN w:val="0"/>
              <w:adjustRightInd w:val="0"/>
            </w:pPr>
            <w:r w:rsidRPr="006E100C">
              <w:t xml:space="preserve">Verify that manufacturer’s certificates are available for fastener materials. </w:t>
            </w:r>
          </w:p>
        </w:tc>
      </w:tr>
      <w:tr w:rsidR="000A2262" w:rsidRPr="009646D6" w14:paraId="6A984E86" w14:textId="77777777" w:rsidTr="00E707FD">
        <w:trPr>
          <w:trHeight w:val="332"/>
        </w:trPr>
        <w:tc>
          <w:tcPr>
            <w:tcW w:w="2988" w:type="dxa"/>
          </w:tcPr>
          <w:p w14:paraId="39FC8ACA" w14:textId="77777777" w:rsidR="000A2262" w:rsidRPr="006E100C" w:rsidRDefault="000A2262" w:rsidP="000A2262">
            <w:pPr>
              <w:autoSpaceDE w:val="0"/>
              <w:autoSpaceDN w:val="0"/>
              <w:adjustRightInd w:val="0"/>
            </w:pPr>
            <w:r w:rsidRPr="006E100C">
              <w:t>Fasteners marked</w:t>
            </w:r>
          </w:p>
        </w:tc>
        <w:tc>
          <w:tcPr>
            <w:tcW w:w="1530" w:type="dxa"/>
            <w:tcBorders>
              <w:right w:val="single" w:sz="4" w:space="0" w:color="auto"/>
            </w:tcBorders>
          </w:tcPr>
          <w:p w14:paraId="28653144" w14:textId="77777777" w:rsidR="000A2262" w:rsidRPr="006E100C" w:rsidRDefault="000A2262" w:rsidP="000A2262">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4D1FB4ED" w14:textId="77777777" w:rsidR="000A2262" w:rsidRPr="006E100C" w:rsidRDefault="000A2262" w:rsidP="000A2262">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546CBCEA" w14:textId="77777777" w:rsidR="000A2262" w:rsidRPr="006E100C" w:rsidRDefault="000A2262" w:rsidP="000A2262">
            <w:pPr>
              <w:autoSpaceDE w:val="0"/>
              <w:autoSpaceDN w:val="0"/>
              <w:adjustRightInd w:val="0"/>
            </w:pPr>
            <w:r w:rsidRPr="006E100C">
              <w:t xml:space="preserve">Verify that fasteners have been marked in accordance with ASTM requirements. </w:t>
            </w:r>
          </w:p>
        </w:tc>
      </w:tr>
      <w:tr w:rsidR="000A2262" w:rsidRPr="009646D6" w14:paraId="018D183B" w14:textId="77777777" w:rsidTr="00E707FD">
        <w:trPr>
          <w:trHeight w:val="332"/>
        </w:trPr>
        <w:tc>
          <w:tcPr>
            <w:tcW w:w="2988" w:type="dxa"/>
          </w:tcPr>
          <w:p w14:paraId="70094BA2" w14:textId="77777777" w:rsidR="000A2262" w:rsidRPr="006E100C" w:rsidRDefault="000A2262" w:rsidP="000A2262">
            <w:pPr>
              <w:autoSpaceDE w:val="0"/>
              <w:autoSpaceDN w:val="0"/>
              <w:adjustRightInd w:val="0"/>
            </w:pPr>
            <w:r w:rsidRPr="006E100C">
              <w:t>Proper fasteners for joint</w:t>
            </w:r>
          </w:p>
        </w:tc>
        <w:tc>
          <w:tcPr>
            <w:tcW w:w="1530" w:type="dxa"/>
            <w:tcBorders>
              <w:right w:val="single" w:sz="4" w:space="0" w:color="auto"/>
            </w:tcBorders>
          </w:tcPr>
          <w:p w14:paraId="2FA787B4" w14:textId="77777777" w:rsidR="000A2262" w:rsidRPr="006E100C" w:rsidRDefault="000A2262" w:rsidP="000A2262">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490DD5FD" w14:textId="77777777" w:rsidR="000A2262" w:rsidRPr="006E100C" w:rsidRDefault="000A2262" w:rsidP="000A2262">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32D71D55" w14:textId="77777777" w:rsidR="000A2262" w:rsidRPr="006E100C" w:rsidRDefault="000A2262" w:rsidP="000A2262">
            <w:pPr>
              <w:autoSpaceDE w:val="0"/>
              <w:autoSpaceDN w:val="0"/>
              <w:adjustRightInd w:val="0"/>
            </w:pPr>
            <w:r w:rsidRPr="006E100C">
              <w:t>Verify grade, type, and bolt length if threads are excluded from the shear plane.</w:t>
            </w:r>
          </w:p>
        </w:tc>
      </w:tr>
      <w:tr w:rsidR="000A2262" w:rsidRPr="009646D6" w14:paraId="0EA53DDC" w14:textId="77777777" w:rsidTr="00E707FD">
        <w:trPr>
          <w:trHeight w:val="332"/>
        </w:trPr>
        <w:tc>
          <w:tcPr>
            <w:tcW w:w="2988" w:type="dxa"/>
          </w:tcPr>
          <w:p w14:paraId="1CE73473" w14:textId="77777777" w:rsidR="000A2262" w:rsidRPr="006E100C" w:rsidRDefault="000A2262" w:rsidP="000A2262">
            <w:pPr>
              <w:autoSpaceDE w:val="0"/>
              <w:autoSpaceDN w:val="0"/>
              <w:adjustRightInd w:val="0"/>
            </w:pPr>
            <w:r w:rsidRPr="006E100C">
              <w:t>Proper bolting procedure</w:t>
            </w:r>
          </w:p>
        </w:tc>
        <w:tc>
          <w:tcPr>
            <w:tcW w:w="1530" w:type="dxa"/>
            <w:tcBorders>
              <w:right w:val="single" w:sz="4" w:space="0" w:color="auto"/>
            </w:tcBorders>
          </w:tcPr>
          <w:p w14:paraId="6CD3EF46" w14:textId="77777777" w:rsidR="000A2262" w:rsidRPr="006E100C" w:rsidRDefault="000A2262" w:rsidP="000A2262">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98F516C" w14:textId="77777777" w:rsidR="000A2262" w:rsidRPr="006E100C" w:rsidRDefault="000A2262" w:rsidP="000A2262">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2A335734" w14:textId="77777777" w:rsidR="000A2262" w:rsidRPr="006E100C" w:rsidRDefault="000A2262" w:rsidP="000A2262">
            <w:pPr>
              <w:autoSpaceDE w:val="0"/>
              <w:autoSpaceDN w:val="0"/>
              <w:adjustRightInd w:val="0"/>
            </w:pPr>
            <w:r w:rsidRPr="006E100C">
              <w:t xml:space="preserve">Verify proper procedure is used for the joint detail. </w:t>
            </w:r>
          </w:p>
        </w:tc>
      </w:tr>
      <w:tr w:rsidR="000A2262" w:rsidRPr="009646D6" w14:paraId="0142C078" w14:textId="77777777" w:rsidTr="00E707FD">
        <w:trPr>
          <w:trHeight w:val="332"/>
        </w:trPr>
        <w:tc>
          <w:tcPr>
            <w:tcW w:w="2988" w:type="dxa"/>
          </w:tcPr>
          <w:p w14:paraId="7442DDD6" w14:textId="77777777" w:rsidR="000A2262" w:rsidRPr="006E100C" w:rsidRDefault="000A2262" w:rsidP="000A2262">
            <w:pPr>
              <w:autoSpaceDE w:val="0"/>
              <w:autoSpaceDN w:val="0"/>
              <w:adjustRightInd w:val="0"/>
            </w:pPr>
            <w:r w:rsidRPr="006E100C">
              <w:lastRenderedPageBreak/>
              <w:t>Connecting elements</w:t>
            </w:r>
          </w:p>
        </w:tc>
        <w:tc>
          <w:tcPr>
            <w:tcW w:w="1530" w:type="dxa"/>
            <w:tcBorders>
              <w:right w:val="single" w:sz="4" w:space="0" w:color="auto"/>
            </w:tcBorders>
          </w:tcPr>
          <w:p w14:paraId="44454E6E" w14:textId="77777777" w:rsidR="000A2262" w:rsidRPr="006E100C" w:rsidRDefault="000A2262" w:rsidP="000A2262">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31DEBD2F" w14:textId="77777777" w:rsidR="000A2262" w:rsidRPr="006E100C" w:rsidRDefault="000A2262" w:rsidP="000A2262">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490C8B24" w14:textId="77777777" w:rsidR="000A2262" w:rsidRPr="006E100C" w:rsidRDefault="000A2262" w:rsidP="000A2262">
            <w:pPr>
              <w:autoSpaceDE w:val="0"/>
              <w:autoSpaceDN w:val="0"/>
              <w:adjustRightInd w:val="0"/>
            </w:pPr>
            <w:r w:rsidRPr="006E100C">
              <w:t xml:space="preserve">Verify appropriate faying surface condition and hole preparation, if specified, meet requirements. </w:t>
            </w:r>
          </w:p>
        </w:tc>
      </w:tr>
      <w:tr w:rsidR="000A2262" w:rsidRPr="009646D6" w14:paraId="2E8F5B70" w14:textId="77777777" w:rsidTr="00E707FD">
        <w:trPr>
          <w:trHeight w:val="332"/>
        </w:trPr>
        <w:tc>
          <w:tcPr>
            <w:tcW w:w="2988" w:type="dxa"/>
          </w:tcPr>
          <w:p w14:paraId="78DE6DA5" w14:textId="77777777" w:rsidR="000A2262" w:rsidRPr="006E100C" w:rsidRDefault="000A2262" w:rsidP="000A2262">
            <w:pPr>
              <w:autoSpaceDE w:val="0"/>
              <w:autoSpaceDN w:val="0"/>
              <w:adjustRightInd w:val="0"/>
            </w:pPr>
            <w:r w:rsidRPr="006E100C">
              <w:t>Pre-installation verification testing</w:t>
            </w:r>
          </w:p>
        </w:tc>
        <w:tc>
          <w:tcPr>
            <w:tcW w:w="1530" w:type="dxa"/>
            <w:tcBorders>
              <w:right w:val="single" w:sz="4" w:space="0" w:color="auto"/>
            </w:tcBorders>
          </w:tcPr>
          <w:p w14:paraId="082139AC" w14:textId="77777777" w:rsidR="000A2262" w:rsidRPr="006E100C" w:rsidRDefault="000A2262" w:rsidP="000A2262">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7DAE3BB2" w14:textId="77777777" w:rsidR="000A2262" w:rsidRPr="006E100C" w:rsidRDefault="006E100C" w:rsidP="000A2262">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separate"/>
            </w:r>
            <w:r w:rsidRPr="006E100C">
              <w:fldChar w:fldCharType="end"/>
            </w:r>
            <w:r w:rsidR="000A2262" w:rsidRPr="006E100C">
              <w:t xml:space="preserve">  Perform</w:t>
            </w:r>
          </w:p>
        </w:tc>
        <w:tc>
          <w:tcPr>
            <w:tcW w:w="4680" w:type="dxa"/>
            <w:tcBorders>
              <w:left w:val="single" w:sz="4" w:space="0" w:color="auto"/>
            </w:tcBorders>
          </w:tcPr>
          <w:p w14:paraId="20350F0E" w14:textId="77777777" w:rsidR="000A2262" w:rsidRPr="006E100C" w:rsidRDefault="000A2262" w:rsidP="000A2262">
            <w:pPr>
              <w:autoSpaceDE w:val="0"/>
              <w:autoSpaceDN w:val="0"/>
              <w:adjustRightInd w:val="0"/>
            </w:pPr>
            <w:r w:rsidRPr="006E100C">
              <w:t xml:space="preserve">Observe and document verification testing by installation personnel for fastener assemblies and methods used. </w:t>
            </w:r>
          </w:p>
        </w:tc>
      </w:tr>
      <w:tr w:rsidR="000A2262" w:rsidRPr="009646D6" w14:paraId="2320C684" w14:textId="77777777" w:rsidTr="00E707FD">
        <w:trPr>
          <w:trHeight w:val="332"/>
        </w:trPr>
        <w:tc>
          <w:tcPr>
            <w:tcW w:w="2988" w:type="dxa"/>
          </w:tcPr>
          <w:p w14:paraId="4CB398E0" w14:textId="77777777" w:rsidR="000A2262" w:rsidRPr="006E100C" w:rsidRDefault="000A2262" w:rsidP="000A2262">
            <w:pPr>
              <w:autoSpaceDE w:val="0"/>
              <w:autoSpaceDN w:val="0"/>
              <w:adjustRightInd w:val="0"/>
            </w:pPr>
            <w:r w:rsidRPr="006E100C">
              <w:t>Proper storage</w:t>
            </w:r>
          </w:p>
        </w:tc>
        <w:tc>
          <w:tcPr>
            <w:tcW w:w="1530" w:type="dxa"/>
            <w:tcBorders>
              <w:right w:val="single" w:sz="4" w:space="0" w:color="auto"/>
            </w:tcBorders>
          </w:tcPr>
          <w:p w14:paraId="20FCA444" w14:textId="77777777" w:rsidR="000A2262" w:rsidRPr="006E100C" w:rsidRDefault="000A2262" w:rsidP="000A2262">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73684D8" w14:textId="77777777" w:rsidR="000A2262" w:rsidRPr="006E100C" w:rsidRDefault="000A2262" w:rsidP="000A2262">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21931887" w14:textId="77777777" w:rsidR="000A2262" w:rsidRPr="006E100C" w:rsidRDefault="000A2262" w:rsidP="000A2262">
            <w:pPr>
              <w:autoSpaceDE w:val="0"/>
              <w:autoSpaceDN w:val="0"/>
              <w:adjustRightInd w:val="0"/>
            </w:pPr>
            <w:r w:rsidRPr="006E100C">
              <w:t xml:space="preserve">Verify proper storage of bolts, nuts, washers, and other fastener components. </w:t>
            </w:r>
          </w:p>
        </w:tc>
      </w:tr>
      <w:tr w:rsidR="005469A5" w:rsidRPr="009646D6" w14:paraId="0A62FED8" w14:textId="77777777" w:rsidTr="00387EF5">
        <w:trPr>
          <w:trHeight w:val="432"/>
        </w:trPr>
        <w:tc>
          <w:tcPr>
            <w:tcW w:w="10458" w:type="dxa"/>
            <w:gridSpan w:val="4"/>
            <w:shd w:val="clear" w:color="auto" w:fill="F2F2F2"/>
            <w:vAlign w:val="center"/>
          </w:tcPr>
          <w:p w14:paraId="3B6C76C4" w14:textId="77777777" w:rsidR="005469A5" w:rsidRPr="006E100C" w:rsidRDefault="005469A5" w:rsidP="005469A5">
            <w:pPr>
              <w:autoSpaceDE w:val="0"/>
              <w:autoSpaceDN w:val="0"/>
              <w:adjustRightInd w:val="0"/>
              <w:rPr>
                <w:b/>
              </w:rPr>
            </w:pPr>
            <w:r w:rsidRPr="006E100C">
              <w:rPr>
                <w:b/>
              </w:rPr>
              <w:t>DURING BOLTING (TABLE N5.6-2, AISC 360-</w:t>
            </w:r>
            <w:r w:rsidR="006E100C" w:rsidRPr="006E100C">
              <w:rPr>
                <w:b/>
              </w:rPr>
              <w:t>22</w:t>
            </w:r>
            <w:r w:rsidRPr="006E100C">
              <w:rPr>
                <w:b/>
              </w:rPr>
              <w:t>):</w:t>
            </w:r>
          </w:p>
          <w:p w14:paraId="4B151B9D" w14:textId="77777777" w:rsidR="005469A5" w:rsidRPr="006E100C" w:rsidRDefault="005469A5" w:rsidP="005469A5">
            <w:pPr>
              <w:numPr>
                <w:ilvl w:val="0"/>
                <w:numId w:val="4"/>
              </w:numPr>
              <w:autoSpaceDE w:val="0"/>
              <w:autoSpaceDN w:val="0"/>
              <w:adjustRightInd w:val="0"/>
              <w:rPr>
                <w:i/>
              </w:rPr>
            </w:pPr>
            <w:r w:rsidRPr="006E100C">
              <w:rPr>
                <w:i/>
              </w:rPr>
              <w:t>Not required if only snug-tight joints are specified [per Section N5.6(1) of AISC 360-</w:t>
            </w:r>
            <w:r w:rsidR="006E100C" w:rsidRPr="006E100C">
              <w:rPr>
                <w:i/>
              </w:rPr>
              <w:t>22</w:t>
            </w:r>
            <w:r w:rsidRPr="006E100C">
              <w:rPr>
                <w:i/>
              </w:rPr>
              <w:t>].</w:t>
            </w:r>
          </w:p>
          <w:p w14:paraId="03D12AC8" w14:textId="77777777" w:rsidR="005469A5" w:rsidRPr="006E100C" w:rsidRDefault="005469A5" w:rsidP="005469A5">
            <w:pPr>
              <w:numPr>
                <w:ilvl w:val="0"/>
                <w:numId w:val="4"/>
              </w:numPr>
              <w:autoSpaceDE w:val="0"/>
              <w:autoSpaceDN w:val="0"/>
              <w:adjustRightInd w:val="0"/>
            </w:pPr>
            <w:r w:rsidRPr="006E100C">
              <w:rPr>
                <w:i/>
              </w:rPr>
              <w:t xml:space="preserve">Not required for pretensioned joints using turn-of-the-nut method with </w:t>
            </w:r>
            <w:proofErr w:type="gramStart"/>
            <w:r w:rsidRPr="006E100C">
              <w:rPr>
                <w:i/>
              </w:rPr>
              <w:t>match-marking</w:t>
            </w:r>
            <w:proofErr w:type="gramEnd"/>
            <w:r w:rsidRPr="006E100C">
              <w:rPr>
                <w:i/>
              </w:rPr>
              <w:t>, direct-tension-indicators, or twist-off type tension control method [per Section N5.6(2) of AISC 360-</w:t>
            </w:r>
            <w:r w:rsidR="006E100C" w:rsidRPr="006E100C">
              <w:rPr>
                <w:i/>
              </w:rPr>
              <w:t>22</w:t>
            </w:r>
            <w:r w:rsidRPr="006E100C">
              <w:rPr>
                <w:i/>
              </w:rPr>
              <w:t>].</w:t>
            </w:r>
          </w:p>
        </w:tc>
      </w:tr>
      <w:tr w:rsidR="008F591C" w:rsidRPr="009646D6" w14:paraId="30068A7D" w14:textId="77777777" w:rsidTr="00E707FD">
        <w:trPr>
          <w:trHeight w:val="332"/>
        </w:trPr>
        <w:tc>
          <w:tcPr>
            <w:tcW w:w="2988" w:type="dxa"/>
          </w:tcPr>
          <w:p w14:paraId="12D76330" w14:textId="77777777" w:rsidR="008F591C" w:rsidRPr="006E100C" w:rsidRDefault="008F591C" w:rsidP="008F591C">
            <w:pPr>
              <w:autoSpaceDE w:val="0"/>
              <w:autoSpaceDN w:val="0"/>
              <w:adjustRightInd w:val="0"/>
            </w:pPr>
            <w:r w:rsidRPr="006E100C">
              <w:t>Fastener assemblies</w:t>
            </w:r>
          </w:p>
        </w:tc>
        <w:tc>
          <w:tcPr>
            <w:tcW w:w="1530" w:type="dxa"/>
            <w:tcBorders>
              <w:right w:val="single" w:sz="4" w:space="0" w:color="auto"/>
            </w:tcBorders>
          </w:tcPr>
          <w:p w14:paraId="6C04DD2F" w14:textId="77777777" w:rsidR="008F591C" w:rsidRPr="006E100C" w:rsidRDefault="008F591C" w:rsidP="008F591C">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1A64F7C" w14:textId="77777777" w:rsidR="008F591C" w:rsidRPr="006E100C" w:rsidRDefault="008F591C" w:rsidP="008F591C">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344401D1" w14:textId="77777777" w:rsidR="008F591C" w:rsidRPr="006E100C" w:rsidRDefault="008F591C" w:rsidP="008F591C">
            <w:pPr>
              <w:autoSpaceDE w:val="0"/>
              <w:autoSpaceDN w:val="0"/>
              <w:adjustRightInd w:val="0"/>
            </w:pPr>
            <w:r w:rsidRPr="006E100C">
              <w:t>Verify that fastener assemblies are of suitable condition, paced in all holes, and washers are positioned as required.</w:t>
            </w:r>
          </w:p>
        </w:tc>
      </w:tr>
      <w:tr w:rsidR="008F591C" w:rsidRPr="009646D6" w14:paraId="5A40854E" w14:textId="77777777" w:rsidTr="00E707FD">
        <w:trPr>
          <w:trHeight w:val="332"/>
        </w:trPr>
        <w:tc>
          <w:tcPr>
            <w:tcW w:w="2988" w:type="dxa"/>
          </w:tcPr>
          <w:p w14:paraId="05FBB5E8" w14:textId="77777777" w:rsidR="008F591C" w:rsidRPr="006E100C" w:rsidRDefault="008F591C" w:rsidP="008F591C">
            <w:pPr>
              <w:autoSpaceDE w:val="0"/>
              <w:autoSpaceDN w:val="0"/>
              <w:adjustRightInd w:val="0"/>
            </w:pPr>
            <w:r w:rsidRPr="006E100C">
              <w:t>Snug-tight prior to pretensioning</w:t>
            </w:r>
          </w:p>
        </w:tc>
        <w:tc>
          <w:tcPr>
            <w:tcW w:w="1530" w:type="dxa"/>
            <w:tcBorders>
              <w:right w:val="single" w:sz="4" w:space="0" w:color="auto"/>
            </w:tcBorders>
          </w:tcPr>
          <w:p w14:paraId="247E2640" w14:textId="77777777" w:rsidR="008F591C" w:rsidRPr="006E100C" w:rsidRDefault="008F591C" w:rsidP="008F591C">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68E3C18" w14:textId="77777777" w:rsidR="008F591C" w:rsidRPr="006E100C" w:rsidRDefault="008F591C" w:rsidP="008F591C">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69A42C33" w14:textId="77777777" w:rsidR="008F591C" w:rsidRPr="006E100C" w:rsidRDefault="008F591C" w:rsidP="008F591C">
            <w:pPr>
              <w:autoSpaceDE w:val="0"/>
              <w:autoSpaceDN w:val="0"/>
              <w:adjustRightInd w:val="0"/>
            </w:pPr>
            <w:r w:rsidRPr="006E100C">
              <w:t>Verify that joints are brought to snug-tight condition prior to pretensioning operation.</w:t>
            </w:r>
          </w:p>
        </w:tc>
      </w:tr>
      <w:tr w:rsidR="008F591C" w:rsidRPr="009646D6" w14:paraId="0766D843" w14:textId="77777777" w:rsidTr="00E707FD">
        <w:trPr>
          <w:trHeight w:val="332"/>
        </w:trPr>
        <w:tc>
          <w:tcPr>
            <w:tcW w:w="2988" w:type="dxa"/>
          </w:tcPr>
          <w:p w14:paraId="7846E6F0" w14:textId="77777777" w:rsidR="008F591C" w:rsidRPr="006E100C" w:rsidRDefault="008F591C" w:rsidP="008F591C">
            <w:pPr>
              <w:autoSpaceDE w:val="0"/>
              <w:autoSpaceDN w:val="0"/>
              <w:adjustRightInd w:val="0"/>
            </w:pPr>
            <w:r w:rsidRPr="006E100C">
              <w:t>Fastener component</w:t>
            </w:r>
          </w:p>
        </w:tc>
        <w:tc>
          <w:tcPr>
            <w:tcW w:w="1530" w:type="dxa"/>
            <w:tcBorders>
              <w:right w:val="single" w:sz="4" w:space="0" w:color="auto"/>
            </w:tcBorders>
          </w:tcPr>
          <w:p w14:paraId="53166AB7" w14:textId="77777777" w:rsidR="008F591C" w:rsidRPr="006E100C" w:rsidRDefault="008F591C" w:rsidP="008F591C">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E08CD1E" w14:textId="77777777" w:rsidR="008F591C" w:rsidRPr="006E100C" w:rsidRDefault="008F591C" w:rsidP="008F591C">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52B1BB2F" w14:textId="77777777" w:rsidR="008F591C" w:rsidRPr="006E100C" w:rsidRDefault="008F591C" w:rsidP="008F591C">
            <w:pPr>
              <w:autoSpaceDE w:val="0"/>
              <w:autoSpaceDN w:val="0"/>
              <w:adjustRightInd w:val="0"/>
            </w:pPr>
            <w:r w:rsidRPr="006E100C">
              <w:t>Verify that fastener component is not turned by wrench prevented from rotating.</w:t>
            </w:r>
          </w:p>
        </w:tc>
      </w:tr>
      <w:tr w:rsidR="008F591C" w:rsidRPr="009646D6" w14:paraId="15652537" w14:textId="77777777" w:rsidTr="00E707FD">
        <w:trPr>
          <w:trHeight w:val="332"/>
        </w:trPr>
        <w:tc>
          <w:tcPr>
            <w:tcW w:w="2988" w:type="dxa"/>
          </w:tcPr>
          <w:p w14:paraId="0F83422F" w14:textId="77777777" w:rsidR="008F591C" w:rsidRPr="006E100C" w:rsidRDefault="008F591C" w:rsidP="008F591C">
            <w:pPr>
              <w:autoSpaceDE w:val="0"/>
              <w:autoSpaceDN w:val="0"/>
              <w:adjustRightInd w:val="0"/>
            </w:pPr>
            <w:r w:rsidRPr="006E100C">
              <w:t>Pretensioned fasteners</w:t>
            </w:r>
          </w:p>
        </w:tc>
        <w:tc>
          <w:tcPr>
            <w:tcW w:w="1530" w:type="dxa"/>
            <w:tcBorders>
              <w:right w:val="single" w:sz="4" w:space="0" w:color="auto"/>
            </w:tcBorders>
          </w:tcPr>
          <w:p w14:paraId="398EAF42" w14:textId="77777777" w:rsidR="008F591C" w:rsidRPr="006E100C" w:rsidRDefault="008F591C" w:rsidP="008F591C">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31E65AEF" w14:textId="77777777" w:rsidR="008F591C" w:rsidRPr="006E100C" w:rsidRDefault="008F591C" w:rsidP="008F591C">
            <w:pPr>
              <w:autoSpaceDE w:val="0"/>
              <w:autoSpaceDN w:val="0"/>
              <w:adjustRightInd w:val="0"/>
            </w:pPr>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6D3B4223" w14:textId="77777777" w:rsidR="008F591C" w:rsidRPr="006E100C" w:rsidRDefault="008F591C" w:rsidP="008F591C">
            <w:pPr>
              <w:autoSpaceDE w:val="0"/>
              <w:autoSpaceDN w:val="0"/>
              <w:adjustRightInd w:val="0"/>
            </w:pPr>
            <w:r w:rsidRPr="006E100C">
              <w:t xml:space="preserve">Verify that fasteners are Pretensioned in accordance with RCSC Specification, progressing systematically from the most rigid point toward the free edges. </w:t>
            </w:r>
          </w:p>
        </w:tc>
      </w:tr>
      <w:tr w:rsidR="005469A5" w:rsidRPr="009646D6" w14:paraId="2151F325" w14:textId="77777777" w:rsidTr="00387EF5">
        <w:trPr>
          <w:trHeight w:val="432"/>
        </w:trPr>
        <w:tc>
          <w:tcPr>
            <w:tcW w:w="10458" w:type="dxa"/>
            <w:gridSpan w:val="4"/>
            <w:shd w:val="clear" w:color="auto" w:fill="F2F2F2"/>
            <w:vAlign w:val="center"/>
          </w:tcPr>
          <w:p w14:paraId="6451630E" w14:textId="77777777" w:rsidR="005469A5" w:rsidRPr="006E100C" w:rsidRDefault="005469A5" w:rsidP="005469A5">
            <w:pPr>
              <w:autoSpaceDE w:val="0"/>
              <w:autoSpaceDN w:val="0"/>
              <w:adjustRightInd w:val="0"/>
            </w:pPr>
            <w:r w:rsidRPr="006E100C">
              <w:rPr>
                <w:b/>
              </w:rPr>
              <w:t>AFTER BOLTING (TABLE N5.6-3, AISC 360-</w:t>
            </w:r>
            <w:r w:rsidR="006E100C">
              <w:rPr>
                <w:b/>
              </w:rPr>
              <w:t>22</w:t>
            </w:r>
            <w:r w:rsidRPr="006E100C">
              <w:rPr>
                <w:b/>
              </w:rPr>
              <w:t>):</w:t>
            </w:r>
          </w:p>
        </w:tc>
      </w:tr>
      <w:tr w:rsidR="008F591C" w:rsidRPr="009646D6" w14:paraId="5333B70E" w14:textId="77777777" w:rsidTr="00E707FD">
        <w:trPr>
          <w:trHeight w:val="332"/>
        </w:trPr>
        <w:tc>
          <w:tcPr>
            <w:tcW w:w="2988" w:type="dxa"/>
          </w:tcPr>
          <w:p w14:paraId="5FE98ADC" w14:textId="77777777" w:rsidR="008F591C" w:rsidRPr="006E100C" w:rsidRDefault="008F591C" w:rsidP="008F591C">
            <w:pPr>
              <w:autoSpaceDE w:val="0"/>
              <w:autoSpaceDN w:val="0"/>
              <w:adjustRightInd w:val="0"/>
            </w:pPr>
            <w:r w:rsidRPr="006E100C">
              <w:t>Documentation</w:t>
            </w:r>
          </w:p>
        </w:tc>
        <w:tc>
          <w:tcPr>
            <w:tcW w:w="1530" w:type="dxa"/>
            <w:tcBorders>
              <w:right w:val="single" w:sz="4" w:space="0" w:color="auto"/>
            </w:tcBorders>
          </w:tcPr>
          <w:p w14:paraId="1D811183" w14:textId="77777777" w:rsidR="008F591C" w:rsidRPr="006E100C" w:rsidRDefault="008F591C" w:rsidP="008F591C">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7B897E2A" w14:textId="77777777" w:rsidR="008F591C" w:rsidRPr="006E100C" w:rsidRDefault="008F591C" w:rsidP="008F591C">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64BA1E92" w14:textId="77777777" w:rsidR="008F591C" w:rsidRPr="006E100C" w:rsidRDefault="008F591C" w:rsidP="008F591C">
            <w:pPr>
              <w:autoSpaceDE w:val="0"/>
              <w:autoSpaceDN w:val="0"/>
              <w:adjustRightInd w:val="0"/>
            </w:pPr>
            <w:r w:rsidRPr="006E100C">
              <w:t>Document the acceptance or rejection of bolted connections.</w:t>
            </w:r>
          </w:p>
        </w:tc>
      </w:tr>
      <w:tr w:rsidR="005469A5" w:rsidRPr="009646D6" w14:paraId="356D6A2C" w14:textId="77777777" w:rsidTr="00387EF5">
        <w:trPr>
          <w:trHeight w:val="432"/>
        </w:trPr>
        <w:tc>
          <w:tcPr>
            <w:tcW w:w="10458" w:type="dxa"/>
            <w:gridSpan w:val="4"/>
            <w:shd w:val="clear" w:color="auto" w:fill="F2F2F2"/>
            <w:vAlign w:val="center"/>
          </w:tcPr>
          <w:p w14:paraId="02028322" w14:textId="77777777" w:rsidR="005469A5" w:rsidRPr="009646D6" w:rsidRDefault="005469A5" w:rsidP="005469A5">
            <w:pPr>
              <w:autoSpaceDE w:val="0"/>
              <w:autoSpaceDN w:val="0"/>
              <w:adjustRightInd w:val="0"/>
              <w:rPr>
                <w:highlight w:val="yellow"/>
              </w:rPr>
            </w:pPr>
            <w:r w:rsidRPr="00247E6C">
              <w:rPr>
                <w:b/>
              </w:rPr>
              <w:t xml:space="preserve">OTHER STEEL INSPECTIONS (SECTION </w:t>
            </w:r>
            <w:r w:rsidR="00D74851" w:rsidRPr="00247E6C">
              <w:rPr>
                <w:b/>
              </w:rPr>
              <w:t xml:space="preserve">N5.7 &amp; </w:t>
            </w:r>
            <w:r w:rsidRPr="00247E6C">
              <w:rPr>
                <w:b/>
              </w:rPr>
              <w:t>N5.8, AISC 360-</w:t>
            </w:r>
            <w:r w:rsidR="00247E6C" w:rsidRPr="00247E6C">
              <w:rPr>
                <w:b/>
              </w:rPr>
              <w:t>22</w:t>
            </w:r>
            <w:r w:rsidRPr="00247E6C">
              <w:rPr>
                <w:b/>
              </w:rPr>
              <w:t>; Tables J</w:t>
            </w:r>
            <w:r w:rsidR="006E100C" w:rsidRPr="00247E6C">
              <w:rPr>
                <w:b/>
              </w:rPr>
              <w:t>9</w:t>
            </w:r>
            <w:r w:rsidR="00554D39" w:rsidRPr="00247E6C">
              <w:rPr>
                <w:b/>
              </w:rPr>
              <w:t>.</w:t>
            </w:r>
            <w:r w:rsidRPr="00247E6C">
              <w:rPr>
                <w:b/>
              </w:rPr>
              <w:t>1</w:t>
            </w:r>
            <w:r w:rsidR="00247E6C">
              <w:rPr>
                <w:b/>
              </w:rPr>
              <w:t>,</w:t>
            </w:r>
            <w:r w:rsidRPr="00247E6C">
              <w:rPr>
                <w:b/>
              </w:rPr>
              <w:t xml:space="preserve"> &amp; J1</w:t>
            </w:r>
            <w:r w:rsidR="00247E6C" w:rsidRPr="00247E6C">
              <w:rPr>
                <w:b/>
              </w:rPr>
              <w:t>1</w:t>
            </w:r>
            <w:r w:rsidR="00247E6C">
              <w:rPr>
                <w:b/>
              </w:rPr>
              <w:t>.1</w:t>
            </w:r>
            <w:r w:rsidRPr="00247E6C">
              <w:rPr>
                <w:b/>
              </w:rPr>
              <w:t>, AISC 341-</w:t>
            </w:r>
            <w:r w:rsidR="006E100C" w:rsidRPr="00247E6C">
              <w:rPr>
                <w:b/>
              </w:rPr>
              <w:t>22</w:t>
            </w:r>
            <w:r w:rsidRPr="00247E6C">
              <w:rPr>
                <w:b/>
              </w:rPr>
              <w:t>):</w:t>
            </w:r>
          </w:p>
        </w:tc>
      </w:tr>
      <w:tr w:rsidR="00D74851" w:rsidRPr="009646D6" w14:paraId="53F5EE5A" w14:textId="77777777" w:rsidTr="00E707FD">
        <w:trPr>
          <w:trHeight w:val="332"/>
        </w:trPr>
        <w:tc>
          <w:tcPr>
            <w:tcW w:w="2988" w:type="dxa"/>
          </w:tcPr>
          <w:p w14:paraId="418EE404" w14:textId="77777777" w:rsidR="00D74851" w:rsidRPr="00247E6C" w:rsidRDefault="00D74851" w:rsidP="00D74851">
            <w:pPr>
              <w:autoSpaceDE w:val="0"/>
              <w:autoSpaceDN w:val="0"/>
              <w:adjustRightInd w:val="0"/>
            </w:pPr>
            <w:r w:rsidRPr="00247E6C">
              <w:t>Galvanized structural steel</w:t>
            </w:r>
          </w:p>
        </w:tc>
        <w:tc>
          <w:tcPr>
            <w:tcW w:w="1530" w:type="dxa"/>
            <w:tcBorders>
              <w:right w:val="single" w:sz="4" w:space="0" w:color="auto"/>
            </w:tcBorders>
          </w:tcPr>
          <w:p w14:paraId="21CE499E" w14:textId="77777777" w:rsidR="00D74851" w:rsidRPr="00247E6C" w:rsidRDefault="00D74851" w:rsidP="00D74851">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01EAF5EA" w14:textId="77777777" w:rsidR="00D74851" w:rsidRPr="00247E6C" w:rsidRDefault="00D74851" w:rsidP="00D74851">
            <w:pPr>
              <w:autoSpaceDE w:val="0"/>
              <w:autoSpaceDN w:val="0"/>
              <w:adjustRightInd w:val="0"/>
            </w:pPr>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2DE8B85F" w14:textId="77777777" w:rsidR="00D74851" w:rsidRPr="00247E6C" w:rsidRDefault="00D74851" w:rsidP="00D74851">
            <w:pPr>
              <w:autoSpaceDE w:val="0"/>
              <w:autoSpaceDN w:val="0"/>
              <w:adjustRightInd w:val="0"/>
            </w:pPr>
            <w:r w:rsidRPr="00247E6C">
              <w:t xml:space="preserve">Verify that exposed cut surfaces of galvanized structural steel does not include cracks prior to galvanizing the surface. </w:t>
            </w:r>
          </w:p>
        </w:tc>
      </w:tr>
      <w:tr w:rsidR="000A2262" w:rsidRPr="009646D6" w14:paraId="0124DC7B" w14:textId="77777777" w:rsidTr="00E707FD">
        <w:trPr>
          <w:trHeight w:val="332"/>
        </w:trPr>
        <w:tc>
          <w:tcPr>
            <w:tcW w:w="2988" w:type="dxa"/>
          </w:tcPr>
          <w:p w14:paraId="1CC5DB5F" w14:textId="77777777" w:rsidR="000A2262" w:rsidRPr="00247E6C" w:rsidRDefault="000A2262" w:rsidP="000A2262">
            <w:pPr>
              <w:autoSpaceDE w:val="0"/>
              <w:autoSpaceDN w:val="0"/>
              <w:adjustRightInd w:val="0"/>
            </w:pPr>
            <w:r w:rsidRPr="00247E6C">
              <w:t>Structural steel details</w:t>
            </w:r>
          </w:p>
        </w:tc>
        <w:tc>
          <w:tcPr>
            <w:tcW w:w="1530" w:type="dxa"/>
            <w:tcBorders>
              <w:right w:val="single" w:sz="4" w:space="0" w:color="auto"/>
            </w:tcBorders>
          </w:tcPr>
          <w:p w14:paraId="6D7D9BD5" w14:textId="77777777" w:rsidR="000A2262" w:rsidRPr="00247E6C" w:rsidRDefault="000A2262" w:rsidP="000A2262">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06D02FCC" w14:textId="77777777" w:rsidR="000A2262" w:rsidRPr="00247E6C" w:rsidRDefault="000A2262" w:rsidP="000A2262">
            <w:pPr>
              <w:autoSpaceDE w:val="0"/>
              <w:autoSpaceDN w:val="0"/>
              <w:adjustRightInd w:val="0"/>
            </w:pPr>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7BC64A7F" w14:textId="77777777" w:rsidR="000A2262" w:rsidRPr="00247E6C" w:rsidRDefault="000A2262" w:rsidP="000A2262">
            <w:pPr>
              <w:autoSpaceDE w:val="0"/>
              <w:autoSpaceDN w:val="0"/>
              <w:adjustRightInd w:val="0"/>
            </w:pPr>
            <w:r w:rsidRPr="00247E6C">
              <w:t xml:space="preserve">All fabricated steel or steel frames shall be inspected to verify compliance with the details shown in the approved construction documents, such as braces, stiffeners, member locations, and proper application of joint details at each connection.   </w:t>
            </w:r>
          </w:p>
        </w:tc>
      </w:tr>
      <w:tr w:rsidR="000A2262" w:rsidRPr="009646D6" w14:paraId="7879D3C1" w14:textId="77777777" w:rsidTr="00E707FD">
        <w:trPr>
          <w:trHeight w:val="332"/>
        </w:trPr>
        <w:tc>
          <w:tcPr>
            <w:tcW w:w="2988" w:type="dxa"/>
          </w:tcPr>
          <w:p w14:paraId="7E2B1559" w14:textId="77777777" w:rsidR="000A2262" w:rsidRPr="00247E6C" w:rsidRDefault="000A2262" w:rsidP="000A2262">
            <w:pPr>
              <w:autoSpaceDE w:val="0"/>
              <w:autoSpaceDN w:val="0"/>
              <w:adjustRightInd w:val="0"/>
            </w:pPr>
            <w:r w:rsidRPr="00247E6C">
              <w:t>Anchor rods and other embedments supporting structural steel</w:t>
            </w:r>
          </w:p>
        </w:tc>
        <w:tc>
          <w:tcPr>
            <w:tcW w:w="1530" w:type="dxa"/>
            <w:tcBorders>
              <w:right w:val="single" w:sz="4" w:space="0" w:color="auto"/>
            </w:tcBorders>
          </w:tcPr>
          <w:p w14:paraId="55DF0027" w14:textId="77777777" w:rsidR="000A2262" w:rsidRPr="00247E6C" w:rsidRDefault="000A2262" w:rsidP="000A2262">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6715B11B" w14:textId="77777777" w:rsidR="000A2262" w:rsidRPr="00247E6C" w:rsidRDefault="000A2262" w:rsidP="000A2262">
            <w:pPr>
              <w:autoSpaceDE w:val="0"/>
              <w:autoSpaceDN w:val="0"/>
              <w:adjustRightInd w:val="0"/>
            </w:pPr>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463849F3" w14:textId="77777777" w:rsidR="000A2262" w:rsidRPr="00247E6C" w:rsidRDefault="000A2262" w:rsidP="000A2262">
            <w:pPr>
              <w:autoSpaceDE w:val="0"/>
              <w:autoSpaceDN w:val="0"/>
              <w:adjustRightInd w:val="0"/>
            </w:pPr>
            <w:r w:rsidRPr="00247E6C">
              <w:t>Shall be on the premises during the placement of anchor rods and other embedments supporting structural steel for compliance with construction documents. Verify the diameter, grade, type, and length of the anchor rod or embedded item, and the extent or depth of embedment prior to placement of concrete.</w:t>
            </w:r>
          </w:p>
        </w:tc>
      </w:tr>
      <w:tr w:rsidR="00554D39" w:rsidRPr="009646D6" w14:paraId="3D30B462" w14:textId="77777777" w:rsidTr="00554D39">
        <w:trPr>
          <w:trHeight w:val="332"/>
        </w:trPr>
        <w:tc>
          <w:tcPr>
            <w:tcW w:w="2988" w:type="dxa"/>
          </w:tcPr>
          <w:p w14:paraId="74BD8334" w14:textId="77777777" w:rsidR="00554D39" w:rsidRPr="006E100C" w:rsidRDefault="00554D39" w:rsidP="00554D39">
            <w:pPr>
              <w:autoSpaceDE w:val="0"/>
              <w:autoSpaceDN w:val="0"/>
              <w:adjustRightInd w:val="0"/>
            </w:pPr>
            <w:r w:rsidRPr="006E100C">
              <w:t>Reduced beam sections (RBS)</w:t>
            </w:r>
          </w:p>
        </w:tc>
        <w:tc>
          <w:tcPr>
            <w:tcW w:w="1530" w:type="dxa"/>
            <w:tcBorders>
              <w:right w:val="single" w:sz="4" w:space="0" w:color="auto"/>
            </w:tcBorders>
          </w:tcPr>
          <w:p w14:paraId="255F57E8" w14:textId="77777777" w:rsidR="00554D39" w:rsidRPr="006E100C" w:rsidRDefault="00554D39" w:rsidP="00554D39">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55BC160E" w14:textId="77777777" w:rsidR="00554D39" w:rsidRPr="006E100C" w:rsidRDefault="00554D39" w:rsidP="00554D39">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2BA6E876" w14:textId="77777777" w:rsidR="00554D39" w:rsidRPr="006E100C" w:rsidRDefault="00554D39" w:rsidP="00554D39">
            <w:pPr>
              <w:autoSpaceDE w:val="0"/>
              <w:autoSpaceDN w:val="0"/>
              <w:adjustRightInd w:val="0"/>
            </w:pPr>
            <w:r w:rsidRPr="006E100C">
              <w:t xml:space="preserve">Verify contour and finish as well as dimensional tolerances </w:t>
            </w:r>
            <w:r w:rsidRPr="006E100C">
              <w:rPr>
                <w:i/>
              </w:rPr>
              <w:t>(see Table J</w:t>
            </w:r>
            <w:r w:rsidR="006E100C">
              <w:rPr>
                <w:i/>
              </w:rPr>
              <w:t>9</w:t>
            </w:r>
            <w:r w:rsidRPr="006E100C">
              <w:rPr>
                <w:i/>
              </w:rPr>
              <w:t>.1 of AISC 341-</w:t>
            </w:r>
            <w:r w:rsidR="006E100C">
              <w:rPr>
                <w:i/>
              </w:rPr>
              <w:t>22</w:t>
            </w:r>
            <w:r w:rsidRPr="006E100C">
              <w:rPr>
                <w:i/>
              </w:rPr>
              <w:t>)</w:t>
            </w:r>
            <w:r w:rsidRPr="006E100C">
              <w:t>.</w:t>
            </w:r>
          </w:p>
        </w:tc>
      </w:tr>
      <w:tr w:rsidR="00554D39" w:rsidRPr="009646D6" w14:paraId="45D94DF0" w14:textId="77777777" w:rsidTr="00554D39">
        <w:trPr>
          <w:trHeight w:val="332"/>
        </w:trPr>
        <w:tc>
          <w:tcPr>
            <w:tcW w:w="2988" w:type="dxa"/>
          </w:tcPr>
          <w:p w14:paraId="1084F250" w14:textId="77777777" w:rsidR="00554D39" w:rsidRPr="006E100C" w:rsidRDefault="00554D39" w:rsidP="00554D39">
            <w:pPr>
              <w:autoSpaceDE w:val="0"/>
              <w:autoSpaceDN w:val="0"/>
              <w:adjustRightInd w:val="0"/>
            </w:pPr>
            <w:r w:rsidRPr="006E100C">
              <w:t>Protected zones</w:t>
            </w:r>
          </w:p>
        </w:tc>
        <w:tc>
          <w:tcPr>
            <w:tcW w:w="1530" w:type="dxa"/>
            <w:tcBorders>
              <w:right w:val="single" w:sz="4" w:space="0" w:color="auto"/>
            </w:tcBorders>
          </w:tcPr>
          <w:p w14:paraId="5750B151" w14:textId="77777777" w:rsidR="00554D39" w:rsidRPr="006E100C" w:rsidRDefault="00554D39" w:rsidP="00554D39">
            <w:r w:rsidRPr="006E100C">
              <w:fldChar w:fldCharType="begin">
                <w:ffData>
                  <w:name w:val=""/>
                  <w:enabled/>
                  <w:calcOnExit w:val="0"/>
                  <w:checkBox>
                    <w:sizeAuto/>
                    <w:default w:val="0"/>
                  </w:checkBox>
                </w:ffData>
              </w:fldChar>
            </w:r>
            <w:r w:rsidRPr="006E100C">
              <w:instrText xml:space="preserve"> FORMCHECKBOX </w:instrText>
            </w:r>
            <w:r w:rsidRPr="006E100C">
              <w:fldChar w:fldCharType="end"/>
            </w:r>
            <w:r w:rsidRPr="006E100C">
              <w:t xml:space="preserve">  Observe</w:t>
            </w:r>
          </w:p>
        </w:tc>
        <w:tc>
          <w:tcPr>
            <w:tcW w:w="1260" w:type="dxa"/>
            <w:tcBorders>
              <w:top w:val="single" w:sz="4" w:space="0" w:color="auto"/>
              <w:left w:val="single" w:sz="4" w:space="0" w:color="auto"/>
              <w:bottom w:val="single" w:sz="4" w:space="0" w:color="auto"/>
              <w:right w:val="single" w:sz="4" w:space="0" w:color="auto"/>
            </w:tcBorders>
          </w:tcPr>
          <w:p w14:paraId="4DAF4A7D" w14:textId="77777777" w:rsidR="00554D39" w:rsidRPr="006E100C" w:rsidRDefault="00554D39" w:rsidP="00554D39">
            <w:pPr>
              <w:autoSpaceDE w:val="0"/>
              <w:autoSpaceDN w:val="0"/>
              <w:adjustRightInd w:val="0"/>
            </w:pPr>
            <w:r w:rsidRPr="006E100C">
              <w:fldChar w:fldCharType="begin">
                <w:ffData>
                  <w:name w:val=""/>
                  <w:enabled/>
                  <w:calcOnExit w:val="0"/>
                  <w:checkBox>
                    <w:sizeAuto/>
                    <w:default w:val="1"/>
                  </w:checkBox>
                </w:ffData>
              </w:fldChar>
            </w:r>
            <w:r w:rsidRPr="006E100C">
              <w:instrText xml:space="preserve"> FORMCHECKBOX </w:instrText>
            </w:r>
            <w:r w:rsidRPr="006E100C">
              <w:fldChar w:fldCharType="end"/>
            </w:r>
            <w:r w:rsidRPr="006E100C">
              <w:t xml:space="preserve">  Perform</w:t>
            </w:r>
          </w:p>
        </w:tc>
        <w:tc>
          <w:tcPr>
            <w:tcW w:w="4680" w:type="dxa"/>
            <w:tcBorders>
              <w:left w:val="single" w:sz="4" w:space="0" w:color="auto"/>
            </w:tcBorders>
          </w:tcPr>
          <w:p w14:paraId="58C983FC" w14:textId="77777777" w:rsidR="00554D39" w:rsidRPr="006E100C" w:rsidRDefault="00554D39" w:rsidP="00554D39">
            <w:pPr>
              <w:autoSpaceDE w:val="0"/>
              <w:autoSpaceDN w:val="0"/>
              <w:adjustRightInd w:val="0"/>
            </w:pPr>
            <w:r w:rsidRPr="006E100C">
              <w:t xml:space="preserve">Verify that no holes or unapproved attachments are made within the protected zone </w:t>
            </w:r>
            <w:r w:rsidRPr="006E100C">
              <w:rPr>
                <w:i/>
              </w:rPr>
              <w:t>(see Table J</w:t>
            </w:r>
            <w:r w:rsidR="006E100C">
              <w:rPr>
                <w:i/>
              </w:rPr>
              <w:t>9</w:t>
            </w:r>
            <w:r w:rsidRPr="006E100C">
              <w:rPr>
                <w:i/>
              </w:rPr>
              <w:t>.1 of AISC 341-</w:t>
            </w:r>
            <w:r w:rsidR="006E100C">
              <w:rPr>
                <w:i/>
              </w:rPr>
              <w:t>22</w:t>
            </w:r>
            <w:r w:rsidRPr="006E100C">
              <w:rPr>
                <w:i/>
              </w:rPr>
              <w:t>)</w:t>
            </w:r>
            <w:r w:rsidRPr="006E100C">
              <w:t>.</w:t>
            </w:r>
          </w:p>
        </w:tc>
      </w:tr>
      <w:tr w:rsidR="00F817F9" w:rsidRPr="009646D6" w14:paraId="386E27A0" w14:textId="77777777" w:rsidTr="00554D39">
        <w:trPr>
          <w:trHeight w:val="332"/>
        </w:trPr>
        <w:tc>
          <w:tcPr>
            <w:tcW w:w="2988" w:type="dxa"/>
          </w:tcPr>
          <w:p w14:paraId="3C8FBF89" w14:textId="77777777" w:rsidR="00F817F9" w:rsidRPr="00247E6C" w:rsidRDefault="00F817F9" w:rsidP="00F817F9">
            <w:pPr>
              <w:autoSpaceDE w:val="0"/>
              <w:autoSpaceDN w:val="0"/>
              <w:adjustRightInd w:val="0"/>
            </w:pPr>
            <w:r w:rsidRPr="00247E6C">
              <w:t>H-piles</w:t>
            </w:r>
          </w:p>
        </w:tc>
        <w:tc>
          <w:tcPr>
            <w:tcW w:w="1530" w:type="dxa"/>
            <w:tcBorders>
              <w:right w:val="single" w:sz="4" w:space="0" w:color="auto"/>
            </w:tcBorders>
          </w:tcPr>
          <w:p w14:paraId="71B3D251" w14:textId="77777777" w:rsidR="00F817F9" w:rsidRPr="00247E6C" w:rsidRDefault="00F817F9" w:rsidP="00F817F9">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A986EAE" w14:textId="77777777" w:rsidR="00F817F9" w:rsidRPr="00247E6C" w:rsidRDefault="00F817F9" w:rsidP="00F817F9">
            <w:pPr>
              <w:autoSpaceDE w:val="0"/>
              <w:autoSpaceDN w:val="0"/>
              <w:adjustRightInd w:val="0"/>
            </w:pPr>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64DAC96C" w14:textId="77777777" w:rsidR="00F817F9" w:rsidRPr="00247E6C" w:rsidRDefault="00F817F9" w:rsidP="00F817F9">
            <w:pPr>
              <w:autoSpaceDE w:val="0"/>
              <w:autoSpaceDN w:val="0"/>
              <w:adjustRightInd w:val="0"/>
            </w:pPr>
            <w:r w:rsidRPr="00247E6C">
              <w:t xml:space="preserve">Verify that no holes or unapproved attachments occur within the protected zones of piling </w:t>
            </w:r>
            <w:r w:rsidRPr="00247E6C">
              <w:rPr>
                <w:i/>
              </w:rPr>
              <w:t>(see Table J1</w:t>
            </w:r>
            <w:r w:rsidR="00247E6C" w:rsidRPr="00247E6C">
              <w:rPr>
                <w:i/>
              </w:rPr>
              <w:t>1</w:t>
            </w:r>
            <w:r w:rsidRPr="00247E6C">
              <w:rPr>
                <w:i/>
              </w:rPr>
              <w:t>.1 of AISC 341-</w:t>
            </w:r>
            <w:r w:rsidR="00247E6C" w:rsidRPr="00247E6C">
              <w:rPr>
                <w:i/>
              </w:rPr>
              <w:t>22</w:t>
            </w:r>
            <w:r w:rsidRPr="00247E6C">
              <w:rPr>
                <w:i/>
              </w:rPr>
              <w:t>)</w:t>
            </w:r>
            <w:r w:rsidRPr="00247E6C">
              <w:t>.</w:t>
            </w:r>
          </w:p>
        </w:tc>
      </w:tr>
      <w:tr w:rsidR="005469A5" w:rsidRPr="009646D6" w14:paraId="2799AD82" w14:textId="77777777" w:rsidTr="00387EF5">
        <w:trPr>
          <w:trHeight w:val="432"/>
        </w:trPr>
        <w:tc>
          <w:tcPr>
            <w:tcW w:w="10458" w:type="dxa"/>
            <w:gridSpan w:val="4"/>
            <w:shd w:val="clear" w:color="auto" w:fill="F2F2F2"/>
            <w:vAlign w:val="center"/>
          </w:tcPr>
          <w:p w14:paraId="74F2F479" w14:textId="77777777" w:rsidR="005469A5" w:rsidRPr="009646D6" w:rsidRDefault="005469A5" w:rsidP="005469A5">
            <w:pPr>
              <w:autoSpaceDE w:val="0"/>
              <w:autoSpaceDN w:val="0"/>
              <w:adjustRightInd w:val="0"/>
              <w:rPr>
                <w:highlight w:val="yellow"/>
              </w:rPr>
            </w:pPr>
            <w:r w:rsidRPr="00247E6C">
              <w:rPr>
                <w:b/>
              </w:rPr>
              <w:t xml:space="preserve">COMPOSITE CONSTRUCTION </w:t>
            </w:r>
            <w:r w:rsidR="00554D39" w:rsidRPr="00247E6C">
              <w:rPr>
                <w:b/>
              </w:rPr>
              <w:t xml:space="preserve">– STEEL &amp; CONCRETE </w:t>
            </w:r>
            <w:r w:rsidRPr="00247E6C">
              <w:rPr>
                <w:b/>
              </w:rPr>
              <w:t>(TABLE</w:t>
            </w:r>
            <w:r w:rsidR="00554D39" w:rsidRPr="00247E6C">
              <w:rPr>
                <w:b/>
              </w:rPr>
              <w:t xml:space="preserve">S J9.1, J9.2, J9.3 of </w:t>
            </w:r>
            <w:r w:rsidRPr="00247E6C">
              <w:rPr>
                <w:b/>
              </w:rPr>
              <w:t>AISC 3</w:t>
            </w:r>
            <w:r w:rsidR="00554D39" w:rsidRPr="00247E6C">
              <w:rPr>
                <w:b/>
              </w:rPr>
              <w:t>41-</w:t>
            </w:r>
            <w:r w:rsidR="00247E6C" w:rsidRPr="00247E6C">
              <w:rPr>
                <w:b/>
              </w:rPr>
              <w:t>22</w:t>
            </w:r>
            <w:r w:rsidRPr="00247E6C">
              <w:rPr>
                <w:b/>
              </w:rPr>
              <w:t>):</w:t>
            </w:r>
          </w:p>
        </w:tc>
      </w:tr>
      <w:tr w:rsidR="00554D39" w:rsidRPr="009646D6" w14:paraId="0EF2377C" w14:textId="77777777" w:rsidTr="00E707FD">
        <w:trPr>
          <w:trHeight w:val="332"/>
        </w:trPr>
        <w:tc>
          <w:tcPr>
            <w:tcW w:w="2988" w:type="dxa"/>
          </w:tcPr>
          <w:p w14:paraId="4DA22F44" w14:textId="77777777" w:rsidR="00554D39" w:rsidRPr="00247E6C" w:rsidRDefault="00554D39" w:rsidP="00554D39">
            <w:pPr>
              <w:autoSpaceDE w:val="0"/>
              <w:autoSpaceDN w:val="0"/>
              <w:adjustRightInd w:val="0"/>
            </w:pPr>
            <w:r w:rsidRPr="00247E6C">
              <w:t>Prior to concrete placement</w:t>
            </w:r>
          </w:p>
        </w:tc>
        <w:tc>
          <w:tcPr>
            <w:tcW w:w="1530" w:type="dxa"/>
            <w:tcBorders>
              <w:right w:val="single" w:sz="4" w:space="0" w:color="auto"/>
            </w:tcBorders>
          </w:tcPr>
          <w:p w14:paraId="61FC11C7" w14:textId="77777777" w:rsidR="00554D39" w:rsidRPr="00247E6C" w:rsidRDefault="00554D39" w:rsidP="00554D39">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1E42E379" w14:textId="77777777" w:rsidR="00554D39" w:rsidRPr="00247E6C" w:rsidRDefault="00554D39" w:rsidP="00554D39">
            <w:pPr>
              <w:autoSpaceDE w:val="0"/>
              <w:autoSpaceDN w:val="0"/>
              <w:adjustRightInd w:val="0"/>
            </w:pPr>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071D6D2E" w14:textId="77777777" w:rsidR="00554D39" w:rsidRPr="00247E6C" w:rsidRDefault="00554D39" w:rsidP="00554D39">
            <w:pPr>
              <w:autoSpaceDE w:val="0"/>
              <w:autoSpaceDN w:val="0"/>
              <w:adjustRightInd w:val="0"/>
            </w:pPr>
            <w:r w:rsidRPr="00247E6C">
              <w:t xml:space="preserve">Verify type and grade of reinforcing steel; carbon equivalent if other than A706 bars; proper reinforcing steel size, spacing and orientation; that bar has not been </w:t>
            </w:r>
            <w:r w:rsidRPr="00247E6C">
              <w:lastRenderedPageBreak/>
              <w:t xml:space="preserve">re-bent; bar is tied and supported; proper clearances are provided; and composite member has required size.   </w:t>
            </w:r>
          </w:p>
        </w:tc>
      </w:tr>
      <w:tr w:rsidR="00554D39" w:rsidRPr="009646D6" w14:paraId="5E271C79" w14:textId="77777777" w:rsidTr="00E707FD">
        <w:trPr>
          <w:trHeight w:val="332"/>
        </w:trPr>
        <w:tc>
          <w:tcPr>
            <w:tcW w:w="2988" w:type="dxa"/>
          </w:tcPr>
          <w:p w14:paraId="7D47453E" w14:textId="77777777" w:rsidR="00554D39" w:rsidRPr="00247E6C" w:rsidRDefault="00554D39" w:rsidP="00554D39">
            <w:pPr>
              <w:autoSpaceDE w:val="0"/>
              <w:autoSpaceDN w:val="0"/>
              <w:adjustRightInd w:val="0"/>
            </w:pPr>
            <w:r w:rsidRPr="00247E6C">
              <w:lastRenderedPageBreak/>
              <w:t>During concrete placement</w:t>
            </w:r>
          </w:p>
        </w:tc>
        <w:tc>
          <w:tcPr>
            <w:tcW w:w="1530" w:type="dxa"/>
            <w:tcBorders>
              <w:right w:val="single" w:sz="4" w:space="0" w:color="auto"/>
            </w:tcBorders>
          </w:tcPr>
          <w:p w14:paraId="32385A61" w14:textId="77777777" w:rsidR="00554D39" w:rsidRPr="00247E6C" w:rsidRDefault="00554D39" w:rsidP="00554D39">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36F002A5" w14:textId="77777777" w:rsidR="00554D39" w:rsidRPr="00247E6C" w:rsidRDefault="00554D39" w:rsidP="00554D39">
            <w:pPr>
              <w:autoSpaceDE w:val="0"/>
              <w:autoSpaceDN w:val="0"/>
              <w:adjustRightInd w:val="0"/>
            </w:pPr>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30A251C1" w14:textId="77777777" w:rsidR="00554D39" w:rsidRPr="00247E6C" w:rsidRDefault="00554D39" w:rsidP="00554D39">
            <w:pPr>
              <w:autoSpaceDE w:val="0"/>
              <w:autoSpaceDN w:val="0"/>
              <w:adjustRightInd w:val="0"/>
            </w:pPr>
            <w:r w:rsidRPr="00247E6C">
              <w:t>Verify appropriate mix design; limitations on water added to truck/pump; and proper placement techniques are used to limit segregation.</w:t>
            </w:r>
          </w:p>
        </w:tc>
      </w:tr>
      <w:tr w:rsidR="00554D39" w:rsidRPr="009646D6" w14:paraId="0F12E8F7" w14:textId="77777777" w:rsidTr="00E707FD">
        <w:trPr>
          <w:trHeight w:val="332"/>
        </w:trPr>
        <w:tc>
          <w:tcPr>
            <w:tcW w:w="2988" w:type="dxa"/>
          </w:tcPr>
          <w:p w14:paraId="1D7C331D" w14:textId="77777777" w:rsidR="00554D39" w:rsidRPr="00247E6C" w:rsidRDefault="00554D39" w:rsidP="00554D39">
            <w:pPr>
              <w:autoSpaceDE w:val="0"/>
              <w:autoSpaceDN w:val="0"/>
              <w:adjustRightInd w:val="0"/>
            </w:pPr>
            <w:r w:rsidRPr="00247E6C">
              <w:t>After concrete placement</w:t>
            </w:r>
          </w:p>
        </w:tc>
        <w:tc>
          <w:tcPr>
            <w:tcW w:w="1530" w:type="dxa"/>
            <w:tcBorders>
              <w:right w:val="single" w:sz="4" w:space="0" w:color="auto"/>
            </w:tcBorders>
          </w:tcPr>
          <w:p w14:paraId="40C19B41" w14:textId="77777777" w:rsidR="00554D39" w:rsidRPr="00247E6C" w:rsidRDefault="00554D39" w:rsidP="00554D39">
            <w:r w:rsidRPr="00247E6C">
              <w:fldChar w:fldCharType="begin">
                <w:ffData>
                  <w:name w:val=""/>
                  <w:enabled/>
                  <w:calcOnExit w:val="0"/>
                  <w:checkBox>
                    <w:sizeAuto/>
                    <w:default w:val="1"/>
                  </w:checkBox>
                </w:ffData>
              </w:fldChar>
            </w:r>
            <w:r w:rsidRPr="00247E6C">
              <w:instrText xml:space="preserve"> FORMCHECKBOX </w:instrText>
            </w:r>
            <w:r w:rsidRPr="00247E6C">
              <w:fldChar w:fldCharType="end"/>
            </w:r>
            <w:r w:rsidRPr="00247E6C">
              <w:t xml:space="preserve">  Observe</w:t>
            </w:r>
          </w:p>
        </w:tc>
        <w:tc>
          <w:tcPr>
            <w:tcW w:w="1260" w:type="dxa"/>
            <w:tcBorders>
              <w:top w:val="single" w:sz="4" w:space="0" w:color="auto"/>
              <w:left w:val="single" w:sz="4" w:space="0" w:color="auto"/>
              <w:bottom w:val="single" w:sz="4" w:space="0" w:color="auto"/>
              <w:right w:val="single" w:sz="4" w:space="0" w:color="auto"/>
            </w:tcBorders>
          </w:tcPr>
          <w:p w14:paraId="5E6DDD89" w14:textId="77777777" w:rsidR="00554D39" w:rsidRPr="00247E6C" w:rsidRDefault="00554D39" w:rsidP="00554D39">
            <w:pPr>
              <w:autoSpaceDE w:val="0"/>
              <w:autoSpaceDN w:val="0"/>
              <w:adjustRightInd w:val="0"/>
            </w:pPr>
            <w:r w:rsidRPr="00247E6C">
              <w:fldChar w:fldCharType="begin">
                <w:ffData>
                  <w:name w:val=""/>
                  <w:enabled/>
                  <w:calcOnExit w:val="0"/>
                  <w:checkBox>
                    <w:sizeAuto/>
                    <w:default w:val="0"/>
                  </w:checkBox>
                </w:ffData>
              </w:fldChar>
            </w:r>
            <w:r w:rsidRPr="00247E6C">
              <w:instrText xml:space="preserve"> FORMCHECKBOX </w:instrText>
            </w:r>
            <w:r w:rsidRPr="00247E6C">
              <w:fldChar w:fldCharType="end"/>
            </w:r>
            <w:r w:rsidRPr="00247E6C">
              <w:t xml:space="preserve">  Perform</w:t>
            </w:r>
          </w:p>
        </w:tc>
        <w:tc>
          <w:tcPr>
            <w:tcW w:w="4680" w:type="dxa"/>
            <w:tcBorders>
              <w:left w:val="single" w:sz="4" w:space="0" w:color="auto"/>
            </w:tcBorders>
          </w:tcPr>
          <w:p w14:paraId="37D8B134" w14:textId="77777777" w:rsidR="00554D39" w:rsidRPr="00247E6C" w:rsidRDefault="00554D39" w:rsidP="00554D39">
            <w:pPr>
              <w:autoSpaceDE w:val="0"/>
              <w:autoSpaceDN w:val="0"/>
              <w:adjustRightInd w:val="0"/>
            </w:pPr>
            <w:r w:rsidRPr="00247E6C">
              <w:t xml:space="preserve">Document that minimum concrete compressive strength was achieved at specified age. </w:t>
            </w:r>
          </w:p>
        </w:tc>
      </w:tr>
      <w:tr w:rsidR="002E0380" w:rsidRPr="009646D6" w14:paraId="4382027E" w14:textId="77777777" w:rsidTr="00387EF5">
        <w:trPr>
          <w:trHeight w:val="432"/>
        </w:trPr>
        <w:tc>
          <w:tcPr>
            <w:tcW w:w="10458" w:type="dxa"/>
            <w:gridSpan w:val="4"/>
            <w:shd w:val="clear" w:color="auto" w:fill="F2F2F2"/>
            <w:vAlign w:val="center"/>
          </w:tcPr>
          <w:p w14:paraId="638013BC" w14:textId="77777777" w:rsidR="002E0380" w:rsidRPr="009646D6" w:rsidRDefault="002E0380" w:rsidP="00657499">
            <w:pPr>
              <w:autoSpaceDE w:val="0"/>
              <w:autoSpaceDN w:val="0"/>
              <w:adjustRightInd w:val="0"/>
              <w:rPr>
                <w:highlight w:val="yellow"/>
              </w:rPr>
            </w:pPr>
            <w:r w:rsidRPr="00A5767C">
              <w:rPr>
                <w:b/>
              </w:rPr>
              <w:t>STEEL ROOF AND FLOOR DECKS (IBC 1705.2.</w:t>
            </w:r>
            <w:r w:rsidR="00247E6C" w:rsidRPr="00A5767C">
              <w:rPr>
                <w:b/>
              </w:rPr>
              <w:t>3</w:t>
            </w:r>
            <w:r w:rsidR="0020674E" w:rsidRPr="00A5767C">
              <w:rPr>
                <w:b/>
              </w:rPr>
              <w:t xml:space="preserve"> and</w:t>
            </w:r>
            <w:r w:rsidR="00657499" w:rsidRPr="00A5767C">
              <w:rPr>
                <w:b/>
              </w:rPr>
              <w:t xml:space="preserve"> SDI QA/QC - 20</w:t>
            </w:r>
            <w:r w:rsidR="00E946E1" w:rsidRPr="00A5767C">
              <w:rPr>
                <w:b/>
              </w:rPr>
              <w:t>22</w:t>
            </w:r>
            <w:r w:rsidRPr="00A5767C">
              <w:rPr>
                <w:b/>
              </w:rPr>
              <w:t>)</w:t>
            </w:r>
            <w:r w:rsidR="00145F52" w:rsidRPr="00A5767C">
              <w:rPr>
                <w:b/>
              </w:rPr>
              <w:t>:</w:t>
            </w:r>
          </w:p>
        </w:tc>
      </w:tr>
      <w:tr w:rsidR="001C3371" w:rsidRPr="009646D6" w14:paraId="4DF982AC" w14:textId="77777777" w:rsidTr="00EF3C56">
        <w:trPr>
          <w:trHeight w:val="332"/>
        </w:trPr>
        <w:tc>
          <w:tcPr>
            <w:tcW w:w="2988" w:type="dxa"/>
          </w:tcPr>
          <w:p w14:paraId="6DA66487" w14:textId="77777777" w:rsidR="001C3371" w:rsidRPr="00A5767C" w:rsidRDefault="00206163" w:rsidP="00EF3C56">
            <w:pPr>
              <w:autoSpaceDE w:val="0"/>
              <w:autoSpaceDN w:val="0"/>
              <w:adjustRightInd w:val="0"/>
            </w:pPr>
            <w:r w:rsidRPr="00A5767C">
              <w:t>Prior to metal deck attachment</w:t>
            </w:r>
          </w:p>
        </w:tc>
        <w:tc>
          <w:tcPr>
            <w:tcW w:w="1530" w:type="dxa"/>
            <w:tcBorders>
              <w:right w:val="single" w:sz="4" w:space="0" w:color="auto"/>
            </w:tcBorders>
          </w:tcPr>
          <w:p w14:paraId="236B7732" w14:textId="77777777" w:rsidR="001C3371" w:rsidRPr="00A5767C" w:rsidRDefault="001C3371" w:rsidP="00EF3C56">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w:t>
            </w:r>
            <w:r w:rsidR="0020674E" w:rsidRPr="00A5767C">
              <w:t>Observe</w:t>
            </w:r>
          </w:p>
        </w:tc>
        <w:tc>
          <w:tcPr>
            <w:tcW w:w="1260" w:type="dxa"/>
            <w:tcBorders>
              <w:top w:val="single" w:sz="4" w:space="0" w:color="auto"/>
              <w:left w:val="single" w:sz="4" w:space="0" w:color="auto"/>
              <w:bottom w:val="single" w:sz="4" w:space="0" w:color="auto"/>
              <w:right w:val="single" w:sz="4" w:space="0" w:color="auto"/>
            </w:tcBorders>
          </w:tcPr>
          <w:p w14:paraId="6CC87F38" w14:textId="77777777" w:rsidR="001C3371" w:rsidRPr="00A5767C" w:rsidRDefault="001C3371" w:rsidP="00EF3C56">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w:t>
            </w:r>
            <w:r w:rsidR="0020674E" w:rsidRPr="00A5767C">
              <w:t>Perform</w:t>
            </w:r>
          </w:p>
        </w:tc>
        <w:tc>
          <w:tcPr>
            <w:tcW w:w="4680" w:type="dxa"/>
            <w:tcBorders>
              <w:left w:val="single" w:sz="4" w:space="0" w:color="auto"/>
            </w:tcBorders>
          </w:tcPr>
          <w:p w14:paraId="62C5812D" w14:textId="77777777" w:rsidR="001C3371" w:rsidRPr="00A5767C" w:rsidRDefault="00206163" w:rsidP="00C23B53">
            <w:pPr>
              <w:autoSpaceDE w:val="0"/>
              <w:autoSpaceDN w:val="0"/>
              <w:adjustRightInd w:val="0"/>
            </w:pPr>
            <w:r w:rsidRPr="00A5767C">
              <w:t xml:space="preserve">Verify and document compliance of materials (deck and all deck accessories) with approved construction documents, including profiles, material properties, and base metal thickness. </w:t>
            </w:r>
            <w:r w:rsidR="00C23B53" w:rsidRPr="00A5767C">
              <w:t xml:space="preserve"> </w:t>
            </w:r>
          </w:p>
        </w:tc>
      </w:tr>
      <w:tr w:rsidR="00206163" w:rsidRPr="009646D6" w14:paraId="6C2A277D" w14:textId="77777777" w:rsidTr="00EF3C56">
        <w:trPr>
          <w:trHeight w:val="332"/>
        </w:trPr>
        <w:tc>
          <w:tcPr>
            <w:tcW w:w="2988" w:type="dxa"/>
          </w:tcPr>
          <w:p w14:paraId="7816ECD4" w14:textId="77777777" w:rsidR="00206163" w:rsidRPr="00A5767C" w:rsidRDefault="00206163" w:rsidP="00206163">
            <w:pPr>
              <w:autoSpaceDE w:val="0"/>
              <w:autoSpaceDN w:val="0"/>
              <w:adjustRightInd w:val="0"/>
            </w:pPr>
            <w:r w:rsidRPr="00A5767C">
              <w:t>After metal deck placement</w:t>
            </w:r>
          </w:p>
        </w:tc>
        <w:tc>
          <w:tcPr>
            <w:tcW w:w="1530" w:type="dxa"/>
            <w:tcBorders>
              <w:right w:val="single" w:sz="4" w:space="0" w:color="auto"/>
            </w:tcBorders>
          </w:tcPr>
          <w:p w14:paraId="228873E2" w14:textId="77777777" w:rsidR="00206163" w:rsidRPr="00A5767C" w:rsidRDefault="00206163" w:rsidP="00206163">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Observe</w:t>
            </w:r>
          </w:p>
        </w:tc>
        <w:tc>
          <w:tcPr>
            <w:tcW w:w="1260" w:type="dxa"/>
            <w:tcBorders>
              <w:top w:val="single" w:sz="4" w:space="0" w:color="auto"/>
              <w:left w:val="single" w:sz="4" w:space="0" w:color="auto"/>
              <w:bottom w:val="single" w:sz="4" w:space="0" w:color="auto"/>
              <w:right w:val="single" w:sz="4" w:space="0" w:color="auto"/>
            </w:tcBorders>
          </w:tcPr>
          <w:p w14:paraId="67D26A1C"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Perform</w:t>
            </w:r>
          </w:p>
        </w:tc>
        <w:tc>
          <w:tcPr>
            <w:tcW w:w="4680" w:type="dxa"/>
            <w:tcBorders>
              <w:left w:val="single" w:sz="4" w:space="0" w:color="auto"/>
            </w:tcBorders>
          </w:tcPr>
          <w:p w14:paraId="0E3D992E" w14:textId="77777777" w:rsidR="00206163" w:rsidRPr="00A5767C" w:rsidRDefault="00206163" w:rsidP="00206163">
            <w:pPr>
              <w:autoSpaceDE w:val="0"/>
              <w:autoSpaceDN w:val="0"/>
              <w:adjustRightInd w:val="0"/>
            </w:pPr>
            <w:r w:rsidRPr="00A5767C">
              <w:t xml:space="preserve">Verify and document compliance of deck, and deck accessories, installation with the approved construction documents. Verify that mill certificates comply with approved construction documents. </w:t>
            </w:r>
          </w:p>
        </w:tc>
      </w:tr>
      <w:tr w:rsidR="00206163" w:rsidRPr="009646D6" w14:paraId="6873CDF5" w14:textId="77777777" w:rsidTr="00EF3C56">
        <w:trPr>
          <w:trHeight w:val="332"/>
        </w:trPr>
        <w:tc>
          <w:tcPr>
            <w:tcW w:w="2988" w:type="dxa"/>
          </w:tcPr>
          <w:p w14:paraId="2839E5F1" w14:textId="77777777" w:rsidR="00206163" w:rsidRPr="00A5767C" w:rsidRDefault="00206163" w:rsidP="00206163">
            <w:pPr>
              <w:autoSpaceDE w:val="0"/>
              <w:autoSpaceDN w:val="0"/>
              <w:adjustRightInd w:val="0"/>
            </w:pPr>
            <w:r w:rsidRPr="00A5767C">
              <w:t>Prior to welding</w:t>
            </w:r>
          </w:p>
        </w:tc>
        <w:tc>
          <w:tcPr>
            <w:tcW w:w="1530" w:type="dxa"/>
            <w:tcBorders>
              <w:right w:val="single" w:sz="4" w:space="0" w:color="auto"/>
            </w:tcBorders>
          </w:tcPr>
          <w:p w14:paraId="50370805" w14:textId="77777777" w:rsidR="00206163" w:rsidRPr="00A5767C" w:rsidRDefault="00206163" w:rsidP="00206163">
            <w:r w:rsidRPr="00A5767C">
              <w:fldChar w:fldCharType="begin">
                <w:ffData>
                  <w:name w:val="Check1"/>
                  <w:enabled/>
                  <w:calcOnExit w:val="0"/>
                  <w:checkBox>
                    <w:sizeAuto/>
                    <w:default w:val="1"/>
                  </w:checkBox>
                </w:ffData>
              </w:fldChar>
            </w:r>
            <w:bookmarkStart w:id="5" w:name="Check1"/>
            <w:r w:rsidRPr="00A5767C">
              <w:instrText xml:space="preserve"> FORMCHECKBOX </w:instrText>
            </w:r>
            <w:r w:rsidRPr="00A5767C">
              <w:fldChar w:fldCharType="end"/>
            </w:r>
            <w:bookmarkEnd w:id="5"/>
            <w:r w:rsidRPr="00A5767C">
              <w:t xml:space="preserve">  Observe</w:t>
            </w:r>
          </w:p>
        </w:tc>
        <w:tc>
          <w:tcPr>
            <w:tcW w:w="1260" w:type="dxa"/>
            <w:tcBorders>
              <w:top w:val="single" w:sz="4" w:space="0" w:color="auto"/>
              <w:left w:val="single" w:sz="4" w:space="0" w:color="auto"/>
              <w:bottom w:val="single" w:sz="4" w:space="0" w:color="auto"/>
              <w:right w:val="single" w:sz="4" w:space="0" w:color="auto"/>
            </w:tcBorders>
          </w:tcPr>
          <w:p w14:paraId="6A3B8DDE"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0"/>
                  </w:checkBox>
                </w:ffData>
              </w:fldChar>
            </w:r>
            <w:r w:rsidRPr="00A5767C">
              <w:instrText xml:space="preserve"> FORMCHECKBOX </w:instrText>
            </w:r>
            <w:r w:rsidRPr="00A5767C">
              <w:fldChar w:fldCharType="end"/>
            </w:r>
            <w:r w:rsidRPr="00A5767C">
              <w:t xml:space="preserve">  Perform</w:t>
            </w:r>
          </w:p>
        </w:tc>
        <w:tc>
          <w:tcPr>
            <w:tcW w:w="4680" w:type="dxa"/>
            <w:tcBorders>
              <w:left w:val="single" w:sz="4" w:space="0" w:color="auto"/>
            </w:tcBorders>
          </w:tcPr>
          <w:p w14:paraId="09BE66A0" w14:textId="77777777" w:rsidR="00206163" w:rsidRPr="00A5767C" w:rsidRDefault="00F7173E" w:rsidP="00206163">
            <w:pPr>
              <w:autoSpaceDE w:val="0"/>
              <w:autoSpaceDN w:val="0"/>
              <w:adjustRightInd w:val="0"/>
            </w:pPr>
            <w:r w:rsidRPr="00A5767C">
              <w:t>Verify that welding procedures and certifications of consumables are available, material is properly identified, and welding equipment is appropriate.</w:t>
            </w:r>
          </w:p>
        </w:tc>
      </w:tr>
      <w:tr w:rsidR="00206163" w:rsidRPr="009646D6" w14:paraId="74CFC2A6" w14:textId="77777777" w:rsidTr="00EF3C56">
        <w:trPr>
          <w:trHeight w:val="332"/>
        </w:trPr>
        <w:tc>
          <w:tcPr>
            <w:tcW w:w="2988" w:type="dxa"/>
          </w:tcPr>
          <w:p w14:paraId="3DB114EF" w14:textId="77777777" w:rsidR="00206163" w:rsidRPr="00A5767C" w:rsidRDefault="00206163" w:rsidP="00206163">
            <w:pPr>
              <w:autoSpaceDE w:val="0"/>
              <w:autoSpaceDN w:val="0"/>
              <w:adjustRightInd w:val="0"/>
            </w:pPr>
            <w:r w:rsidRPr="00A5767C">
              <w:t xml:space="preserve">During </w:t>
            </w:r>
            <w:r w:rsidR="00133B96" w:rsidRPr="00A5767C">
              <w:t>w</w:t>
            </w:r>
            <w:r w:rsidRPr="00A5767C">
              <w:t>elding</w:t>
            </w:r>
          </w:p>
        </w:tc>
        <w:tc>
          <w:tcPr>
            <w:tcW w:w="1530" w:type="dxa"/>
            <w:tcBorders>
              <w:right w:val="single" w:sz="4" w:space="0" w:color="auto"/>
            </w:tcBorders>
          </w:tcPr>
          <w:p w14:paraId="4D7CE200" w14:textId="77777777" w:rsidR="00206163" w:rsidRPr="00A5767C" w:rsidRDefault="00206163" w:rsidP="00206163">
            <w:r w:rsidRPr="00A5767C">
              <w:fldChar w:fldCharType="begin">
                <w:ffData>
                  <w:name w:val="Check1"/>
                  <w:enabled/>
                  <w:calcOnExit w:val="0"/>
                  <w:checkBox>
                    <w:sizeAuto/>
                    <w:default w:val="1"/>
                  </w:checkBox>
                </w:ffData>
              </w:fldChar>
            </w:r>
            <w:r w:rsidRPr="00A5767C">
              <w:instrText xml:space="preserve"> FORMCHECKBOX </w:instrText>
            </w:r>
            <w:r w:rsidRPr="00A5767C">
              <w:fldChar w:fldCharType="end"/>
            </w:r>
            <w:r w:rsidRPr="00A5767C">
              <w:t xml:space="preserve">  Observe</w:t>
            </w:r>
          </w:p>
        </w:tc>
        <w:tc>
          <w:tcPr>
            <w:tcW w:w="1260" w:type="dxa"/>
            <w:tcBorders>
              <w:top w:val="single" w:sz="4" w:space="0" w:color="auto"/>
              <w:left w:val="single" w:sz="4" w:space="0" w:color="auto"/>
              <w:bottom w:val="single" w:sz="4" w:space="0" w:color="auto"/>
              <w:right w:val="single" w:sz="4" w:space="0" w:color="auto"/>
            </w:tcBorders>
          </w:tcPr>
          <w:p w14:paraId="4AF6F749"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0"/>
                  </w:checkBox>
                </w:ffData>
              </w:fldChar>
            </w:r>
            <w:r w:rsidRPr="00A5767C">
              <w:instrText xml:space="preserve"> FORMCHECKBOX </w:instrText>
            </w:r>
            <w:r w:rsidRPr="00A5767C">
              <w:fldChar w:fldCharType="end"/>
            </w:r>
            <w:r w:rsidRPr="00A5767C">
              <w:t xml:space="preserve">  Perform</w:t>
            </w:r>
          </w:p>
        </w:tc>
        <w:tc>
          <w:tcPr>
            <w:tcW w:w="4680" w:type="dxa"/>
            <w:tcBorders>
              <w:left w:val="single" w:sz="4" w:space="0" w:color="auto"/>
            </w:tcBorders>
          </w:tcPr>
          <w:p w14:paraId="7F798AD3" w14:textId="77777777" w:rsidR="00206163" w:rsidRPr="00A5767C" w:rsidRDefault="00F7173E" w:rsidP="00206163">
            <w:pPr>
              <w:autoSpaceDE w:val="0"/>
              <w:autoSpaceDN w:val="0"/>
              <w:adjustRightInd w:val="0"/>
            </w:pPr>
            <w:r w:rsidRPr="00A5767C">
              <w:t>Verify that welders are qualified, proper handling of consumables is provided, that environmental conditions are acceptable and WPS is followed.</w:t>
            </w:r>
          </w:p>
        </w:tc>
      </w:tr>
      <w:tr w:rsidR="00206163" w:rsidRPr="009646D6" w14:paraId="16B580D2" w14:textId="77777777" w:rsidTr="00EF3C56">
        <w:trPr>
          <w:trHeight w:val="332"/>
        </w:trPr>
        <w:tc>
          <w:tcPr>
            <w:tcW w:w="2988" w:type="dxa"/>
          </w:tcPr>
          <w:p w14:paraId="616B6033" w14:textId="77777777" w:rsidR="00206163" w:rsidRPr="00A5767C" w:rsidRDefault="00206163" w:rsidP="00206163">
            <w:pPr>
              <w:autoSpaceDE w:val="0"/>
              <w:autoSpaceDN w:val="0"/>
              <w:adjustRightInd w:val="0"/>
            </w:pPr>
            <w:r w:rsidRPr="00A5767C">
              <w:t xml:space="preserve">After </w:t>
            </w:r>
            <w:r w:rsidR="00133B96" w:rsidRPr="00A5767C">
              <w:t>w</w:t>
            </w:r>
            <w:r w:rsidRPr="00A5767C">
              <w:t>elding</w:t>
            </w:r>
          </w:p>
        </w:tc>
        <w:tc>
          <w:tcPr>
            <w:tcW w:w="1530" w:type="dxa"/>
            <w:tcBorders>
              <w:right w:val="single" w:sz="4" w:space="0" w:color="auto"/>
            </w:tcBorders>
          </w:tcPr>
          <w:p w14:paraId="6F567524" w14:textId="77777777" w:rsidR="00206163" w:rsidRPr="00A5767C" w:rsidRDefault="00206163" w:rsidP="00206163">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Observe</w:t>
            </w:r>
          </w:p>
        </w:tc>
        <w:tc>
          <w:tcPr>
            <w:tcW w:w="1260" w:type="dxa"/>
            <w:tcBorders>
              <w:top w:val="single" w:sz="4" w:space="0" w:color="auto"/>
              <w:left w:val="single" w:sz="4" w:space="0" w:color="auto"/>
              <w:bottom w:val="single" w:sz="4" w:space="0" w:color="auto"/>
              <w:right w:val="single" w:sz="4" w:space="0" w:color="auto"/>
            </w:tcBorders>
          </w:tcPr>
          <w:p w14:paraId="62D8E681"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Perform</w:t>
            </w:r>
          </w:p>
        </w:tc>
        <w:tc>
          <w:tcPr>
            <w:tcW w:w="4680" w:type="dxa"/>
            <w:tcBorders>
              <w:left w:val="single" w:sz="4" w:space="0" w:color="auto"/>
            </w:tcBorders>
          </w:tcPr>
          <w:p w14:paraId="360FC997" w14:textId="77777777" w:rsidR="00206163" w:rsidRPr="00A5767C" w:rsidRDefault="00F7173E" w:rsidP="00206163">
            <w:pPr>
              <w:autoSpaceDE w:val="0"/>
              <w:autoSpaceDN w:val="0"/>
              <w:adjustRightInd w:val="0"/>
            </w:pPr>
            <w:r w:rsidRPr="00A5767C">
              <w:t xml:space="preserve">Verify size, location and appearance of welds. Verify that repair activities are acceptable.  </w:t>
            </w:r>
          </w:p>
        </w:tc>
      </w:tr>
      <w:tr w:rsidR="00206163" w:rsidRPr="009646D6" w14:paraId="6823D063" w14:textId="77777777" w:rsidTr="00EF3C56">
        <w:trPr>
          <w:trHeight w:val="332"/>
        </w:trPr>
        <w:tc>
          <w:tcPr>
            <w:tcW w:w="2988" w:type="dxa"/>
          </w:tcPr>
          <w:p w14:paraId="4C1BBF65" w14:textId="77777777" w:rsidR="00206163" w:rsidRPr="00A5767C" w:rsidRDefault="00206163" w:rsidP="00206163">
            <w:pPr>
              <w:autoSpaceDE w:val="0"/>
              <w:autoSpaceDN w:val="0"/>
              <w:adjustRightInd w:val="0"/>
            </w:pPr>
            <w:r w:rsidRPr="00A5767C">
              <w:t xml:space="preserve">Prior to </w:t>
            </w:r>
            <w:r w:rsidR="00133B96" w:rsidRPr="00A5767C">
              <w:t>m</w:t>
            </w:r>
            <w:r w:rsidRPr="00A5767C">
              <w:t xml:space="preserve">echanical </w:t>
            </w:r>
            <w:r w:rsidR="00133B96" w:rsidRPr="00A5767C">
              <w:t>f</w:t>
            </w:r>
            <w:r w:rsidRPr="00A5767C">
              <w:t>astening</w:t>
            </w:r>
          </w:p>
        </w:tc>
        <w:tc>
          <w:tcPr>
            <w:tcW w:w="1530" w:type="dxa"/>
            <w:tcBorders>
              <w:right w:val="single" w:sz="4" w:space="0" w:color="auto"/>
            </w:tcBorders>
          </w:tcPr>
          <w:p w14:paraId="5F8A6DFD" w14:textId="77777777" w:rsidR="00206163" w:rsidRPr="00A5767C" w:rsidRDefault="00206163" w:rsidP="00206163">
            <w:r w:rsidRPr="00A5767C">
              <w:fldChar w:fldCharType="begin">
                <w:ffData>
                  <w:name w:val="Check1"/>
                  <w:enabled/>
                  <w:calcOnExit w:val="0"/>
                  <w:checkBox>
                    <w:sizeAuto/>
                    <w:default w:val="1"/>
                  </w:checkBox>
                </w:ffData>
              </w:fldChar>
            </w:r>
            <w:r w:rsidRPr="00A5767C">
              <w:instrText xml:space="preserve"> FORMCHECKBOX </w:instrText>
            </w:r>
            <w:r w:rsidRPr="00A5767C">
              <w:fldChar w:fldCharType="end"/>
            </w:r>
            <w:r w:rsidRPr="00A5767C">
              <w:t xml:space="preserve">  Observe</w:t>
            </w:r>
          </w:p>
        </w:tc>
        <w:tc>
          <w:tcPr>
            <w:tcW w:w="1260" w:type="dxa"/>
            <w:tcBorders>
              <w:top w:val="single" w:sz="4" w:space="0" w:color="auto"/>
              <w:left w:val="single" w:sz="4" w:space="0" w:color="auto"/>
              <w:bottom w:val="single" w:sz="4" w:space="0" w:color="auto"/>
              <w:right w:val="single" w:sz="4" w:space="0" w:color="auto"/>
            </w:tcBorders>
          </w:tcPr>
          <w:p w14:paraId="5CAA7D1E"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0"/>
                  </w:checkBox>
                </w:ffData>
              </w:fldChar>
            </w:r>
            <w:r w:rsidRPr="00A5767C">
              <w:instrText xml:space="preserve"> FORMCHECKBOX </w:instrText>
            </w:r>
            <w:r w:rsidRPr="00A5767C">
              <w:fldChar w:fldCharType="end"/>
            </w:r>
            <w:r w:rsidRPr="00A5767C">
              <w:t xml:space="preserve">  Perform</w:t>
            </w:r>
          </w:p>
        </w:tc>
        <w:tc>
          <w:tcPr>
            <w:tcW w:w="4680" w:type="dxa"/>
            <w:tcBorders>
              <w:left w:val="single" w:sz="4" w:space="0" w:color="auto"/>
            </w:tcBorders>
          </w:tcPr>
          <w:p w14:paraId="138ECB8E" w14:textId="77777777" w:rsidR="00206163" w:rsidRPr="00A5767C" w:rsidRDefault="00F7173E" w:rsidP="00206163">
            <w:pPr>
              <w:autoSpaceDE w:val="0"/>
              <w:autoSpaceDN w:val="0"/>
              <w:adjustRightInd w:val="0"/>
            </w:pPr>
            <w:r w:rsidRPr="00A5767C">
              <w:t>Verify that manufacturer’s installation instructions and tools are available. Verify proper storage of fasteners.</w:t>
            </w:r>
          </w:p>
        </w:tc>
      </w:tr>
      <w:tr w:rsidR="00206163" w:rsidRPr="009646D6" w14:paraId="510297AD" w14:textId="77777777" w:rsidTr="00EF3C56">
        <w:trPr>
          <w:trHeight w:val="332"/>
        </w:trPr>
        <w:tc>
          <w:tcPr>
            <w:tcW w:w="2988" w:type="dxa"/>
          </w:tcPr>
          <w:p w14:paraId="40FE62F2" w14:textId="77777777" w:rsidR="00206163" w:rsidRPr="00A5767C" w:rsidRDefault="00206163" w:rsidP="00206163">
            <w:pPr>
              <w:autoSpaceDE w:val="0"/>
              <w:autoSpaceDN w:val="0"/>
              <w:adjustRightInd w:val="0"/>
            </w:pPr>
            <w:r w:rsidRPr="00A5767C">
              <w:t xml:space="preserve">During </w:t>
            </w:r>
            <w:r w:rsidR="00133B96" w:rsidRPr="00A5767C">
              <w:t>m</w:t>
            </w:r>
            <w:r w:rsidRPr="00A5767C">
              <w:t xml:space="preserve">echanical </w:t>
            </w:r>
            <w:r w:rsidR="00133B96" w:rsidRPr="00A5767C">
              <w:t>f</w:t>
            </w:r>
            <w:r w:rsidRPr="00A5767C">
              <w:t>astening</w:t>
            </w:r>
          </w:p>
        </w:tc>
        <w:tc>
          <w:tcPr>
            <w:tcW w:w="1530" w:type="dxa"/>
            <w:tcBorders>
              <w:right w:val="single" w:sz="4" w:space="0" w:color="auto"/>
            </w:tcBorders>
          </w:tcPr>
          <w:p w14:paraId="7A26B6DA" w14:textId="77777777" w:rsidR="00206163" w:rsidRPr="00A5767C" w:rsidRDefault="00206163" w:rsidP="00206163">
            <w:r w:rsidRPr="00A5767C">
              <w:fldChar w:fldCharType="begin">
                <w:ffData>
                  <w:name w:val="Check1"/>
                  <w:enabled/>
                  <w:calcOnExit w:val="0"/>
                  <w:checkBox>
                    <w:sizeAuto/>
                    <w:default w:val="1"/>
                  </w:checkBox>
                </w:ffData>
              </w:fldChar>
            </w:r>
            <w:r w:rsidRPr="00A5767C">
              <w:instrText xml:space="preserve"> FORMCHECKBOX </w:instrText>
            </w:r>
            <w:r w:rsidRPr="00A5767C">
              <w:fldChar w:fldCharType="end"/>
            </w:r>
            <w:r w:rsidRPr="00A5767C">
              <w:t xml:space="preserve">  Observe</w:t>
            </w:r>
          </w:p>
        </w:tc>
        <w:tc>
          <w:tcPr>
            <w:tcW w:w="1260" w:type="dxa"/>
            <w:tcBorders>
              <w:top w:val="single" w:sz="4" w:space="0" w:color="auto"/>
              <w:left w:val="single" w:sz="4" w:space="0" w:color="auto"/>
              <w:bottom w:val="single" w:sz="4" w:space="0" w:color="auto"/>
              <w:right w:val="single" w:sz="4" w:space="0" w:color="auto"/>
            </w:tcBorders>
          </w:tcPr>
          <w:p w14:paraId="3A41BA56"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0"/>
                  </w:checkBox>
                </w:ffData>
              </w:fldChar>
            </w:r>
            <w:r w:rsidRPr="00A5767C">
              <w:instrText xml:space="preserve"> FORMCHECKBOX </w:instrText>
            </w:r>
            <w:r w:rsidRPr="00A5767C">
              <w:fldChar w:fldCharType="end"/>
            </w:r>
            <w:r w:rsidRPr="00A5767C">
              <w:t xml:space="preserve">  Perform</w:t>
            </w:r>
          </w:p>
        </w:tc>
        <w:tc>
          <w:tcPr>
            <w:tcW w:w="4680" w:type="dxa"/>
            <w:tcBorders>
              <w:left w:val="single" w:sz="4" w:space="0" w:color="auto"/>
            </w:tcBorders>
          </w:tcPr>
          <w:p w14:paraId="069659E0" w14:textId="77777777" w:rsidR="00206163" w:rsidRPr="00A5767C" w:rsidRDefault="00F7173E" w:rsidP="00206163">
            <w:pPr>
              <w:autoSpaceDE w:val="0"/>
              <w:autoSpaceDN w:val="0"/>
              <w:adjustRightInd w:val="0"/>
            </w:pPr>
            <w:r w:rsidRPr="00A5767C">
              <w:t xml:space="preserve">Verify that fasteners are positioned appropriately and installed per manufacturer’s instructions. </w:t>
            </w:r>
            <w:r w:rsidR="00206163" w:rsidRPr="00A5767C">
              <w:t xml:space="preserve">  </w:t>
            </w:r>
          </w:p>
        </w:tc>
      </w:tr>
      <w:tr w:rsidR="00206163" w:rsidRPr="009646D6" w14:paraId="7E56E789" w14:textId="77777777" w:rsidTr="00EF3C56">
        <w:trPr>
          <w:trHeight w:val="332"/>
        </w:trPr>
        <w:tc>
          <w:tcPr>
            <w:tcW w:w="2988" w:type="dxa"/>
          </w:tcPr>
          <w:p w14:paraId="6B81B59E" w14:textId="77777777" w:rsidR="00206163" w:rsidRPr="00A5767C" w:rsidRDefault="00206163" w:rsidP="00206163">
            <w:pPr>
              <w:autoSpaceDE w:val="0"/>
              <w:autoSpaceDN w:val="0"/>
              <w:adjustRightInd w:val="0"/>
            </w:pPr>
            <w:r w:rsidRPr="00A5767C">
              <w:t xml:space="preserve">After </w:t>
            </w:r>
            <w:r w:rsidR="00133B96" w:rsidRPr="00A5767C">
              <w:t>m</w:t>
            </w:r>
            <w:r w:rsidRPr="00A5767C">
              <w:t xml:space="preserve">echanical </w:t>
            </w:r>
            <w:r w:rsidR="00133B96" w:rsidRPr="00A5767C">
              <w:t>f</w:t>
            </w:r>
            <w:r w:rsidRPr="00A5767C">
              <w:t>astening</w:t>
            </w:r>
          </w:p>
        </w:tc>
        <w:tc>
          <w:tcPr>
            <w:tcW w:w="1530" w:type="dxa"/>
            <w:tcBorders>
              <w:right w:val="single" w:sz="4" w:space="0" w:color="auto"/>
            </w:tcBorders>
          </w:tcPr>
          <w:p w14:paraId="6A214C35" w14:textId="77777777" w:rsidR="00206163" w:rsidRPr="00A5767C" w:rsidRDefault="00206163" w:rsidP="00206163">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A7576FB"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Periodic</w:t>
            </w:r>
          </w:p>
        </w:tc>
        <w:tc>
          <w:tcPr>
            <w:tcW w:w="4680" w:type="dxa"/>
            <w:tcBorders>
              <w:left w:val="single" w:sz="4" w:space="0" w:color="auto"/>
            </w:tcBorders>
          </w:tcPr>
          <w:p w14:paraId="276239FA" w14:textId="77777777" w:rsidR="00206163" w:rsidRPr="00A5767C" w:rsidRDefault="00206163" w:rsidP="00206163">
            <w:pPr>
              <w:autoSpaceDE w:val="0"/>
              <w:autoSpaceDN w:val="0"/>
              <w:adjustRightInd w:val="0"/>
            </w:pPr>
            <w:r w:rsidRPr="00A5767C">
              <w:t xml:space="preserve">Verify </w:t>
            </w:r>
            <w:r w:rsidR="00F7173E" w:rsidRPr="00A5767C">
              <w:t xml:space="preserve">spacing and type of all fasteners. Verify that repair activities are acceptable. </w:t>
            </w:r>
            <w:r w:rsidRPr="00A5767C">
              <w:t xml:space="preserve">   </w:t>
            </w:r>
          </w:p>
        </w:tc>
      </w:tr>
      <w:tr w:rsidR="00206163" w:rsidRPr="009646D6" w14:paraId="22DA7B85" w14:textId="77777777" w:rsidTr="00387EF5">
        <w:trPr>
          <w:trHeight w:val="432"/>
        </w:trPr>
        <w:tc>
          <w:tcPr>
            <w:tcW w:w="10458" w:type="dxa"/>
            <w:gridSpan w:val="4"/>
            <w:shd w:val="clear" w:color="auto" w:fill="F2F2F2"/>
            <w:vAlign w:val="center"/>
          </w:tcPr>
          <w:p w14:paraId="66FD6A0E" w14:textId="77777777" w:rsidR="00206163" w:rsidRPr="00A5767C" w:rsidRDefault="00206163" w:rsidP="00206163">
            <w:pPr>
              <w:autoSpaceDE w:val="0"/>
              <w:autoSpaceDN w:val="0"/>
              <w:adjustRightInd w:val="0"/>
            </w:pPr>
            <w:r w:rsidRPr="00A5767C">
              <w:rPr>
                <w:b/>
              </w:rPr>
              <w:t>OPEN-WEB STEEL JOISTS AND JOIST GIRDERS (IBC TABLE 1705.2.</w:t>
            </w:r>
            <w:r w:rsidR="00A5767C" w:rsidRPr="00A5767C">
              <w:rPr>
                <w:b/>
              </w:rPr>
              <w:t>4</w:t>
            </w:r>
            <w:r w:rsidRPr="00A5767C">
              <w:rPr>
                <w:b/>
              </w:rPr>
              <w:t>):</w:t>
            </w:r>
          </w:p>
        </w:tc>
      </w:tr>
      <w:tr w:rsidR="00206163" w:rsidRPr="009646D6" w14:paraId="18B5402F" w14:textId="77777777" w:rsidTr="005A1CD9">
        <w:trPr>
          <w:trHeight w:val="432"/>
        </w:trPr>
        <w:tc>
          <w:tcPr>
            <w:tcW w:w="2988" w:type="dxa"/>
            <w:shd w:val="clear" w:color="auto" w:fill="FFFFFF"/>
          </w:tcPr>
          <w:p w14:paraId="32C16E64" w14:textId="77777777" w:rsidR="00206163" w:rsidRPr="00A5767C" w:rsidRDefault="00206163" w:rsidP="00206163">
            <w:pPr>
              <w:autoSpaceDE w:val="0"/>
              <w:autoSpaceDN w:val="0"/>
              <w:adjustRightInd w:val="0"/>
            </w:pPr>
            <w:r w:rsidRPr="00A5767C">
              <w:t>End connections – welded or bolted</w:t>
            </w:r>
          </w:p>
        </w:tc>
        <w:tc>
          <w:tcPr>
            <w:tcW w:w="1530" w:type="dxa"/>
            <w:shd w:val="clear" w:color="auto" w:fill="FFFFFF"/>
          </w:tcPr>
          <w:p w14:paraId="41B4BA56" w14:textId="77777777" w:rsidR="00206163" w:rsidRPr="00A5767C" w:rsidRDefault="00206163" w:rsidP="00206163">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Continuous</w:t>
            </w:r>
          </w:p>
        </w:tc>
        <w:tc>
          <w:tcPr>
            <w:tcW w:w="1260" w:type="dxa"/>
            <w:shd w:val="clear" w:color="auto" w:fill="FFFFFF"/>
          </w:tcPr>
          <w:p w14:paraId="4D5D3E12"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Periodic</w:t>
            </w:r>
          </w:p>
        </w:tc>
        <w:tc>
          <w:tcPr>
            <w:tcW w:w="4680" w:type="dxa"/>
            <w:shd w:val="clear" w:color="auto" w:fill="FFFFFF"/>
          </w:tcPr>
          <w:p w14:paraId="0D2327A9" w14:textId="77777777" w:rsidR="00206163" w:rsidRPr="00A5767C" w:rsidRDefault="00206163" w:rsidP="00206163">
            <w:pPr>
              <w:autoSpaceDE w:val="0"/>
              <w:autoSpaceDN w:val="0"/>
              <w:adjustRightInd w:val="0"/>
            </w:pPr>
            <w:r w:rsidRPr="00A5767C">
              <w:t xml:space="preserve">Visual inspection to confirm that end connections conform to the approved </w:t>
            </w:r>
            <w:r w:rsidR="00280F6B" w:rsidRPr="00A5767C">
              <w:t>construction documents</w:t>
            </w:r>
            <w:r w:rsidRPr="00A5767C">
              <w:t xml:space="preserve">.  </w:t>
            </w:r>
          </w:p>
        </w:tc>
      </w:tr>
      <w:tr w:rsidR="00206163" w:rsidRPr="009646D6" w14:paraId="5698CF95" w14:textId="77777777" w:rsidTr="00A5767C">
        <w:trPr>
          <w:trHeight w:val="107"/>
        </w:trPr>
        <w:tc>
          <w:tcPr>
            <w:tcW w:w="2988" w:type="dxa"/>
            <w:shd w:val="clear" w:color="auto" w:fill="FFFFFF"/>
          </w:tcPr>
          <w:p w14:paraId="7C6C10FB" w14:textId="77777777" w:rsidR="00206163" w:rsidRPr="00A5767C" w:rsidRDefault="00206163" w:rsidP="00206163">
            <w:pPr>
              <w:autoSpaceDE w:val="0"/>
              <w:autoSpaceDN w:val="0"/>
              <w:adjustRightInd w:val="0"/>
            </w:pPr>
            <w:r w:rsidRPr="00A5767C">
              <w:t>Bridging – horizontal or diagonal</w:t>
            </w:r>
          </w:p>
        </w:tc>
        <w:tc>
          <w:tcPr>
            <w:tcW w:w="1530" w:type="dxa"/>
            <w:shd w:val="clear" w:color="auto" w:fill="FFFFFF"/>
          </w:tcPr>
          <w:p w14:paraId="58D45914" w14:textId="77777777" w:rsidR="00206163" w:rsidRPr="00A5767C" w:rsidRDefault="00206163" w:rsidP="00206163">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Continuous</w:t>
            </w:r>
          </w:p>
        </w:tc>
        <w:tc>
          <w:tcPr>
            <w:tcW w:w="1260" w:type="dxa"/>
            <w:shd w:val="clear" w:color="auto" w:fill="FFFFFF"/>
          </w:tcPr>
          <w:p w14:paraId="656A43AF"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Periodic</w:t>
            </w:r>
          </w:p>
        </w:tc>
        <w:tc>
          <w:tcPr>
            <w:tcW w:w="4680" w:type="dxa"/>
            <w:shd w:val="clear" w:color="auto" w:fill="FFFFFF"/>
          </w:tcPr>
          <w:p w14:paraId="38B36E3C" w14:textId="77777777" w:rsidR="00206163" w:rsidRPr="00A5767C" w:rsidRDefault="00206163" w:rsidP="00206163">
            <w:pPr>
              <w:autoSpaceDE w:val="0"/>
              <w:autoSpaceDN w:val="0"/>
              <w:adjustRightInd w:val="0"/>
            </w:pPr>
            <w:r w:rsidRPr="00A5767C">
              <w:t xml:space="preserve">Visual inspection to confirm that bridging is provided per the approved </w:t>
            </w:r>
            <w:r w:rsidR="00133B96" w:rsidRPr="00A5767C">
              <w:t>construction documents</w:t>
            </w:r>
            <w:r w:rsidRPr="00A5767C">
              <w:t xml:space="preserve">.  </w:t>
            </w:r>
          </w:p>
        </w:tc>
      </w:tr>
      <w:tr w:rsidR="00206163" w:rsidRPr="009646D6" w14:paraId="72631A02" w14:textId="77777777" w:rsidTr="00EC70A5">
        <w:trPr>
          <w:trHeight w:val="432"/>
        </w:trPr>
        <w:tc>
          <w:tcPr>
            <w:tcW w:w="10458" w:type="dxa"/>
            <w:gridSpan w:val="4"/>
            <w:shd w:val="clear" w:color="auto" w:fill="F2F2F2"/>
            <w:vAlign w:val="center"/>
          </w:tcPr>
          <w:p w14:paraId="3F607486" w14:textId="77777777" w:rsidR="00206163" w:rsidRPr="009646D6" w:rsidRDefault="00206163" w:rsidP="00206163">
            <w:pPr>
              <w:autoSpaceDE w:val="0"/>
              <w:autoSpaceDN w:val="0"/>
              <w:adjustRightInd w:val="0"/>
              <w:rPr>
                <w:highlight w:val="yellow"/>
              </w:rPr>
            </w:pPr>
            <w:r w:rsidRPr="00A5767C">
              <w:rPr>
                <w:b/>
              </w:rPr>
              <w:t>COLD-FORMED STEEL CONSTRUCTION (IBC 1705.2.</w:t>
            </w:r>
            <w:r w:rsidR="00A5767C" w:rsidRPr="00A5767C">
              <w:rPr>
                <w:b/>
              </w:rPr>
              <w:t>5</w:t>
            </w:r>
            <w:r w:rsidRPr="00A5767C">
              <w:rPr>
                <w:b/>
              </w:rPr>
              <w:t>, 1705.1</w:t>
            </w:r>
            <w:r w:rsidR="00A5767C" w:rsidRPr="00A5767C">
              <w:rPr>
                <w:b/>
              </w:rPr>
              <w:t>2</w:t>
            </w:r>
            <w:r w:rsidR="00133B96" w:rsidRPr="00A5767C">
              <w:rPr>
                <w:b/>
              </w:rPr>
              <w:t>.2</w:t>
            </w:r>
            <w:r w:rsidRPr="00A5767C">
              <w:rPr>
                <w:b/>
              </w:rPr>
              <w:t>, 1705.1</w:t>
            </w:r>
            <w:r w:rsidR="00A5767C" w:rsidRPr="00A5767C">
              <w:rPr>
                <w:b/>
              </w:rPr>
              <w:t>3</w:t>
            </w:r>
            <w:r w:rsidR="00133B96" w:rsidRPr="00A5767C">
              <w:rPr>
                <w:b/>
              </w:rPr>
              <w:t>.3, and 1705.1</w:t>
            </w:r>
            <w:r w:rsidR="00A5767C">
              <w:rPr>
                <w:b/>
              </w:rPr>
              <w:t>3</w:t>
            </w:r>
            <w:r w:rsidR="00133B96" w:rsidRPr="00A5767C">
              <w:rPr>
                <w:b/>
              </w:rPr>
              <w:t>.9</w:t>
            </w:r>
            <w:r w:rsidRPr="00A5767C">
              <w:rPr>
                <w:b/>
              </w:rPr>
              <w:t>):</w:t>
            </w:r>
          </w:p>
        </w:tc>
      </w:tr>
      <w:tr w:rsidR="00206163" w:rsidRPr="009646D6" w14:paraId="2E9E892F" w14:textId="77777777" w:rsidTr="00EF3C56">
        <w:trPr>
          <w:trHeight w:val="332"/>
        </w:trPr>
        <w:tc>
          <w:tcPr>
            <w:tcW w:w="2988" w:type="dxa"/>
          </w:tcPr>
          <w:p w14:paraId="5EE9BD0E" w14:textId="77777777" w:rsidR="00206163" w:rsidRPr="00A5767C" w:rsidRDefault="00206163" w:rsidP="00206163">
            <w:pPr>
              <w:autoSpaceDE w:val="0"/>
              <w:autoSpaceDN w:val="0"/>
              <w:adjustRightInd w:val="0"/>
            </w:pPr>
            <w:r w:rsidRPr="00A5767C">
              <w:t>Trusses spanning &gt; 60-feet</w:t>
            </w:r>
          </w:p>
        </w:tc>
        <w:tc>
          <w:tcPr>
            <w:tcW w:w="1530" w:type="dxa"/>
            <w:tcBorders>
              <w:right w:val="single" w:sz="4" w:space="0" w:color="auto"/>
            </w:tcBorders>
          </w:tcPr>
          <w:p w14:paraId="4806A584" w14:textId="77777777" w:rsidR="00206163" w:rsidRPr="00A5767C" w:rsidRDefault="00206163" w:rsidP="00206163">
            <w:pPr>
              <w:autoSpaceDE w:val="0"/>
              <w:autoSpaceDN w:val="0"/>
              <w:adjustRightInd w:val="0"/>
            </w:pPr>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2089437"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Periodic</w:t>
            </w:r>
          </w:p>
        </w:tc>
        <w:tc>
          <w:tcPr>
            <w:tcW w:w="4680" w:type="dxa"/>
            <w:tcBorders>
              <w:left w:val="single" w:sz="4" w:space="0" w:color="auto"/>
            </w:tcBorders>
          </w:tcPr>
          <w:p w14:paraId="5E2AE4F6" w14:textId="77777777" w:rsidR="00206163" w:rsidRPr="00A5767C" w:rsidRDefault="00206163" w:rsidP="00206163">
            <w:pPr>
              <w:autoSpaceDE w:val="0"/>
              <w:autoSpaceDN w:val="0"/>
              <w:adjustRightInd w:val="0"/>
            </w:pPr>
            <w:r w:rsidRPr="00A5767C">
              <w:t xml:space="preserve">Verify that temporary and permanent truss bracing is installed in accordance with approved truss package. </w:t>
            </w:r>
            <w:r w:rsidRPr="00A5767C">
              <w:rPr>
                <w:b/>
                <w:bCs/>
                <w:i/>
                <w:iCs/>
              </w:rPr>
              <w:t>Performed by code inspection firm.</w:t>
            </w:r>
            <w:r w:rsidRPr="00A5767C">
              <w:t xml:space="preserve"> </w:t>
            </w:r>
          </w:p>
        </w:tc>
      </w:tr>
      <w:tr w:rsidR="00206163" w:rsidRPr="009646D6" w14:paraId="649AB298" w14:textId="77777777" w:rsidTr="00EF3C56">
        <w:trPr>
          <w:trHeight w:val="332"/>
        </w:trPr>
        <w:tc>
          <w:tcPr>
            <w:tcW w:w="2988" w:type="dxa"/>
          </w:tcPr>
          <w:p w14:paraId="1301A56C" w14:textId="77777777" w:rsidR="00206163" w:rsidRPr="00A5767C" w:rsidRDefault="00206163" w:rsidP="00206163">
            <w:pPr>
              <w:autoSpaceDE w:val="0"/>
              <w:autoSpaceDN w:val="0"/>
              <w:adjustRightInd w:val="0"/>
            </w:pPr>
            <w:r w:rsidRPr="00A5767C">
              <w:t>Wind-force-resisting systems or seismic-force-resisting systems</w:t>
            </w:r>
          </w:p>
        </w:tc>
        <w:tc>
          <w:tcPr>
            <w:tcW w:w="1530" w:type="dxa"/>
            <w:tcBorders>
              <w:right w:val="single" w:sz="4" w:space="0" w:color="auto"/>
            </w:tcBorders>
          </w:tcPr>
          <w:p w14:paraId="4133CF71" w14:textId="77777777" w:rsidR="00206163" w:rsidRPr="00A5767C" w:rsidRDefault="00206163" w:rsidP="00206163">
            <w:pPr>
              <w:autoSpaceDE w:val="0"/>
              <w:autoSpaceDN w:val="0"/>
              <w:adjustRightInd w:val="0"/>
            </w:pPr>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BA9E628"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Periodic</w:t>
            </w:r>
          </w:p>
        </w:tc>
        <w:tc>
          <w:tcPr>
            <w:tcW w:w="4680" w:type="dxa"/>
            <w:tcBorders>
              <w:left w:val="single" w:sz="4" w:space="0" w:color="auto"/>
            </w:tcBorders>
          </w:tcPr>
          <w:p w14:paraId="3FEF9101" w14:textId="77777777" w:rsidR="00206163" w:rsidRPr="00A5767C" w:rsidRDefault="00206163" w:rsidP="00206163">
            <w:pPr>
              <w:autoSpaceDE w:val="0"/>
              <w:autoSpaceDN w:val="0"/>
              <w:adjustRightInd w:val="0"/>
            </w:pPr>
            <w:r w:rsidRPr="00A5767C">
              <w:t xml:space="preserve">Periodic inspections of welding operations. If fastener spacing is </w:t>
            </w:r>
            <w:r w:rsidR="00A5767C">
              <w:t>≤</w:t>
            </w:r>
            <w:r w:rsidRPr="00A5767C">
              <w:t xml:space="preserve"> 4”o.c.:  Verify that proper screw attachment, bolting, anchoring and other fastening of shear walls, diaphragms, drag struts, braces, shear panels and holdowns has occurred.</w:t>
            </w:r>
            <w:r w:rsidRPr="00A5767C">
              <w:rPr>
                <w:b/>
                <w:bCs/>
                <w:i/>
                <w:iCs/>
              </w:rPr>
              <w:t xml:space="preserve"> Performed by code inspection firm.</w:t>
            </w:r>
            <w:r w:rsidRPr="00A5767C">
              <w:t xml:space="preserve"> </w:t>
            </w:r>
          </w:p>
        </w:tc>
      </w:tr>
      <w:tr w:rsidR="00206163" w:rsidRPr="009646D6" w14:paraId="61DB4F68" w14:textId="77777777" w:rsidTr="00EF3C56">
        <w:trPr>
          <w:trHeight w:val="332"/>
        </w:trPr>
        <w:tc>
          <w:tcPr>
            <w:tcW w:w="2988" w:type="dxa"/>
          </w:tcPr>
          <w:p w14:paraId="1DC26C41" w14:textId="77777777" w:rsidR="00206163" w:rsidRPr="00A5767C" w:rsidRDefault="00206163" w:rsidP="00206163">
            <w:pPr>
              <w:autoSpaceDE w:val="0"/>
              <w:autoSpaceDN w:val="0"/>
              <w:adjustRightInd w:val="0"/>
            </w:pPr>
            <w:r w:rsidRPr="00A5767C">
              <w:t>Cold-formed steel special bolted moment frame</w:t>
            </w:r>
          </w:p>
        </w:tc>
        <w:tc>
          <w:tcPr>
            <w:tcW w:w="1530" w:type="dxa"/>
            <w:tcBorders>
              <w:right w:val="single" w:sz="4" w:space="0" w:color="auto"/>
            </w:tcBorders>
          </w:tcPr>
          <w:p w14:paraId="46BFB6D4" w14:textId="77777777" w:rsidR="00206163" w:rsidRPr="00A5767C" w:rsidRDefault="00206163" w:rsidP="00206163">
            <w:pPr>
              <w:autoSpaceDE w:val="0"/>
              <w:autoSpaceDN w:val="0"/>
              <w:adjustRightInd w:val="0"/>
            </w:pPr>
            <w:r w:rsidRPr="00A5767C">
              <w:fldChar w:fldCharType="begin">
                <w:ffData>
                  <w:name w:val="Check1"/>
                  <w:enabled/>
                  <w:calcOnExit w:val="0"/>
                  <w:checkBox>
                    <w:sizeAuto/>
                    <w:default w:val="0"/>
                  </w:checkBox>
                </w:ffData>
              </w:fldChar>
            </w:r>
            <w:r w:rsidRPr="00A5767C">
              <w:instrText xml:space="preserve"> FORMCHECKBOX </w:instrText>
            </w:r>
            <w:r w:rsidRPr="00A5767C">
              <w:fldChar w:fldCharType="end"/>
            </w:r>
            <w:r w:rsidRPr="00A5767C">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3D5CC37" w14:textId="77777777" w:rsidR="00206163" w:rsidRPr="00A5767C" w:rsidRDefault="00206163" w:rsidP="00206163">
            <w:pPr>
              <w:autoSpaceDE w:val="0"/>
              <w:autoSpaceDN w:val="0"/>
              <w:adjustRightInd w:val="0"/>
            </w:pPr>
            <w:r w:rsidRPr="00A5767C">
              <w:fldChar w:fldCharType="begin">
                <w:ffData>
                  <w:name w:val=""/>
                  <w:enabled/>
                  <w:calcOnExit w:val="0"/>
                  <w:checkBox>
                    <w:sizeAuto/>
                    <w:default w:val="1"/>
                  </w:checkBox>
                </w:ffData>
              </w:fldChar>
            </w:r>
            <w:r w:rsidRPr="00A5767C">
              <w:instrText xml:space="preserve"> FORMCHECKBOX </w:instrText>
            </w:r>
            <w:r w:rsidRPr="00A5767C">
              <w:fldChar w:fldCharType="end"/>
            </w:r>
            <w:r w:rsidRPr="00A5767C">
              <w:t xml:space="preserve">  Periodic</w:t>
            </w:r>
          </w:p>
        </w:tc>
        <w:tc>
          <w:tcPr>
            <w:tcW w:w="4680" w:type="dxa"/>
            <w:tcBorders>
              <w:left w:val="single" w:sz="4" w:space="0" w:color="auto"/>
            </w:tcBorders>
          </w:tcPr>
          <w:p w14:paraId="7C0834B7" w14:textId="77777777" w:rsidR="00206163" w:rsidRPr="00A5767C" w:rsidRDefault="00206163" w:rsidP="00206163">
            <w:pPr>
              <w:autoSpaceDE w:val="0"/>
              <w:autoSpaceDN w:val="0"/>
              <w:adjustRightInd w:val="0"/>
            </w:pPr>
            <w:r w:rsidRPr="00A5767C">
              <w:t xml:space="preserve">Visual inspections during installation cold-formed bolted moment frames located in Seismic Design Category ‘D-F’.  </w:t>
            </w:r>
          </w:p>
        </w:tc>
      </w:tr>
    </w:tbl>
    <w:p w14:paraId="35823D98" w14:textId="77777777" w:rsidR="000A1CD0" w:rsidRPr="009646D6" w:rsidRDefault="000A1CD0" w:rsidP="008C0D66">
      <w:pPr>
        <w:tabs>
          <w:tab w:val="left" w:pos="5490"/>
        </w:tabs>
        <w:autoSpaceDE w:val="0"/>
        <w:autoSpaceDN w:val="0"/>
        <w:adjustRightInd w:val="0"/>
        <w:ind w:hanging="180"/>
        <w:rPr>
          <w:sz w:val="24"/>
          <w:szCs w:val="24"/>
          <w:highlight w:val="yellow"/>
        </w:rPr>
      </w:pPr>
    </w:p>
    <w:p w14:paraId="6081D0E0" w14:textId="77777777" w:rsidR="001478E3" w:rsidRPr="009646D6" w:rsidRDefault="001478E3" w:rsidP="008C0D66">
      <w:pPr>
        <w:tabs>
          <w:tab w:val="left" w:pos="5490"/>
        </w:tabs>
        <w:autoSpaceDE w:val="0"/>
        <w:autoSpaceDN w:val="0"/>
        <w:adjustRightInd w:val="0"/>
        <w:spacing w:before="120"/>
        <w:ind w:hanging="180"/>
        <w:rPr>
          <w:b/>
          <w:color w:val="3B3838"/>
          <w:sz w:val="24"/>
          <w:szCs w:val="24"/>
          <w:highlight w:val="yellow"/>
        </w:rPr>
      </w:pPr>
      <w:r w:rsidRPr="00A5767C">
        <w:rPr>
          <w:b/>
          <w:color w:val="3B3838"/>
          <w:sz w:val="24"/>
          <w:szCs w:val="24"/>
        </w:rPr>
        <w:t>CONCRE</w:t>
      </w:r>
      <w:r w:rsidR="00F12888" w:rsidRPr="00A5767C">
        <w:rPr>
          <w:b/>
          <w:color w:val="3B3838"/>
          <w:sz w:val="24"/>
          <w:szCs w:val="24"/>
        </w:rPr>
        <w:t>T</w:t>
      </w:r>
      <w:r w:rsidRPr="00A5767C">
        <w:rPr>
          <w:b/>
          <w:color w:val="3B3838"/>
          <w:sz w:val="24"/>
          <w:szCs w:val="24"/>
        </w:rPr>
        <w:t>E CONSTRUCTION</w:t>
      </w:r>
      <w:r w:rsidR="007E5607" w:rsidRPr="00A5767C">
        <w:rPr>
          <w:b/>
          <w:color w:val="3B3838"/>
          <w:sz w:val="24"/>
          <w:szCs w:val="24"/>
        </w:rPr>
        <w:t xml:space="preserve"> (</w:t>
      </w:r>
      <w:smartTag w:uri="urn:schemas-microsoft-com:office:smarttags" w:element="stockticker">
        <w:r w:rsidR="007E5607" w:rsidRPr="00A5767C">
          <w:rPr>
            <w:b/>
            <w:color w:val="3B3838"/>
            <w:sz w:val="24"/>
            <w:szCs w:val="24"/>
          </w:rPr>
          <w:t>IBC</w:t>
        </w:r>
      </w:smartTag>
      <w:r w:rsidR="004C0046" w:rsidRPr="00A5767C">
        <w:rPr>
          <w:b/>
          <w:color w:val="3B3838"/>
          <w:sz w:val="24"/>
          <w:szCs w:val="24"/>
        </w:rPr>
        <w:t xml:space="preserve"> </w:t>
      </w:r>
      <w:r w:rsidR="007E5607" w:rsidRPr="00A5767C">
        <w:rPr>
          <w:b/>
          <w:color w:val="3B3838"/>
          <w:sz w:val="24"/>
          <w:szCs w:val="24"/>
        </w:rPr>
        <w:t>17</w:t>
      </w:r>
      <w:r w:rsidR="007E5607" w:rsidRPr="00B45024">
        <w:rPr>
          <w:b/>
          <w:color w:val="3B3838"/>
          <w:sz w:val="24"/>
          <w:szCs w:val="24"/>
        </w:rPr>
        <w:t>0</w:t>
      </w:r>
      <w:r w:rsidR="00E83144" w:rsidRPr="00B45024">
        <w:rPr>
          <w:b/>
          <w:color w:val="3B3838"/>
          <w:sz w:val="24"/>
          <w:szCs w:val="24"/>
        </w:rPr>
        <w:t>5.3</w:t>
      </w:r>
      <w:r w:rsidR="007E5607" w:rsidRPr="00B45024">
        <w:rPr>
          <w:b/>
          <w:color w:val="3B3838"/>
          <w:sz w:val="24"/>
          <w:szCs w:val="24"/>
        </w:rPr>
        <w:t>)</w:t>
      </w:r>
    </w:p>
    <w:p w14:paraId="6F37075A" w14:textId="77777777" w:rsidR="001478E3" w:rsidRPr="00B45024" w:rsidRDefault="001478E3" w:rsidP="00DA0850">
      <w:pPr>
        <w:tabs>
          <w:tab w:val="left" w:pos="5760"/>
        </w:tabs>
        <w:autoSpaceDE w:val="0"/>
        <w:autoSpaceDN w:val="0"/>
        <w:adjustRightInd w:val="0"/>
        <w:rPr>
          <w:i/>
          <w:sz w:val="22"/>
          <w:szCs w:val="22"/>
        </w:rPr>
      </w:pPr>
      <w:r w:rsidRPr="00B45024">
        <w:rPr>
          <w:i/>
          <w:sz w:val="22"/>
          <w:szCs w:val="22"/>
        </w:rPr>
        <w:lastRenderedPageBreak/>
        <w:t>Item</w:t>
      </w:r>
      <w:r w:rsidRPr="00B45024">
        <w:rPr>
          <w:i/>
          <w:sz w:val="22"/>
          <w:szCs w:val="22"/>
        </w:rPr>
        <w:tab/>
      </w:r>
      <w:r w:rsidR="004C0046" w:rsidRPr="00B45024">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0B586C" w:rsidRPr="00B45024" w14:paraId="3AD741C4" w14:textId="77777777" w:rsidTr="00E707FD">
        <w:trPr>
          <w:trHeight w:val="332"/>
        </w:trPr>
        <w:tc>
          <w:tcPr>
            <w:tcW w:w="2988" w:type="dxa"/>
          </w:tcPr>
          <w:p w14:paraId="2D21E9B4" w14:textId="77777777" w:rsidR="000B586C" w:rsidRPr="00B45024" w:rsidRDefault="000B586C" w:rsidP="00AA5ABF">
            <w:pPr>
              <w:autoSpaceDE w:val="0"/>
              <w:autoSpaceDN w:val="0"/>
              <w:adjustRightInd w:val="0"/>
            </w:pPr>
            <w:r w:rsidRPr="00B45024">
              <w:t xml:space="preserve">Reinforcing steel, including prestressing tendons </w:t>
            </w:r>
          </w:p>
        </w:tc>
        <w:tc>
          <w:tcPr>
            <w:tcW w:w="1530" w:type="dxa"/>
            <w:tcBorders>
              <w:right w:val="single" w:sz="4" w:space="0" w:color="auto"/>
            </w:tcBorders>
          </w:tcPr>
          <w:p w14:paraId="090F6859" w14:textId="77777777" w:rsidR="000B586C" w:rsidRPr="00B45024" w:rsidRDefault="000B586C" w:rsidP="005C01A1">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F22DC86" w14:textId="77777777" w:rsidR="000B586C" w:rsidRPr="00B45024" w:rsidRDefault="000B586C" w:rsidP="005C01A1">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6772D160" w14:textId="77777777" w:rsidR="000B586C" w:rsidRPr="00B45024" w:rsidRDefault="00AA5ABF" w:rsidP="00BF55C0">
            <w:pPr>
              <w:autoSpaceDE w:val="0"/>
              <w:autoSpaceDN w:val="0"/>
              <w:adjustRightInd w:val="0"/>
            </w:pPr>
            <w:r w:rsidRPr="00B45024">
              <w:t xml:space="preserve">Verify </w:t>
            </w:r>
            <w:r w:rsidR="0021220C" w:rsidRPr="00B45024">
              <w:t xml:space="preserve">prior to placing concrete </w:t>
            </w:r>
            <w:r w:rsidRPr="00B45024">
              <w:t xml:space="preserve">that </w:t>
            </w:r>
            <w:r w:rsidR="008459DC" w:rsidRPr="00B45024">
              <w:t xml:space="preserve">reinforcing </w:t>
            </w:r>
            <w:r w:rsidR="00BF55C0" w:rsidRPr="00B45024">
              <w:t xml:space="preserve">is of specified </w:t>
            </w:r>
            <w:r w:rsidR="008459DC" w:rsidRPr="00B45024">
              <w:t>type, grade and size</w:t>
            </w:r>
            <w:r w:rsidR="00BF55C0" w:rsidRPr="00B45024">
              <w:t xml:space="preserve">; that it is </w:t>
            </w:r>
            <w:r w:rsidR="008459DC" w:rsidRPr="00B45024">
              <w:t>free of oil, dirt and rust</w:t>
            </w:r>
            <w:r w:rsidR="00BF55C0" w:rsidRPr="00B45024">
              <w:t xml:space="preserve">; that it is located </w:t>
            </w:r>
            <w:r w:rsidR="008459DC" w:rsidRPr="00B45024">
              <w:t xml:space="preserve">and spaced </w:t>
            </w:r>
            <w:r w:rsidR="00BF55C0" w:rsidRPr="00B45024">
              <w:t>properly; that hooks, bends, ties, stirrups and supplemental reinforcement are placed correctly; that lap lengths, stagger and offsets are provided; and that all mechanical connections are installed per the manufacturer’s instructions and/or evaluation report.</w:t>
            </w:r>
          </w:p>
        </w:tc>
      </w:tr>
      <w:tr w:rsidR="00EF4B63" w:rsidRPr="009646D6" w14:paraId="4F58B02C" w14:textId="77777777" w:rsidTr="00E707FD">
        <w:trPr>
          <w:trHeight w:val="332"/>
        </w:trPr>
        <w:tc>
          <w:tcPr>
            <w:tcW w:w="2988" w:type="dxa"/>
          </w:tcPr>
          <w:p w14:paraId="6F02D9A3" w14:textId="77777777" w:rsidR="00EF4B63" w:rsidRPr="00B45024" w:rsidRDefault="00EF4B63" w:rsidP="00EF4B63">
            <w:pPr>
              <w:autoSpaceDE w:val="0"/>
              <w:autoSpaceDN w:val="0"/>
              <w:adjustRightInd w:val="0"/>
            </w:pPr>
            <w:r w:rsidRPr="00B45024">
              <w:t>Welding of reinforcing steel</w:t>
            </w:r>
          </w:p>
        </w:tc>
        <w:tc>
          <w:tcPr>
            <w:tcW w:w="1530" w:type="dxa"/>
            <w:tcBorders>
              <w:right w:val="single" w:sz="4" w:space="0" w:color="auto"/>
            </w:tcBorders>
          </w:tcPr>
          <w:p w14:paraId="5B642F75" w14:textId="77777777" w:rsidR="00EF4B63" w:rsidRPr="00B45024" w:rsidRDefault="00EF4B63" w:rsidP="00EF4B63">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D7D956A"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45D9CB4A" w14:textId="77777777" w:rsidR="00EF4B63" w:rsidRPr="00B45024" w:rsidRDefault="00EF4B63" w:rsidP="00EF4B63">
            <w:pPr>
              <w:autoSpaceDE w:val="0"/>
              <w:autoSpaceDN w:val="0"/>
              <w:adjustRightInd w:val="0"/>
            </w:pPr>
            <w:r w:rsidRPr="00B45024">
              <w:t xml:space="preserve">Visually inspect all welds and also verify weldability of reinforcing steel based upon carbon equivalent and in accordance with AWS D1.4. </w:t>
            </w:r>
            <w:r w:rsidR="00DB6E8D" w:rsidRPr="00B45024">
              <w:t xml:space="preserve"> Continuously inspect any welds over 5/16” thick.</w:t>
            </w:r>
          </w:p>
        </w:tc>
      </w:tr>
      <w:tr w:rsidR="00EF4B63" w:rsidRPr="009646D6" w14:paraId="0EA610B7" w14:textId="77777777" w:rsidTr="00E707FD">
        <w:trPr>
          <w:trHeight w:val="332"/>
        </w:trPr>
        <w:tc>
          <w:tcPr>
            <w:tcW w:w="2988" w:type="dxa"/>
          </w:tcPr>
          <w:p w14:paraId="186B5D1B" w14:textId="77777777" w:rsidR="00EF4B63" w:rsidRPr="00B45024" w:rsidRDefault="00EF4B63" w:rsidP="00EF4B63">
            <w:pPr>
              <w:autoSpaceDE w:val="0"/>
              <w:autoSpaceDN w:val="0"/>
              <w:adjustRightInd w:val="0"/>
            </w:pPr>
            <w:r w:rsidRPr="00B45024">
              <w:t>Cast-in bolts &amp; embeds</w:t>
            </w:r>
          </w:p>
        </w:tc>
        <w:tc>
          <w:tcPr>
            <w:tcW w:w="1530" w:type="dxa"/>
            <w:tcBorders>
              <w:right w:val="single" w:sz="4" w:space="0" w:color="auto"/>
            </w:tcBorders>
          </w:tcPr>
          <w:p w14:paraId="69DF9578" w14:textId="77777777" w:rsidR="00EF4B63" w:rsidRPr="00B45024" w:rsidRDefault="00EF4B63" w:rsidP="00EF4B63">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176136E"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69D43FF2" w14:textId="77777777" w:rsidR="00EF4B63" w:rsidRPr="00B45024" w:rsidRDefault="00EF4B63" w:rsidP="00EF4B63">
            <w:pPr>
              <w:autoSpaceDE w:val="0"/>
              <w:autoSpaceDN w:val="0"/>
              <w:adjustRightInd w:val="0"/>
            </w:pPr>
            <w:r w:rsidRPr="00B45024">
              <w:t xml:space="preserve">Inspection of anchors or embeds cast in concrete is required when allowable loads have been increased or where strength design is used. </w:t>
            </w:r>
          </w:p>
        </w:tc>
      </w:tr>
      <w:tr w:rsidR="00EF4B63" w:rsidRPr="009646D6" w14:paraId="16DEEEA0" w14:textId="77777777" w:rsidTr="00E707FD">
        <w:trPr>
          <w:trHeight w:val="332"/>
        </w:trPr>
        <w:tc>
          <w:tcPr>
            <w:tcW w:w="2988" w:type="dxa"/>
          </w:tcPr>
          <w:p w14:paraId="13DC023E" w14:textId="77777777" w:rsidR="00EF4B63" w:rsidRPr="00B45024" w:rsidRDefault="00EF4B63" w:rsidP="00EF4B63">
            <w:pPr>
              <w:autoSpaceDE w:val="0"/>
              <w:autoSpaceDN w:val="0"/>
              <w:adjustRightInd w:val="0"/>
            </w:pPr>
            <w:r w:rsidRPr="00B45024">
              <w:t>Post-installed anchors or dowels</w:t>
            </w:r>
          </w:p>
        </w:tc>
        <w:tc>
          <w:tcPr>
            <w:tcW w:w="1530" w:type="dxa"/>
            <w:tcBorders>
              <w:right w:val="single" w:sz="4" w:space="0" w:color="auto"/>
            </w:tcBorders>
          </w:tcPr>
          <w:p w14:paraId="7A4EBC1E" w14:textId="77777777" w:rsidR="00EF4B63" w:rsidRPr="00B45024" w:rsidRDefault="00EF4B63" w:rsidP="00EF4B63">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993C28F"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749BC4EF" w14:textId="77777777" w:rsidR="00EF4B63" w:rsidRPr="00B45024" w:rsidRDefault="00EF4B63" w:rsidP="00EF4B63">
            <w:pPr>
              <w:autoSpaceDE w:val="0"/>
              <w:autoSpaceDN w:val="0"/>
              <w:adjustRightInd w:val="0"/>
            </w:pPr>
            <w:r w:rsidRPr="00B45024">
              <w:t xml:space="preserve">All post-installed anchors/dowels shall be specially inspected as required by the approved ICC-ES report. Horizontally or upwardly inclined anchors that resist sustained tension loads require continuous inspection and approved installers. </w:t>
            </w:r>
          </w:p>
        </w:tc>
      </w:tr>
      <w:tr w:rsidR="00EF4B63" w:rsidRPr="009646D6" w14:paraId="758FD79B" w14:textId="77777777" w:rsidTr="00E707FD">
        <w:trPr>
          <w:trHeight w:val="332"/>
        </w:trPr>
        <w:tc>
          <w:tcPr>
            <w:tcW w:w="2988" w:type="dxa"/>
          </w:tcPr>
          <w:p w14:paraId="017535E3" w14:textId="77777777" w:rsidR="00EF4B63" w:rsidRPr="00B45024" w:rsidRDefault="00EF4B63" w:rsidP="00EF4B63">
            <w:pPr>
              <w:autoSpaceDE w:val="0"/>
              <w:autoSpaceDN w:val="0"/>
              <w:adjustRightInd w:val="0"/>
            </w:pPr>
            <w:r w:rsidRPr="00B45024">
              <w:t>Use of required mix design</w:t>
            </w:r>
          </w:p>
        </w:tc>
        <w:tc>
          <w:tcPr>
            <w:tcW w:w="1530" w:type="dxa"/>
            <w:tcBorders>
              <w:right w:val="single" w:sz="4" w:space="0" w:color="auto"/>
            </w:tcBorders>
          </w:tcPr>
          <w:p w14:paraId="08A0FD11" w14:textId="77777777" w:rsidR="00EF4B63" w:rsidRPr="00B45024" w:rsidRDefault="00EF4B63" w:rsidP="00EF4B63">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319201D"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15F1BA96" w14:textId="77777777" w:rsidR="00EF4B63" w:rsidRPr="00B45024" w:rsidRDefault="00EF4B63" w:rsidP="00EF4B63">
            <w:pPr>
              <w:autoSpaceDE w:val="0"/>
              <w:autoSpaceDN w:val="0"/>
              <w:adjustRightInd w:val="0"/>
            </w:pPr>
            <w:r w:rsidRPr="00B45024">
              <w:t>Verify that all mixes used comply with the approved construction documents; ACI 318: Ch. 19, 26.4.3, 26.4.4; and IBC 1904.1, 1904.2.</w:t>
            </w:r>
          </w:p>
        </w:tc>
      </w:tr>
      <w:tr w:rsidR="00EF4B63" w:rsidRPr="009646D6" w14:paraId="32A86AAF" w14:textId="77777777" w:rsidTr="00E707FD">
        <w:trPr>
          <w:trHeight w:val="332"/>
        </w:trPr>
        <w:tc>
          <w:tcPr>
            <w:tcW w:w="2988" w:type="dxa"/>
          </w:tcPr>
          <w:p w14:paraId="2A4F45F7" w14:textId="77777777" w:rsidR="00EF4B63" w:rsidRPr="00B45024" w:rsidRDefault="008C0D66" w:rsidP="00EF4B63">
            <w:pPr>
              <w:autoSpaceDE w:val="0"/>
              <w:autoSpaceDN w:val="0"/>
              <w:adjustRightInd w:val="0"/>
            </w:pPr>
            <w:r w:rsidRPr="00B45024">
              <w:br w:type="page"/>
            </w:r>
            <w:r w:rsidR="00EF4B63" w:rsidRPr="00B45024">
              <w:t>Concrete sampling for strength tests, slump, air content, and temperature</w:t>
            </w:r>
          </w:p>
        </w:tc>
        <w:tc>
          <w:tcPr>
            <w:tcW w:w="1530" w:type="dxa"/>
            <w:tcBorders>
              <w:right w:val="single" w:sz="4" w:space="0" w:color="auto"/>
            </w:tcBorders>
          </w:tcPr>
          <w:p w14:paraId="3E3BDF22" w14:textId="77777777" w:rsidR="00EF4B63" w:rsidRPr="00B45024" w:rsidRDefault="00EF4B63" w:rsidP="00EF4B63">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9EC035B" w14:textId="77777777" w:rsidR="00EF4B63" w:rsidRPr="00B45024" w:rsidRDefault="00EF4B63" w:rsidP="00EF4B63">
            <w:pPr>
              <w:autoSpaceDE w:val="0"/>
              <w:autoSpaceDN w:val="0"/>
              <w:adjustRightInd w:val="0"/>
            </w:pPr>
            <w:r w:rsidRPr="00B45024">
              <w:fldChar w:fldCharType="begin">
                <w:ffData>
                  <w:name w:val="Check2"/>
                  <w:enabled/>
                  <w:calcOnExit w:val="0"/>
                  <w:checkBox>
                    <w:sizeAuto/>
                    <w:default w:val="0"/>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0E497209" w14:textId="77777777" w:rsidR="00EF4B63" w:rsidRPr="00B45024" w:rsidRDefault="00EF4B63" w:rsidP="00EF4B63">
            <w:pPr>
              <w:autoSpaceDE w:val="0"/>
              <w:autoSpaceDN w:val="0"/>
              <w:adjustRightInd w:val="0"/>
            </w:pPr>
          </w:p>
        </w:tc>
      </w:tr>
      <w:tr w:rsidR="00EF4B63" w:rsidRPr="009646D6" w14:paraId="2A7A8C31" w14:textId="77777777" w:rsidTr="00E707FD">
        <w:trPr>
          <w:trHeight w:val="332"/>
        </w:trPr>
        <w:tc>
          <w:tcPr>
            <w:tcW w:w="2988" w:type="dxa"/>
          </w:tcPr>
          <w:p w14:paraId="021183E2" w14:textId="77777777" w:rsidR="00EF4B63" w:rsidRPr="00B45024" w:rsidRDefault="00EF4B63" w:rsidP="00EF4B63">
            <w:pPr>
              <w:autoSpaceDE w:val="0"/>
              <w:autoSpaceDN w:val="0"/>
              <w:adjustRightInd w:val="0"/>
            </w:pPr>
            <w:r w:rsidRPr="00B45024">
              <w:t>Concrete &amp; shotcrete placement</w:t>
            </w:r>
          </w:p>
        </w:tc>
        <w:tc>
          <w:tcPr>
            <w:tcW w:w="1530" w:type="dxa"/>
            <w:tcBorders>
              <w:right w:val="single" w:sz="4" w:space="0" w:color="auto"/>
            </w:tcBorders>
          </w:tcPr>
          <w:p w14:paraId="74FD3370" w14:textId="77777777" w:rsidR="00EF4B63" w:rsidRPr="00B45024" w:rsidRDefault="00EF4B63" w:rsidP="00EF4B63">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0AB54B0" w14:textId="77777777" w:rsidR="00EF4B63" w:rsidRPr="00B45024" w:rsidRDefault="00EF4B63" w:rsidP="00EF4B63">
            <w:pPr>
              <w:autoSpaceDE w:val="0"/>
              <w:autoSpaceDN w:val="0"/>
              <w:adjustRightInd w:val="0"/>
            </w:pPr>
            <w:r w:rsidRPr="00B45024">
              <w:fldChar w:fldCharType="begin">
                <w:ffData>
                  <w:name w:val="Check2"/>
                  <w:enabled/>
                  <w:calcOnExit w:val="0"/>
                  <w:checkBox>
                    <w:sizeAuto/>
                    <w:default w:val="0"/>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37DCBE3A" w14:textId="77777777" w:rsidR="00EF4B63" w:rsidRPr="00B45024" w:rsidRDefault="00EF4B63" w:rsidP="00EF4B63">
            <w:pPr>
              <w:autoSpaceDE w:val="0"/>
              <w:autoSpaceDN w:val="0"/>
              <w:adjustRightInd w:val="0"/>
            </w:pPr>
          </w:p>
        </w:tc>
      </w:tr>
      <w:tr w:rsidR="00EF4B63" w:rsidRPr="009646D6" w14:paraId="0972C19C" w14:textId="77777777" w:rsidTr="00E707FD">
        <w:trPr>
          <w:trHeight w:val="332"/>
        </w:trPr>
        <w:tc>
          <w:tcPr>
            <w:tcW w:w="2988" w:type="dxa"/>
          </w:tcPr>
          <w:p w14:paraId="3A60F477" w14:textId="77777777" w:rsidR="00EF4B63" w:rsidRPr="00B45024" w:rsidRDefault="00EF4B63" w:rsidP="00EF4B63">
            <w:pPr>
              <w:autoSpaceDE w:val="0"/>
              <w:autoSpaceDN w:val="0"/>
              <w:adjustRightInd w:val="0"/>
            </w:pPr>
            <w:r w:rsidRPr="00B45024">
              <w:t>Curing temperature and techniques</w:t>
            </w:r>
          </w:p>
        </w:tc>
        <w:tc>
          <w:tcPr>
            <w:tcW w:w="1530" w:type="dxa"/>
            <w:tcBorders>
              <w:right w:val="single" w:sz="4" w:space="0" w:color="auto"/>
            </w:tcBorders>
          </w:tcPr>
          <w:p w14:paraId="348F49B4" w14:textId="77777777" w:rsidR="00EF4B63" w:rsidRPr="00B45024" w:rsidRDefault="00EF4B63" w:rsidP="00EF4B63">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80B5B60"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66BD5BAC" w14:textId="77777777" w:rsidR="00EF4B63" w:rsidRPr="00B45024" w:rsidRDefault="00EF4B63" w:rsidP="00B1418E">
            <w:pPr>
              <w:autoSpaceDE w:val="0"/>
              <w:autoSpaceDN w:val="0"/>
              <w:adjustRightInd w:val="0"/>
            </w:pPr>
            <w:r w:rsidRPr="00B45024">
              <w:t xml:space="preserve">Verify that the ambient temperature for concrete is kept at &gt; 50°F for at least 7 days after placement. High-early-strength concrete shall be kept at &gt; 50°F for at least 3 days. Accelerated curing methods may be used (see ACI 318: </w:t>
            </w:r>
            <w:r w:rsidR="00B1418E" w:rsidRPr="00B45024">
              <w:t>26.</w:t>
            </w:r>
            <w:r w:rsidR="00DB6E8D" w:rsidRPr="00B45024">
              <w:t>5.3-26.5.5</w:t>
            </w:r>
            <w:r w:rsidRPr="00B45024">
              <w:t xml:space="preserve">). The ambient temperature for shotcrete shall be &gt; 40°F for the same period of time as noted for concrete. Shotcrete shall be kept continuously moist for at least 24 hours after shotcreting. All concrete materials, reinforcement, forms, fillers, and ground shall be free from frost. In hot weather conditions ensure that appropriate measures are taken to avoid plastic shrinkage cracking and that the specified water/cement ratio is not exceeded. </w:t>
            </w:r>
          </w:p>
        </w:tc>
      </w:tr>
      <w:tr w:rsidR="00EF4B63" w:rsidRPr="009646D6" w14:paraId="142AFE05" w14:textId="77777777" w:rsidTr="00E707FD">
        <w:trPr>
          <w:trHeight w:val="332"/>
        </w:trPr>
        <w:tc>
          <w:tcPr>
            <w:tcW w:w="2988" w:type="dxa"/>
          </w:tcPr>
          <w:p w14:paraId="127A3546" w14:textId="77777777" w:rsidR="00EF4B63" w:rsidRPr="00B45024" w:rsidRDefault="00EF4B63" w:rsidP="00EF4B63">
            <w:pPr>
              <w:autoSpaceDE w:val="0"/>
              <w:autoSpaceDN w:val="0"/>
              <w:adjustRightInd w:val="0"/>
            </w:pPr>
            <w:r w:rsidRPr="00B45024">
              <w:t>Pre-stressed concrete</w:t>
            </w:r>
          </w:p>
        </w:tc>
        <w:tc>
          <w:tcPr>
            <w:tcW w:w="1530" w:type="dxa"/>
            <w:tcBorders>
              <w:right w:val="single" w:sz="4" w:space="0" w:color="auto"/>
            </w:tcBorders>
          </w:tcPr>
          <w:p w14:paraId="755A695C" w14:textId="77777777" w:rsidR="00EF4B63" w:rsidRPr="00B45024" w:rsidRDefault="00EF4B63" w:rsidP="00EF4B63">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888F1B3" w14:textId="77777777" w:rsidR="00EF4B63" w:rsidRPr="00B45024" w:rsidRDefault="00EF4B63" w:rsidP="00EF4B63">
            <w:pPr>
              <w:autoSpaceDE w:val="0"/>
              <w:autoSpaceDN w:val="0"/>
              <w:adjustRightInd w:val="0"/>
            </w:pPr>
            <w:r w:rsidRPr="00B45024">
              <w:fldChar w:fldCharType="begin">
                <w:ffData>
                  <w:name w:val="Check2"/>
                  <w:enabled/>
                  <w:calcOnExit w:val="0"/>
                  <w:checkBox>
                    <w:sizeAuto/>
                    <w:default w:val="0"/>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28AD1C7F" w14:textId="77777777" w:rsidR="00EF4B63" w:rsidRPr="00B45024" w:rsidRDefault="00DB6E8D" w:rsidP="00EF4B63">
            <w:pPr>
              <w:autoSpaceDE w:val="0"/>
              <w:autoSpaceDN w:val="0"/>
              <w:adjustRightInd w:val="0"/>
            </w:pPr>
            <w:r w:rsidRPr="00B45024">
              <w:t>ACI 318</w:t>
            </w:r>
            <w:r w:rsidR="009E36CF" w:rsidRPr="00B45024">
              <w:t xml:space="preserve"> 26.10</w:t>
            </w:r>
          </w:p>
        </w:tc>
      </w:tr>
      <w:tr w:rsidR="00EF4B63" w:rsidRPr="009646D6" w14:paraId="6451D260" w14:textId="77777777" w:rsidTr="00E707FD">
        <w:trPr>
          <w:trHeight w:val="332"/>
        </w:trPr>
        <w:tc>
          <w:tcPr>
            <w:tcW w:w="2988" w:type="dxa"/>
          </w:tcPr>
          <w:p w14:paraId="505FBD0A" w14:textId="77777777" w:rsidR="00EF4B63" w:rsidRPr="00B45024" w:rsidRDefault="00EF4B63" w:rsidP="00EF4B63">
            <w:pPr>
              <w:autoSpaceDE w:val="0"/>
              <w:autoSpaceDN w:val="0"/>
              <w:adjustRightInd w:val="0"/>
            </w:pPr>
            <w:r w:rsidRPr="00B45024">
              <w:t>Erection of precast concrete</w:t>
            </w:r>
          </w:p>
        </w:tc>
        <w:tc>
          <w:tcPr>
            <w:tcW w:w="1530" w:type="dxa"/>
            <w:tcBorders>
              <w:right w:val="single" w:sz="4" w:space="0" w:color="auto"/>
            </w:tcBorders>
          </w:tcPr>
          <w:p w14:paraId="03E3FD75" w14:textId="77777777" w:rsidR="00EF4B63" w:rsidRPr="00B45024" w:rsidRDefault="00EF4B63" w:rsidP="00EF4B63">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C7F164B"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12871C35" w14:textId="77777777" w:rsidR="00EF4B63" w:rsidRPr="00B45024" w:rsidRDefault="00EF4B63" w:rsidP="00EF4B63">
            <w:pPr>
              <w:autoSpaceDE w:val="0"/>
              <w:autoSpaceDN w:val="0"/>
              <w:adjustRightInd w:val="0"/>
            </w:pPr>
            <w:r w:rsidRPr="00B45024">
              <w:t xml:space="preserve">Verify that all precast elements are lifted, assembled and braced in accordance with the approved construction documents. </w:t>
            </w:r>
          </w:p>
        </w:tc>
      </w:tr>
      <w:tr w:rsidR="009E36CF" w:rsidRPr="009646D6" w14:paraId="5D535DDE" w14:textId="77777777" w:rsidTr="00E707FD">
        <w:trPr>
          <w:trHeight w:val="332"/>
        </w:trPr>
        <w:tc>
          <w:tcPr>
            <w:tcW w:w="2988" w:type="dxa"/>
          </w:tcPr>
          <w:p w14:paraId="3200A4C3" w14:textId="77777777" w:rsidR="009E36CF" w:rsidRPr="00B45024" w:rsidRDefault="009E36CF" w:rsidP="009E36CF">
            <w:pPr>
              <w:autoSpaceDE w:val="0"/>
              <w:autoSpaceDN w:val="0"/>
              <w:adjustRightInd w:val="0"/>
            </w:pPr>
            <w:r w:rsidRPr="00B45024">
              <w:t>Precast concrete diaphragm connections or reinforcement classified as moderate or high deformability elements in seismic design category C-F.</w:t>
            </w:r>
          </w:p>
        </w:tc>
        <w:tc>
          <w:tcPr>
            <w:tcW w:w="1530" w:type="dxa"/>
            <w:tcBorders>
              <w:right w:val="single" w:sz="4" w:space="0" w:color="auto"/>
            </w:tcBorders>
          </w:tcPr>
          <w:p w14:paraId="5DBD984B" w14:textId="77777777" w:rsidR="009E36CF" w:rsidRPr="00B45024" w:rsidRDefault="009E36CF" w:rsidP="009E36CF">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D884BB6" w14:textId="77777777" w:rsidR="009E36CF" w:rsidRPr="00B45024" w:rsidRDefault="009E36CF" w:rsidP="009E36CF">
            <w:pPr>
              <w:autoSpaceDE w:val="0"/>
              <w:autoSpaceDN w:val="0"/>
              <w:adjustRightInd w:val="0"/>
            </w:pPr>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00CD767D" w14:textId="77777777" w:rsidR="009E36CF" w:rsidRPr="00B45024" w:rsidRDefault="009E36CF" w:rsidP="009E36CF">
            <w:pPr>
              <w:autoSpaceDE w:val="0"/>
              <w:autoSpaceDN w:val="0"/>
              <w:adjustRightInd w:val="0"/>
            </w:pPr>
            <w:r w:rsidRPr="00B45024">
              <w:t>Inspect connections and reinforcement in the field for:</w:t>
            </w:r>
          </w:p>
          <w:p w14:paraId="65474611" w14:textId="77777777" w:rsidR="009E36CF" w:rsidRPr="00B45024" w:rsidRDefault="009E36CF" w:rsidP="009E36CF">
            <w:pPr>
              <w:numPr>
                <w:ilvl w:val="0"/>
                <w:numId w:val="6"/>
              </w:numPr>
              <w:autoSpaceDE w:val="0"/>
              <w:autoSpaceDN w:val="0"/>
              <w:adjustRightInd w:val="0"/>
            </w:pPr>
            <w:r w:rsidRPr="00B45024">
              <w:t>Installation of the embedded parts</w:t>
            </w:r>
          </w:p>
          <w:p w14:paraId="7A57DDE7" w14:textId="77777777" w:rsidR="009E36CF" w:rsidRPr="00B45024" w:rsidRDefault="009E36CF" w:rsidP="009E36CF">
            <w:pPr>
              <w:numPr>
                <w:ilvl w:val="0"/>
                <w:numId w:val="6"/>
              </w:numPr>
              <w:autoSpaceDE w:val="0"/>
              <w:autoSpaceDN w:val="0"/>
              <w:adjustRightInd w:val="0"/>
            </w:pPr>
            <w:r w:rsidRPr="00B45024">
              <w:t>Completion of the continuity of reinforcement across joints.</w:t>
            </w:r>
          </w:p>
          <w:p w14:paraId="17E8E985" w14:textId="77777777" w:rsidR="009E36CF" w:rsidRPr="00B45024" w:rsidRDefault="009E36CF" w:rsidP="009E36CF">
            <w:pPr>
              <w:numPr>
                <w:ilvl w:val="0"/>
                <w:numId w:val="6"/>
              </w:numPr>
              <w:autoSpaceDE w:val="0"/>
              <w:autoSpaceDN w:val="0"/>
              <w:adjustRightInd w:val="0"/>
            </w:pPr>
            <w:r w:rsidRPr="00B45024">
              <w:t>Completion of connections in the field.</w:t>
            </w:r>
          </w:p>
        </w:tc>
      </w:tr>
      <w:tr w:rsidR="009E36CF" w:rsidRPr="009646D6" w14:paraId="2F741220" w14:textId="77777777" w:rsidTr="00E707FD">
        <w:trPr>
          <w:trHeight w:val="332"/>
        </w:trPr>
        <w:tc>
          <w:tcPr>
            <w:tcW w:w="2988" w:type="dxa"/>
          </w:tcPr>
          <w:p w14:paraId="62450395" w14:textId="77777777" w:rsidR="009E36CF" w:rsidRPr="00B45024" w:rsidRDefault="009E36CF" w:rsidP="009E36CF">
            <w:pPr>
              <w:autoSpaceDE w:val="0"/>
              <w:autoSpaceDN w:val="0"/>
              <w:adjustRightInd w:val="0"/>
            </w:pPr>
            <w:r w:rsidRPr="00B45024">
              <w:t>Installation tolerances of precast concrete diaphragm connections</w:t>
            </w:r>
          </w:p>
        </w:tc>
        <w:tc>
          <w:tcPr>
            <w:tcW w:w="1530" w:type="dxa"/>
            <w:tcBorders>
              <w:right w:val="single" w:sz="4" w:space="0" w:color="auto"/>
            </w:tcBorders>
          </w:tcPr>
          <w:p w14:paraId="0CA76797" w14:textId="77777777" w:rsidR="009E36CF" w:rsidRPr="00B45024" w:rsidRDefault="009E36CF" w:rsidP="009E36CF">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D3DB405" w14:textId="77777777" w:rsidR="009E36CF" w:rsidRPr="00B45024" w:rsidRDefault="009E36CF" w:rsidP="009E36CF">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132FE515" w14:textId="77777777" w:rsidR="009E36CF" w:rsidRPr="00B45024" w:rsidRDefault="009E36CF" w:rsidP="009E36CF">
            <w:pPr>
              <w:autoSpaceDE w:val="0"/>
              <w:autoSpaceDN w:val="0"/>
              <w:adjustRightInd w:val="0"/>
            </w:pPr>
          </w:p>
        </w:tc>
      </w:tr>
      <w:tr w:rsidR="00EF4B63" w:rsidRPr="009646D6" w14:paraId="7F4FFADB" w14:textId="77777777" w:rsidTr="00E707FD">
        <w:trPr>
          <w:trHeight w:val="332"/>
        </w:trPr>
        <w:tc>
          <w:tcPr>
            <w:tcW w:w="2988" w:type="dxa"/>
          </w:tcPr>
          <w:p w14:paraId="12E811A5" w14:textId="77777777" w:rsidR="00EF4B63" w:rsidRPr="00B45024" w:rsidRDefault="00EF4B63" w:rsidP="00EF4B63">
            <w:pPr>
              <w:autoSpaceDE w:val="0"/>
              <w:autoSpaceDN w:val="0"/>
              <w:adjustRightInd w:val="0"/>
            </w:pPr>
            <w:r w:rsidRPr="00B45024">
              <w:lastRenderedPageBreak/>
              <w:t>Strength verification</w:t>
            </w:r>
          </w:p>
        </w:tc>
        <w:tc>
          <w:tcPr>
            <w:tcW w:w="1530" w:type="dxa"/>
            <w:tcBorders>
              <w:right w:val="single" w:sz="4" w:space="0" w:color="auto"/>
            </w:tcBorders>
          </w:tcPr>
          <w:p w14:paraId="6BF9AD5F" w14:textId="77777777" w:rsidR="00EF4B63" w:rsidRPr="00B45024" w:rsidRDefault="00EF4B63" w:rsidP="00EF4B63">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47D0BD2"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2C3B704D" w14:textId="77777777" w:rsidR="00EF4B63" w:rsidRPr="00B45024" w:rsidRDefault="00EF4B63" w:rsidP="00EF4B63">
            <w:pPr>
              <w:autoSpaceDE w:val="0"/>
              <w:autoSpaceDN w:val="0"/>
              <w:adjustRightInd w:val="0"/>
            </w:pPr>
            <w:r w:rsidRPr="00B45024">
              <w:t xml:space="preserve">Verify that adequate strength has been achieved prior to the removal of shores and forms or the stressing of post-tensioned tendons.  </w:t>
            </w:r>
          </w:p>
        </w:tc>
      </w:tr>
      <w:tr w:rsidR="00EF4B63" w:rsidRPr="009646D6" w14:paraId="26B254ED" w14:textId="77777777" w:rsidTr="00E707FD">
        <w:trPr>
          <w:trHeight w:val="332"/>
        </w:trPr>
        <w:tc>
          <w:tcPr>
            <w:tcW w:w="2988" w:type="dxa"/>
          </w:tcPr>
          <w:p w14:paraId="3A57AF4D" w14:textId="77777777" w:rsidR="00EF4B63" w:rsidRPr="00B45024" w:rsidRDefault="00EF4B63" w:rsidP="00EF4B63">
            <w:pPr>
              <w:autoSpaceDE w:val="0"/>
              <w:autoSpaceDN w:val="0"/>
              <w:adjustRightInd w:val="0"/>
            </w:pPr>
            <w:r w:rsidRPr="00B45024">
              <w:t>Formwork</w:t>
            </w:r>
          </w:p>
        </w:tc>
        <w:tc>
          <w:tcPr>
            <w:tcW w:w="1530" w:type="dxa"/>
            <w:tcBorders>
              <w:right w:val="single" w:sz="4" w:space="0" w:color="auto"/>
            </w:tcBorders>
          </w:tcPr>
          <w:p w14:paraId="50ECEDAB" w14:textId="77777777" w:rsidR="00EF4B63" w:rsidRPr="00B45024" w:rsidRDefault="00EF4B63" w:rsidP="00EF4B63">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C66AB03" w14:textId="77777777" w:rsidR="00EF4B63" w:rsidRPr="00B45024" w:rsidRDefault="00EF4B63" w:rsidP="00EF4B63">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79BB6F86" w14:textId="77777777" w:rsidR="00EF4B63" w:rsidRPr="00B45024" w:rsidRDefault="00EF4B63" w:rsidP="00EF4B63">
            <w:pPr>
              <w:tabs>
                <w:tab w:val="center" w:pos="2232"/>
              </w:tabs>
              <w:autoSpaceDE w:val="0"/>
              <w:autoSpaceDN w:val="0"/>
              <w:adjustRightInd w:val="0"/>
            </w:pPr>
            <w:r w:rsidRPr="00B45024">
              <w:t xml:space="preserve">Verify that the forms are placed plumb and conform to the shapes, lines, and dimensions of the members as required by the approved construction documents. </w:t>
            </w:r>
            <w:r w:rsidRPr="00B45024">
              <w:tab/>
            </w:r>
          </w:p>
        </w:tc>
      </w:tr>
    </w:tbl>
    <w:p w14:paraId="2270DBA5" w14:textId="77777777" w:rsidR="00050141" w:rsidRDefault="00050141" w:rsidP="000A1CD0">
      <w:pPr>
        <w:tabs>
          <w:tab w:val="left" w:pos="5490"/>
        </w:tabs>
        <w:autoSpaceDE w:val="0"/>
        <w:autoSpaceDN w:val="0"/>
        <w:adjustRightInd w:val="0"/>
        <w:ind w:hanging="180"/>
        <w:rPr>
          <w:sz w:val="24"/>
          <w:szCs w:val="24"/>
          <w:highlight w:val="yellow"/>
        </w:rPr>
      </w:pPr>
    </w:p>
    <w:p w14:paraId="5EA710B9" w14:textId="77777777" w:rsidR="0058437B" w:rsidRPr="009646D6" w:rsidRDefault="0058437B" w:rsidP="0058437B">
      <w:pPr>
        <w:tabs>
          <w:tab w:val="left" w:pos="5490"/>
        </w:tabs>
        <w:autoSpaceDE w:val="0"/>
        <w:autoSpaceDN w:val="0"/>
        <w:adjustRightInd w:val="0"/>
        <w:spacing w:before="120"/>
        <w:ind w:hanging="180"/>
        <w:rPr>
          <w:b/>
          <w:color w:val="3B3838"/>
          <w:sz w:val="24"/>
          <w:szCs w:val="24"/>
          <w:highlight w:val="yellow"/>
        </w:rPr>
      </w:pPr>
      <w:r>
        <w:rPr>
          <w:b/>
          <w:color w:val="3B3838"/>
          <w:sz w:val="24"/>
          <w:szCs w:val="24"/>
        </w:rPr>
        <w:t>METAL BUILDING SYSTEMS</w:t>
      </w:r>
      <w:r w:rsidRPr="00A5767C">
        <w:rPr>
          <w:b/>
          <w:color w:val="3B3838"/>
          <w:sz w:val="24"/>
          <w:szCs w:val="24"/>
        </w:rPr>
        <w:t xml:space="preserve"> (</w:t>
      </w:r>
      <w:smartTag w:uri="urn:schemas-microsoft-com:office:smarttags" w:element="stockticker">
        <w:r w:rsidRPr="00A5767C">
          <w:rPr>
            <w:b/>
            <w:color w:val="3B3838"/>
            <w:sz w:val="24"/>
            <w:szCs w:val="24"/>
          </w:rPr>
          <w:t>IBC</w:t>
        </w:r>
      </w:smartTag>
      <w:r w:rsidRPr="00A5767C">
        <w:rPr>
          <w:b/>
          <w:color w:val="3B3838"/>
          <w:sz w:val="24"/>
          <w:szCs w:val="24"/>
        </w:rPr>
        <w:t xml:space="preserve"> 17</w:t>
      </w:r>
      <w:r w:rsidRPr="00B45024">
        <w:rPr>
          <w:b/>
          <w:color w:val="3B3838"/>
          <w:sz w:val="24"/>
          <w:szCs w:val="24"/>
        </w:rPr>
        <w:t>05.</w:t>
      </w:r>
      <w:r>
        <w:rPr>
          <w:b/>
          <w:color w:val="3B3838"/>
          <w:sz w:val="24"/>
          <w:szCs w:val="24"/>
        </w:rPr>
        <w:t>2.6</w:t>
      </w:r>
      <w:r w:rsidRPr="00B45024">
        <w:rPr>
          <w:b/>
          <w:color w:val="3B3838"/>
          <w:sz w:val="24"/>
          <w:szCs w:val="24"/>
        </w:rPr>
        <w:t>)</w:t>
      </w:r>
    </w:p>
    <w:p w14:paraId="4A39637F" w14:textId="77777777" w:rsidR="0058437B" w:rsidRPr="00B45024" w:rsidRDefault="0058437B" w:rsidP="0058437B">
      <w:pPr>
        <w:tabs>
          <w:tab w:val="left" w:pos="5760"/>
        </w:tabs>
        <w:autoSpaceDE w:val="0"/>
        <w:autoSpaceDN w:val="0"/>
        <w:adjustRightInd w:val="0"/>
        <w:rPr>
          <w:i/>
          <w:sz w:val="22"/>
          <w:szCs w:val="22"/>
        </w:rPr>
      </w:pPr>
      <w:r w:rsidRPr="00B45024">
        <w:rPr>
          <w:i/>
          <w:sz w:val="22"/>
          <w:szCs w:val="22"/>
        </w:rPr>
        <w:t>Item</w:t>
      </w:r>
      <w:r w:rsidRPr="00B45024">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58437B" w:rsidRPr="00B45024" w14:paraId="49C7088D" w14:textId="77777777" w:rsidTr="007A0837">
        <w:trPr>
          <w:trHeight w:val="332"/>
        </w:trPr>
        <w:tc>
          <w:tcPr>
            <w:tcW w:w="2988" w:type="dxa"/>
          </w:tcPr>
          <w:p w14:paraId="16AAD442" w14:textId="77777777" w:rsidR="0058437B" w:rsidRPr="00B45024" w:rsidRDefault="0058437B" w:rsidP="007A0837">
            <w:pPr>
              <w:autoSpaceDE w:val="0"/>
              <w:autoSpaceDN w:val="0"/>
              <w:adjustRightInd w:val="0"/>
            </w:pPr>
            <w:r>
              <w:t>Installation of rafter/beam flange braces and column flange braces.</w:t>
            </w:r>
            <w:r w:rsidRPr="00B45024">
              <w:t xml:space="preserve"> </w:t>
            </w:r>
          </w:p>
        </w:tc>
        <w:tc>
          <w:tcPr>
            <w:tcW w:w="1530" w:type="dxa"/>
            <w:tcBorders>
              <w:right w:val="single" w:sz="4" w:space="0" w:color="auto"/>
            </w:tcBorders>
          </w:tcPr>
          <w:p w14:paraId="329DA8A4" w14:textId="77777777" w:rsidR="0058437B" w:rsidRPr="00B45024" w:rsidRDefault="0058437B" w:rsidP="007A0837">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55B6C0D" w14:textId="77777777" w:rsidR="0058437B" w:rsidRPr="00B45024" w:rsidRDefault="0058437B" w:rsidP="007A0837">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7F4D0BB5" w14:textId="77777777" w:rsidR="0058437B" w:rsidRPr="00B45024" w:rsidRDefault="0058437B" w:rsidP="007A0837">
            <w:pPr>
              <w:autoSpaceDE w:val="0"/>
              <w:autoSpaceDN w:val="0"/>
              <w:adjustRightInd w:val="0"/>
            </w:pPr>
          </w:p>
        </w:tc>
      </w:tr>
      <w:tr w:rsidR="0058437B" w:rsidRPr="009646D6" w14:paraId="721238B9" w14:textId="77777777" w:rsidTr="007A0837">
        <w:trPr>
          <w:trHeight w:val="332"/>
        </w:trPr>
        <w:tc>
          <w:tcPr>
            <w:tcW w:w="2988" w:type="dxa"/>
          </w:tcPr>
          <w:p w14:paraId="739FF557" w14:textId="77777777" w:rsidR="0058437B" w:rsidRPr="00B45024" w:rsidRDefault="0058437B" w:rsidP="007A0837">
            <w:pPr>
              <w:autoSpaceDE w:val="0"/>
              <w:autoSpaceDN w:val="0"/>
              <w:adjustRightInd w:val="0"/>
            </w:pPr>
            <w:r>
              <w:t>Installation of purlins and girts, including specified lapping.</w:t>
            </w:r>
          </w:p>
        </w:tc>
        <w:tc>
          <w:tcPr>
            <w:tcW w:w="1530" w:type="dxa"/>
            <w:tcBorders>
              <w:right w:val="single" w:sz="4" w:space="0" w:color="auto"/>
            </w:tcBorders>
          </w:tcPr>
          <w:p w14:paraId="5A940EED" w14:textId="77777777" w:rsidR="0058437B" w:rsidRPr="00B45024" w:rsidRDefault="0058437B" w:rsidP="007A0837">
            <w:r w:rsidRPr="00B45024">
              <w:fldChar w:fldCharType="begin">
                <w:ffData>
                  <w:name w:val="Check1"/>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D0D91E8" w14:textId="77777777" w:rsidR="0058437B" w:rsidRPr="00B45024" w:rsidRDefault="0058437B" w:rsidP="007A0837">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0CA35C22" w14:textId="77777777" w:rsidR="0058437B" w:rsidRPr="00B45024" w:rsidRDefault="0058437B" w:rsidP="007A0837">
            <w:pPr>
              <w:autoSpaceDE w:val="0"/>
              <w:autoSpaceDN w:val="0"/>
              <w:adjustRightInd w:val="0"/>
            </w:pPr>
          </w:p>
        </w:tc>
      </w:tr>
      <w:tr w:rsidR="0058437B" w:rsidRPr="009646D6" w14:paraId="0AB5178F" w14:textId="77777777" w:rsidTr="007A0837">
        <w:trPr>
          <w:trHeight w:val="332"/>
        </w:trPr>
        <w:tc>
          <w:tcPr>
            <w:tcW w:w="2988" w:type="dxa"/>
          </w:tcPr>
          <w:p w14:paraId="40171023" w14:textId="77777777" w:rsidR="0058437B" w:rsidRPr="00B45024" w:rsidRDefault="0058437B" w:rsidP="007A0837">
            <w:pPr>
              <w:autoSpaceDE w:val="0"/>
              <w:autoSpaceDN w:val="0"/>
              <w:adjustRightInd w:val="0"/>
            </w:pPr>
            <w:r>
              <w:t>Purlin and girt restraint/bridging/bracing.</w:t>
            </w:r>
          </w:p>
        </w:tc>
        <w:tc>
          <w:tcPr>
            <w:tcW w:w="1530" w:type="dxa"/>
            <w:tcBorders>
              <w:right w:val="single" w:sz="4" w:space="0" w:color="auto"/>
            </w:tcBorders>
          </w:tcPr>
          <w:p w14:paraId="4FD2DD2A" w14:textId="77777777" w:rsidR="0058437B" w:rsidRPr="00B45024" w:rsidRDefault="0058437B" w:rsidP="007A0837">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77B74EA" w14:textId="77777777" w:rsidR="0058437B" w:rsidRPr="00B45024" w:rsidRDefault="0058437B" w:rsidP="007A0837">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06411AFD" w14:textId="77777777" w:rsidR="0058437B" w:rsidRPr="00B45024" w:rsidRDefault="0058437B" w:rsidP="007A0837">
            <w:pPr>
              <w:autoSpaceDE w:val="0"/>
              <w:autoSpaceDN w:val="0"/>
              <w:adjustRightInd w:val="0"/>
            </w:pPr>
          </w:p>
        </w:tc>
      </w:tr>
      <w:tr w:rsidR="0058437B" w:rsidRPr="009646D6" w14:paraId="2A1C6476" w14:textId="77777777" w:rsidTr="007A0837">
        <w:trPr>
          <w:trHeight w:val="332"/>
        </w:trPr>
        <w:tc>
          <w:tcPr>
            <w:tcW w:w="2988" w:type="dxa"/>
          </w:tcPr>
          <w:p w14:paraId="60556C8A" w14:textId="77777777" w:rsidR="0058437B" w:rsidRPr="00B45024" w:rsidRDefault="0058437B" w:rsidP="007A0837">
            <w:pPr>
              <w:autoSpaceDE w:val="0"/>
              <w:autoSpaceDN w:val="0"/>
              <w:adjustRightInd w:val="0"/>
            </w:pPr>
            <w:r>
              <w:t>Installation of X-bracing, tightened to remove any sag.</w:t>
            </w:r>
          </w:p>
        </w:tc>
        <w:tc>
          <w:tcPr>
            <w:tcW w:w="1530" w:type="dxa"/>
            <w:tcBorders>
              <w:right w:val="single" w:sz="4" w:space="0" w:color="auto"/>
            </w:tcBorders>
          </w:tcPr>
          <w:p w14:paraId="4831CEB0" w14:textId="77777777" w:rsidR="0058437B" w:rsidRPr="00B45024" w:rsidRDefault="0058437B" w:rsidP="007A0837">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9D306A3" w14:textId="77777777" w:rsidR="0058437B" w:rsidRPr="00B45024" w:rsidRDefault="0058437B" w:rsidP="007A0837">
            <w:pPr>
              <w:autoSpaceDE w:val="0"/>
              <w:autoSpaceDN w:val="0"/>
              <w:adjustRightInd w:val="0"/>
            </w:pPr>
            <w:r w:rsidRPr="00B45024">
              <w:fldChar w:fldCharType="begin">
                <w:ffData>
                  <w:name w:val=""/>
                  <w:enabled/>
                  <w:calcOnExit w:val="0"/>
                  <w:checkBox>
                    <w:sizeAuto/>
                    <w:default w:val="1"/>
                  </w:checkBox>
                </w:ffData>
              </w:fldChar>
            </w:r>
            <w:r w:rsidRPr="00B45024">
              <w:instrText xml:space="preserve"> FORMCHECKBOX </w:instrText>
            </w:r>
            <w:r w:rsidRPr="00B45024">
              <w:fldChar w:fldCharType="end"/>
            </w:r>
            <w:r w:rsidRPr="00B45024">
              <w:t xml:space="preserve">  Periodic</w:t>
            </w:r>
          </w:p>
        </w:tc>
        <w:tc>
          <w:tcPr>
            <w:tcW w:w="4680" w:type="dxa"/>
            <w:tcBorders>
              <w:left w:val="single" w:sz="4" w:space="0" w:color="auto"/>
            </w:tcBorders>
          </w:tcPr>
          <w:p w14:paraId="6FB266BD" w14:textId="77777777" w:rsidR="0058437B" w:rsidRPr="00B45024" w:rsidRDefault="0058437B" w:rsidP="007A0837">
            <w:pPr>
              <w:autoSpaceDE w:val="0"/>
              <w:autoSpaceDN w:val="0"/>
              <w:adjustRightInd w:val="0"/>
            </w:pPr>
          </w:p>
        </w:tc>
      </w:tr>
      <w:tr w:rsidR="0058437B" w:rsidRPr="009646D6" w14:paraId="3DC7507B" w14:textId="77777777" w:rsidTr="007A0837">
        <w:trPr>
          <w:trHeight w:val="332"/>
        </w:trPr>
        <w:tc>
          <w:tcPr>
            <w:tcW w:w="2988" w:type="dxa"/>
          </w:tcPr>
          <w:p w14:paraId="1E46C9D4" w14:textId="77777777" w:rsidR="0058437B" w:rsidRDefault="0058437B" w:rsidP="0058437B">
            <w:pPr>
              <w:autoSpaceDE w:val="0"/>
              <w:autoSpaceDN w:val="0"/>
              <w:adjustRightInd w:val="0"/>
            </w:pPr>
            <w:r>
              <w:t>Structural construction</w:t>
            </w:r>
          </w:p>
        </w:tc>
        <w:tc>
          <w:tcPr>
            <w:tcW w:w="1530" w:type="dxa"/>
            <w:tcBorders>
              <w:right w:val="single" w:sz="4" w:space="0" w:color="auto"/>
            </w:tcBorders>
          </w:tcPr>
          <w:p w14:paraId="1CB97E05" w14:textId="77777777" w:rsidR="0058437B" w:rsidRPr="00B45024" w:rsidRDefault="0058437B" w:rsidP="0058437B">
            <w:r w:rsidRPr="00B45024">
              <w:fldChar w:fldCharType="begin">
                <w:ffData>
                  <w:name w:val=""/>
                  <w:enabled/>
                  <w:calcOnExit w:val="0"/>
                  <w:checkBox>
                    <w:sizeAuto/>
                    <w:default w:val="0"/>
                  </w:checkBox>
                </w:ffData>
              </w:fldChar>
            </w:r>
            <w:r w:rsidRPr="00B45024">
              <w:instrText xml:space="preserve"> FORMCHECKBOX </w:instrText>
            </w:r>
            <w:r w:rsidRPr="00B45024">
              <w:fldChar w:fldCharType="end"/>
            </w:r>
            <w:r w:rsidRPr="00B45024">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3243B8B" w14:textId="77777777" w:rsidR="0058437B" w:rsidRPr="00B45024" w:rsidRDefault="0058437B" w:rsidP="0058437B">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Pr="00B45024">
              <w:t xml:space="preserve">  Periodic</w:t>
            </w:r>
          </w:p>
        </w:tc>
        <w:tc>
          <w:tcPr>
            <w:tcW w:w="4680" w:type="dxa"/>
            <w:tcBorders>
              <w:left w:val="single" w:sz="4" w:space="0" w:color="auto"/>
            </w:tcBorders>
          </w:tcPr>
          <w:p w14:paraId="700D0009" w14:textId="77777777" w:rsidR="0058437B" w:rsidRPr="00B45024" w:rsidRDefault="0058437B" w:rsidP="0058437B">
            <w:pPr>
              <w:autoSpaceDE w:val="0"/>
              <w:autoSpaceDN w:val="0"/>
              <w:adjustRightInd w:val="0"/>
            </w:pPr>
            <w:r>
              <w:t>See structural steel section</w:t>
            </w:r>
          </w:p>
        </w:tc>
      </w:tr>
      <w:tr w:rsidR="0058437B" w:rsidRPr="009646D6" w14:paraId="1491007E" w14:textId="77777777" w:rsidTr="007A0837">
        <w:trPr>
          <w:trHeight w:val="332"/>
        </w:trPr>
        <w:tc>
          <w:tcPr>
            <w:tcW w:w="2988" w:type="dxa"/>
          </w:tcPr>
          <w:p w14:paraId="2267583A" w14:textId="77777777" w:rsidR="0058437B" w:rsidRDefault="0058437B" w:rsidP="0058437B">
            <w:pPr>
              <w:autoSpaceDE w:val="0"/>
              <w:autoSpaceDN w:val="0"/>
              <w:adjustRightInd w:val="0"/>
            </w:pPr>
            <w:r>
              <w:t>Cold-formed steel deck</w:t>
            </w:r>
          </w:p>
        </w:tc>
        <w:tc>
          <w:tcPr>
            <w:tcW w:w="1530" w:type="dxa"/>
            <w:tcBorders>
              <w:right w:val="single" w:sz="4" w:space="0" w:color="auto"/>
            </w:tcBorders>
          </w:tcPr>
          <w:p w14:paraId="71B05EDE" w14:textId="77777777" w:rsidR="0058437B" w:rsidRPr="0058437B" w:rsidRDefault="0058437B" w:rsidP="0058437B">
            <w:r w:rsidRPr="0058437B">
              <w:fldChar w:fldCharType="begin">
                <w:ffData>
                  <w:name w:val=""/>
                  <w:enabled/>
                  <w:calcOnExit w:val="0"/>
                  <w:checkBox>
                    <w:sizeAuto/>
                    <w:default w:val="0"/>
                  </w:checkBox>
                </w:ffData>
              </w:fldChar>
            </w:r>
            <w:r w:rsidRPr="0058437B">
              <w:instrText xml:space="preserve"> FORMCHECKBOX </w:instrText>
            </w:r>
            <w:r w:rsidRPr="0058437B">
              <w:fldChar w:fldCharType="end"/>
            </w:r>
            <w:r w:rsidRPr="0058437B">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6345486" w14:textId="77777777" w:rsidR="0058437B" w:rsidRPr="0058437B" w:rsidRDefault="0058437B" w:rsidP="0058437B">
            <w:pPr>
              <w:autoSpaceDE w:val="0"/>
              <w:autoSpaceDN w:val="0"/>
              <w:adjustRightInd w:val="0"/>
            </w:pPr>
            <w:r w:rsidRPr="0058437B">
              <w:fldChar w:fldCharType="begin">
                <w:ffData>
                  <w:name w:val=""/>
                  <w:enabled/>
                  <w:calcOnExit w:val="0"/>
                  <w:checkBox>
                    <w:sizeAuto/>
                    <w:default w:val="0"/>
                  </w:checkBox>
                </w:ffData>
              </w:fldChar>
            </w:r>
            <w:r w:rsidRPr="0058437B">
              <w:instrText xml:space="preserve"> FORMCHECKBOX </w:instrText>
            </w:r>
            <w:r w:rsidRPr="0058437B">
              <w:fldChar w:fldCharType="separate"/>
            </w:r>
            <w:r w:rsidRPr="0058437B">
              <w:fldChar w:fldCharType="end"/>
            </w:r>
            <w:r w:rsidRPr="0058437B">
              <w:t xml:space="preserve">  Periodic</w:t>
            </w:r>
          </w:p>
        </w:tc>
        <w:tc>
          <w:tcPr>
            <w:tcW w:w="4680" w:type="dxa"/>
            <w:tcBorders>
              <w:left w:val="single" w:sz="4" w:space="0" w:color="auto"/>
            </w:tcBorders>
          </w:tcPr>
          <w:p w14:paraId="709B657B" w14:textId="77777777" w:rsidR="0058437B" w:rsidRDefault="0058437B" w:rsidP="0058437B">
            <w:pPr>
              <w:autoSpaceDE w:val="0"/>
              <w:autoSpaceDN w:val="0"/>
              <w:adjustRightInd w:val="0"/>
            </w:pPr>
            <w:r>
              <w:t>See structural steel section</w:t>
            </w:r>
          </w:p>
        </w:tc>
      </w:tr>
      <w:tr w:rsidR="0058437B" w:rsidRPr="009646D6" w14:paraId="4B0BAC5C" w14:textId="77777777" w:rsidTr="007A0837">
        <w:trPr>
          <w:trHeight w:val="332"/>
        </w:trPr>
        <w:tc>
          <w:tcPr>
            <w:tcW w:w="2988" w:type="dxa"/>
          </w:tcPr>
          <w:p w14:paraId="19CCAF54" w14:textId="77777777" w:rsidR="0058437B" w:rsidRDefault="0058437B" w:rsidP="0058437B">
            <w:pPr>
              <w:autoSpaceDE w:val="0"/>
              <w:autoSpaceDN w:val="0"/>
              <w:adjustRightInd w:val="0"/>
            </w:pPr>
            <w:r>
              <w:t>Open-web steel joists and joist girders</w:t>
            </w:r>
          </w:p>
        </w:tc>
        <w:tc>
          <w:tcPr>
            <w:tcW w:w="1530" w:type="dxa"/>
            <w:tcBorders>
              <w:right w:val="single" w:sz="4" w:space="0" w:color="auto"/>
            </w:tcBorders>
          </w:tcPr>
          <w:p w14:paraId="5C6EDCEA" w14:textId="77777777" w:rsidR="0058437B" w:rsidRPr="0058437B" w:rsidRDefault="0058437B" w:rsidP="0058437B">
            <w:r w:rsidRPr="0058437B">
              <w:fldChar w:fldCharType="begin">
                <w:ffData>
                  <w:name w:val=""/>
                  <w:enabled/>
                  <w:calcOnExit w:val="0"/>
                  <w:checkBox>
                    <w:sizeAuto/>
                    <w:default w:val="0"/>
                  </w:checkBox>
                </w:ffData>
              </w:fldChar>
            </w:r>
            <w:r w:rsidRPr="0058437B">
              <w:instrText xml:space="preserve"> FORMCHECKBOX </w:instrText>
            </w:r>
            <w:r w:rsidRPr="0058437B">
              <w:fldChar w:fldCharType="end"/>
            </w:r>
            <w:r w:rsidRPr="0058437B">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41DEE14" w14:textId="77777777" w:rsidR="0058437B" w:rsidRPr="0058437B" w:rsidRDefault="0058437B" w:rsidP="0058437B">
            <w:pPr>
              <w:autoSpaceDE w:val="0"/>
              <w:autoSpaceDN w:val="0"/>
              <w:adjustRightInd w:val="0"/>
            </w:pPr>
            <w:r w:rsidRPr="0058437B">
              <w:fldChar w:fldCharType="begin">
                <w:ffData>
                  <w:name w:val=""/>
                  <w:enabled/>
                  <w:calcOnExit w:val="0"/>
                  <w:checkBox>
                    <w:sizeAuto/>
                    <w:default w:val="0"/>
                  </w:checkBox>
                </w:ffData>
              </w:fldChar>
            </w:r>
            <w:r w:rsidRPr="0058437B">
              <w:instrText xml:space="preserve"> FORMCHECKBOX </w:instrText>
            </w:r>
            <w:r w:rsidRPr="0058437B">
              <w:fldChar w:fldCharType="separate"/>
            </w:r>
            <w:r w:rsidRPr="0058437B">
              <w:fldChar w:fldCharType="end"/>
            </w:r>
            <w:r w:rsidRPr="0058437B">
              <w:t xml:space="preserve">  Periodic</w:t>
            </w:r>
          </w:p>
        </w:tc>
        <w:tc>
          <w:tcPr>
            <w:tcW w:w="4680" w:type="dxa"/>
            <w:tcBorders>
              <w:left w:val="single" w:sz="4" w:space="0" w:color="auto"/>
            </w:tcBorders>
          </w:tcPr>
          <w:p w14:paraId="2B432C6A" w14:textId="77777777" w:rsidR="0058437B" w:rsidRDefault="0058437B" w:rsidP="0058437B">
            <w:pPr>
              <w:autoSpaceDE w:val="0"/>
              <w:autoSpaceDN w:val="0"/>
              <w:adjustRightInd w:val="0"/>
            </w:pPr>
            <w:r>
              <w:t>See structural steel section</w:t>
            </w:r>
          </w:p>
        </w:tc>
      </w:tr>
      <w:tr w:rsidR="0058437B" w:rsidRPr="009646D6" w14:paraId="182B2A60" w14:textId="77777777" w:rsidTr="007A0837">
        <w:trPr>
          <w:trHeight w:val="332"/>
        </w:trPr>
        <w:tc>
          <w:tcPr>
            <w:tcW w:w="2988" w:type="dxa"/>
          </w:tcPr>
          <w:p w14:paraId="19E014B3" w14:textId="77777777" w:rsidR="0058437B" w:rsidRPr="0058437B" w:rsidRDefault="0058437B" w:rsidP="0058437B">
            <w:pPr>
              <w:autoSpaceDE w:val="0"/>
              <w:autoSpaceDN w:val="0"/>
              <w:adjustRightInd w:val="0"/>
            </w:pPr>
            <w:r w:rsidRPr="0058437B">
              <w:t>Cold-formed steel trusses spanning 60 ft or greater</w:t>
            </w:r>
          </w:p>
        </w:tc>
        <w:tc>
          <w:tcPr>
            <w:tcW w:w="1530" w:type="dxa"/>
            <w:tcBorders>
              <w:right w:val="single" w:sz="4" w:space="0" w:color="auto"/>
            </w:tcBorders>
          </w:tcPr>
          <w:p w14:paraId="4486D13F" w14:textId="77777777" w:rsidR="0058437B" w:rsidRPr="0058437B" w:rsidRDefault="0058437B" w:rsidP="0058437B">
            <w:r w:rsidRPr="0058437B">
              <w:fldChar w:fldCharType="begin">
                <w:ffData>
                  <w:name w:val=""/>
                  <w:enabled/>
                  <w:calcOnExit w:val="0"/>
                  <w:checkBox>
                    <w:sizeAuto/>
                    <w:default w:val="0"/>
                  </w:checkBox>
                </w:ffData>
              </w:fldChar>
            </w:r>
            <w:r w:rsidRPr="0058437B">
              <w:instrText xml:space="preserve"> FORMCHECKBOX </w:instrText>
            </w:r>
            <w:r w:rsidRPr="0058437B">
              <w:fldChar w:fldCharType="end"/>
            </w:r>
            <w:r w:rsidRPr="0058437B">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3163CE6" w14:textId="77777777" w:rsidR="0058437B" w:rsidRPr="0058437B" w:rsidRDefault="0058437B" w:rsidP="0058437B">
            <w:pPr>
              <w:autoSpaceDE w:val="0"/>
              <w:autoSpaceDN w:val="0"/>
              <w:adjustRightInd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Pr="0058437B">
              <w:t xml:space="preserve">  Periodic</w:t>
            </w:r>
          </w:p>
        </w:tc>
        <w:tc>
          <w:tcPr>
            <w:tcW w:w="4680" w:type="dxa"/>
            <w:tcBorders>
              <w:left w:val="single" w:sz="4" w:space="0" w:color="auto"/>
            </w:tcBorders>
          </w:tcPr>
          <w:p w14:paraId="072B0353" w14:textId="77777777" w:rsidR="0058437B" w:rsidRPr="0058437B" w:rsidRDefault="0058437B" w:rsidP="0058437B">
            <w:pPr>
              <w:autoSpaceDE w:val="0"/>
              <w:autoSpaceDN w:val="0"/>
              <w:adjustRightInd w:val="0"/>
            </w:pPr>
            <w:r>
              <w:t>See structural steel section</w:t>
            </w:r>
          </w:p>
        </w:tc>
      </w:tr>
    </w:tbl>
    <w:p w14:paraId="4B055738" w14:textId="77777777" w:rsidR="0058437B" w:rsidRPr="009646D6" w:rsidRDefault="0058437B" w:rsidP="0058437B">
      <w:pPr>
        <w:tabs>
          <w:tab w:val="left" w:pos="5490"/>
        </w:tabs>
        <w:autoSpaceDE w:val="0"/>
        <w:autoSpaceDN w:val="0"/>
        <w:adjustRightInd w:val="0"/>
        <w:ind w:hanging="180"/>
        <w:rPr>
          <w:sz w:val="24"/>
          <w:szCs w:val="24"/>
          <w:highlight w:val="yellow"/>
        </w:rPr>
      </w:pPr>
    </w:p>
    <w:p w14:paraId="26EFCC56" w14:textId="77777777" w:rsidR="0058437B" w:rsidRPr="009646D6" w:rsidRDefault="0058437B" w:rsidP="000A1CD0">
      <w:pPr>
        <w:tabs>
          <w:tab w:val="left" w:pos="5490"/>
        </w:tabs>
        <w:autoSpaceDE w:val="0"/>
        <w:autoSpaceDN w:val="0"/>
        <w:adjustRightInd w:val="0"/>
        <w:ind w:hanging="180"/>
        <w:rPr>
          <w:sz w:val="24"/>
          <w:szCs w:val="24"/>
          <w:highlight w:val="yellow"/>
        </w:rPr>
      </w:pPr>
    </w:p>
    <w:p w14:paraId="587EB7E3" w14:textId="77777777" w:rsidR="000A1CD0" w:rsidRPr="00B45024" w:rsidRDefault="000A1CD0" w:rsidP="008C0D66">
      <w:pPr>
        <w:tabs>
          <w:tab w:val="left" w:pos="5490"/>
        </w:tabs>
        <w:autoSpaceDE w:val="0"/>
        <w:autoSpaceDN w:val="0"/>
        <w:adjustRightInd w:val="0"/>
        <w:spacing w:before="120"/>
        <w:ind w:hanging="180"/>
        <w:rPr>
          <w:b/>
          <w:color w:val="3B3838"/>
          <w:sz w:val="24"/>
          <w:szCs w:val="24"/>
        </w:rPr>
      </w:pPr>
      <w:r w:rsidRPr="00B45024">
        <w:rPr>
          <w:b/>
          <w:color w:val="3B3838"/>
          <w:sz w:val="24"/>
          <w:szCs w:val="24"/>
        </w:rPr>
        <w:t>MASONRY CONSTRUCTION (</w:t>
      </w:r>
      <w:smartTag w:uri="urn:schemas-microsoft-com:office:smarttags" w:element="stockticker">
        <w:r w:rsidRPr="00B45024">
          <w:rPr>
            <w:b/>
            <w:color w:val="3B3838"/>
            <w:sz w:val="24"/>
            <w:szCs w:val="24"/>
          </w:rPr>
          <w:t>IBC</w:t>
        </w:r>
      </w:smartTag>
      <w:r w:rsidR="004C0046" w:rsidRPr="00B45024">
        <w:rPr>
          <w:b/>
          <w:color w:val="3B3838"/>
          <w:sz w:val="24"/>
          <w:szCs w:val="24"/>
        </w:rPr>
        <w:t xml:space="preserve"> </w:t>
      </w:r>
      <w:r w:rsidRPr="00B45024">
        <w:rPr>
          <w:b/>
          <w:color w:val="3B3838"/>
          <w:sz w:val="24"/>
          <w:szCs w:val="24"/>
        </w:rPr>
        <w:t>170</w:t>
      </w:r>
      <w:r w:rsidR="008068BF" w:rsidRPr="00B45024">
        <w:rPr>
          <w:b/>
          <w:color w:val="3B3838"/>
          <w:sz w:val="24"/>
          <w:szCs w:val="24"/>
        </w:rPr>
        <w:t>5.4</w:t>
      </w:r>
      <w:r w:rsidRPr="00B45024">
        <w:rPr>
          <w:b/>
          <w:color w:val="3B3838"/>
          <w:sz w:val="24"/>
          <w:szCs w:val="24"/>
        </w:rPr>
        <w:t>)</w:t>
      </w:r>
    </w:p>
    <w:p w14:paraId="10616598" w14:textId="77777777" w:rsidR="000A1CD0" w:rsidRPr="00B45024" w:rsidRDefault="000A1CD0" w:rsidP="00DA0850">
      <w:pPr>
        <w:tabs>
          <w:tab w:val="left" w:pos="5760"/>
        </w:tabs>
        <w:autoSpaceDE w:val="0"/>
        <w:autoSpaceDN w:val="0"/>
        <w:adjustRightInd w:val="0"/>
        <w:rPr>
          <w:i/>
          <w:sz w:val="22"/>
          <w:szCs w:val="22"/>
        </w:rPr>
      </w:pPr>
      <w:r w:rsidRPr="00B45024">
        <w:rPr>
          <w:i/>
          <w:sz w:val="22"/>
          <w:szCs w:val="22"/>
        </w:rPr>
        <w:t>Item</w:t>
      </w:r>
      <w:r w:rsidRPr="00B45024">
        <w:rPr>
          <w:i/>
          <w:sz w:val="22"/>
          <w:szCs w:val="22"/>
        </w:rPr>
        <w:tab/>
      </w:r>
      <w:r w:rsidR="004C0046" w:rsidRPr="00B45024">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191C91" w:rsidRPr="009646D6" w14:paraId="5D80172F" w14:textId="77777777" w:rsidTr="00EC70A5">
        <w:trPr>
          <w:trHeight w:val="432"/>
        </w:trPr>
        <w:tc>
          <w:tcPr>
            <w:tcW w:w="10458" w:type="dxa"/>
            <w:gridSpan w:val="4"/>
            <w:tcBorders>
              <w:top w:val="single" w:sz="4" w:space="0" w:color="auto"/>
            </w:tcBorders>
            <w:shd w:val="clear" w:color="auto" w:fill="F2F2F2"/>
            <w:vAlign w:val="center"/>
          </w:tcPr>
          <w:p w14:paraId="038341CD" w14:textId="77777777" w:rsidR="00191C91" w:rsidRPr="009646D6" w:rsidRDefault="00CE11FC" w:rsidP="00B1418E">
            <w:pPr>
              <w:autoSpaceDE w:val="0"/>
              <w:autoSpaceDN w:val="0"/>
              <w:adjustRightInd w:val="0"/>
              <w:rPr>
                <w:highlight w:val="yellow"/>
              </w:rPr>
            </w:pPr>
            <w:r w:rsidRPr="00B45024">
              <w:rPr>
                <w:b/>
              </w:rPr>
              <w:t xml:space="preserve">PRIOR TO </w:t>
            </w:r>
            <w:r w:rsidR="00191C91" w:rsidRPr="00B45024">
              <w:rPr>
                <w:b/>
              </w:rPr>
              <w:t>CONSTRUCTION (</w:t>
            </w:r>
            <w:r w:rsidR="00100A6A" w:rsidRPr="00B45024">
              <w:rPr>
                <w:b/>
              </w:rPr>
              <w:t>Table 3</w:t>
            </w:r>
            <w:r w:rsidRPr="00B45024">
              <w:rPr>
                <w:b/>
              </w:rPr>
              <w:t xml:space="preserve">, </w:t>
            </w:r>
            <w:r w:rsidR="00191C91" w:rsidRPr="00B45024">
              <w:rPr>
                <w:b/>
              </w:rPr>
              <w:t>TMS-</w:t>
            </w:r>
            <w:r w:rsidR="00100A6A" w:rsidRPr="00B45024">
              <w:rPr>
                <w:b/>
              </w:rPr>
              <w:t>6</w:t>
            </w:r>
            <w:r w:rsidR="00191C91" w:rsidRPr="00B45024">
              <w:rPr>
                <w:b/>
              </w:rPr>
              <w:t>02</w:t>
            </w:r>
            <w:r w:rsidR="00842192" w:rsidRPr="00B45024">
              <w:rPr>
                <w:b/>
              </w:rPr>
              <w:t>-</w:t>
            </w:r>
            <w:r w:rsidR="00B45024" w:rsidRPr="00B45024">
              <w:rPr>
                <w:b/>
              </w:rPr>
              <w:t>22</w:t>
            </w:r>
            <w:r w:rsidR="00191C91" w:rsidRPr="00B45024">
              <w:rPr>
                <w:b/>
              </w:rPr>
              <w:t>)</w:t>
            </w:r>
            <w:r w:rsidR="00145F52" w:rsidRPr="00B45024">
              <w:rPr>
                <w:b/>
              </w:rPr>
              <w:t>:</w:t>
            </w:r>
          </w:p>
        </w:tc>
      </w:tr>
      <w:tr w:rsidR="00761F7E" w:rsidRPr="009646D6" w14:paraId="77865A31" w14:textId="77777777" w:rsidTr="00E707FD">
        <w:trPr>
          <w:trHeight w:val="332"/>
        </w:trPr>
        <w:tc>
          <w:tcPr>
            <w:tcW w:w="2988" w:type="dxa"/>
            <w:tcBorders>
              <w:top w:val="single" w:sz="4" w:space="0" w:color="auto"/>
            </w:tcBorders>
          </w:tcPr>
          <w:p w14:paraId="16064B61" w14:textId="77777777" w:rsidR="00761F7E" w:rsidRPr="000425F1" w:rsidRDefault="006366AC" w:rsidP="006366AC">
            <w:pPr>
              <w:autoSpaceDE w:val="0"/>
              <w:autoSpaceDN w:val="0"/>
              <w:adjustRightInd w:val="0"/>
            </w:pPr>
            <w:r w:rsidRPr="000425F1">
              <w:t>Review material certificates, mix designs, test results and construction procedures</w:t>
            </w:r>
          </w:p>
        </w:tc>
        <w:tc>
          <w:tcPr>
            <w:tcW w:w="1530" w:type="dxa"/>
            <w:tcBorders>
              <w:top w:val="single" w:sz="4" w:space="0" w:color="auto"/>
              <w:right w:val="single" w:sz="4" w:space="0" w:color="auto"/>
            </w:tcBorders>
          </w:tcPr>
          <w:p w14:paraId="0A8691E5" w14:textId="77777777" w:rsidR="00761F7E" w:rsidRPr="000425F1" w:rsidRDefault="00761F7E">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797C6DF" w14:textId="77777777" w:rsidR="00761F7E" w:rsidRPr="000425F1" w:rsidRDefault="006366AC" w:rsidP="00E707FD">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00761F7E" w:rsidRPr="000425F1">
              <w:t xml:space="preserve">  Periodic</w:t>
            </w:r>
          </w:p>
        </w:tc>
        <w:tc>
          <w:tcPr>
            <w:tcW w:w="4680" w:type="dxa"/>
            <w:tcBorders>
              <w:top w:val="single" w:sz="4" w:space="0" w:color="auto"/>
              <w:left w:val="single" w:sz="4" w:space="0" w:color="auto"/>
            </w:tcBorders>
          </w:tcPr>
          <w:p w14:paraId="44B53A32" w14:textId="77777777" w:rsidR="00761F7E" w:rsidRPr="000425F1" w:rsidRDefault="00CE11FC" w:rsidP="00CE11FC">
            <w:pPr>
              <w:autoSpaceDE w:val="0"/>
              <w:autoSpaceDN w:val="0"/>
              <w:adjustRightInd w:val="0"/>
            </w:pPr>
            <w:r w:rsidRPr="000425F1">
              <w:t xml:space="preserve">Verify that </w:t>
            </w:r>
            <w:r w:rsidR="006366AC" w:rsidRPr="000425F1">
              <w:t xml:space="preserve">materials conform to the approved construction documents. </w:t>
            </w:r>
            <w:r w:rsidRPr="000425F1">
              <w:t xml:space="preserve">Mix design, test results, material certificates, and construction procedures should be submitted </w:t>
            </w:r>
            <w:r w:rsidR="007A5E88" w:rsidRPr="000425F1">
              <w:t xml:space="preserve">to inspector </w:t>
            </w:r>
            <w:r w:rsidRPr="000425F1">
              <w:t xml:space="preserve">for review. Mortar mix designs shall conform to ASTM C 270 while grout shall conform to ASTM C 476. </w:t>
            </w:r>
            <w:r w:rsidR="006366AC" w:rsidRPr="000425F1">
              <w:t xml:space="preserve">Material certificates shall be provided for reinforcement; anchors, ties, fasteners, and metal accessories; masonry units; mortar and grout materials. Construction procedures for cold-weather or hot-weather construction shall be reviewed. </w:t>
            </w:r>
          </w:p>
        </w:tc>
      </w:tr>
      <w:tr w:rsidR="00CE11FC" w:rsidRPr="009646D6" w14:paraId="22563DCE" w14:textId="77777777" w:rsidTr="00EC70A5">
        <w:trPr>
          <w:trHeight w:val="432"/>
        </w:trPr>
        <w:tc>
          <w:tcPr>
            <w:tcW w:w="10458" w:type="dxa"/>
            <w:gridSpan w:val="4"/>
            <w:tcBorders>
              <w:top w:val="single" w:sz="4" w:space="0" w:color="auto"/>
            </w:tcBorders>
            <w:shd w:val="clear" w:color="auto" w:fill="F2F2F2"/>
            <w:vAlign w:val="center"/>
          </w:tcPr>
          <w:p w14:paraId="783EF552" w14:textId="77777777" w:rsidR="00CE11FC" w:rsidRPr="000425F1" w:rsidRDefault="00B1418E" w:rsidP="00B1418E">
            <w:pPr>
              <w:autoSpaceDE w:val="0"/>
              <w:autoSpaceDN w:val="0"/>
              <w:adjustRightInd w:val="0"/>
            </w:pPr>
            <w:r w:rsidRPr="000425F1">
              <w:rPr>
                <w:b/>
              </w:rPr>
              <w:t xml:space="preserve">AS </w:t>
            </w:r>
            <w:r w:rsidR="00100A6A" w:rsidRPr="000425F1">
              <w:rPr>
                <w:b/>
              </w:rPr>
              <w:t xml:space="preserve">MASONRY </w:t>
            </w:r>
            <w:r w:rsidRPr="000425F1">
              <w:rPr>
                <w:b/>
              </w:rPr>
              <w:t xml:space="preserve">CONSTRUCTION BEGINS (TABLE </w:t>
            </w:r>
            <w:r w:rsidR="00100A6A" w:rsidRPr="000425F1">
              <w:rPr>
                <w:b/>
              </w:rPr>
              <w:t>4</w:t>
            </w:r>
            <w:r w:rsidR="00CE11FC" w:rsidRPr="000425F1">
              <w:rPr>
                <w:b/>
              </w:rPr>
              <w:t>, TMS-</w:t>
            </w:r>
            <w:r w:rsidR="00100A6A" w:rsidRPr="000425F1">
              <w:rPr>
                <w:b/>
              </w:rPr>
              <w:t>6</w:t>
            </w:r>
            <w:r w:rsidR="00CE11FC" w:rsidRPr="000425F1">
              <w:rPr>
                <w:b/>
              </w:rPr>
              <w:t>02</w:t>
            </w:r>
            <w:r w:rsidR="006108E2" w:rsidRPr="000425F1">
              <w:rPr>
                <w:b/>
              </w:rPr>
              <w:t>-</w:t>
            </w:r>
            <w:r w:rsidR="00B45024" w:rsidRPr="000425F1">
              <w:rPr>
                <w:b/>
              </w:rPr>
              <w:t>22</w:t>
            </w:r>
            <w:r w:rsidR="00CE11FC" w:rsidRPr="000425F1">
              <w:rPr>
                <w:b/>
              </w:rPr>
              <w:t>)</w:t>
            </w:r>
            <w:r w:rsidR="00145F52" w:rsidRPr="000425F1">
              <w:rPr>
                <w:b/>
              </w:rPr>
              <w:t>:</w:t>
            </w:r>
          </w:p>
        </w:tc>
      </w:tr>
      <w:tr w:rsidR="00CE11FC" w:rsidRPr="009646D6" w14:paraId="3D48C1FD" w14:textId="77777777" w:rsidTr="00E707FD">
        <w:trPr>
          <w:trHeight w:val="332"/>
        </w:trPr>
        <w:tc>
          <w:tcPr>
            <w:tcW w:w="2988" w:type="dxa"/>
            <w:tcBorders>
              <w:top w:val="single" w:sz="4" w:space="0" w:color="auto"/>
            </w:tcBorders>
          </w:tcPr>
          <w:p w14:paraId="618DDAC8" w14:textId="77777777" w:rsidR="00CE11FC" w:rsidRPr="000425F1" w:rsidRDefault="00CE11FC" w:rsidP="00CE11FC">
            <w:pPr>
              <w:autoSpaceDE w:val="0"/>
              <w:autoSpaceDN w:val="0"/>
              <w:adjustRightInd w:val="0"/>
            </w:pPr>
            <w:r w:rsidRPr="000425F1">
              <w:t>Proportions of site-prepared mortar</w:t>
            </w:r>
          </w:p>
        </w:tc>
        <w:tc>
          <w:tcPr>
            <w:tcW w:w="1530" w:type="dxa"/>
            <w:tcBorders>
              <w:top w:val="single" w:sz="4" w:space="0" w:color="auto"/>
              <w:right w:val="single" w:sz="4" w:space="0" w:color="auto"/>
            </w:tcBorders>
          </w:tcPr>
          <w:p w14:paraId="1A0F076C" w14:textId="77777777" w:rsidR="00CE11FC" w:rsidRPr="000425F1" w:rsidRDefault="00CE11FC" w:rsidP="00CE11FC">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D9C68C4" w14:textId="77777777" w:rsidR="00CE11FC" w:rsidRPr="000425F1" w:rsidRDefault="00CE11FC" w:rsidP="00CE11FC">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top w:val="single" w:sz="4" w:space="0" w:color="auto"/>
              <w:left w:val="single" w:sz="4" w:space="0" w:color="auto"/>
            </w:tcBorders>
          </w:tcPr>
          <w:p w14:paraId="046BF954" w14:textId="77777777" w:rsidR="00CE11FC" w:rsidRPr="000425F1" w:rsidRDefault="00DA24E9" w:rsidP="00B1418E">
            <w:pPr>
              <w:autoSpaceDE w:val="0"/>
              <w:autoSpaceDN w:val="0"/>
              <w:adjustRightInd w:val="0"/>
            </w:pPr>
            <w:r w:rsidRPr="000425F1">
              <w:t>Verify that mortar is of the type and color specified on the construction documents, that it conforms to ASTM C 270, and that it is mixed in accordance with Article 2.6</w:t>
            </w:r>
            <w:r w:rsidR="00FC0A5A" w:rsidRPr="000425F1">
              <w:t xml:space="preserve"> </w:t>
            </w:r>
            <w:r w:rsidRPr="000425F1">
              <w:t>A of TMS-602</w:t>
            </w:r>
            <w:r w:rsidR="006108E2" w:rsidRPr="000425F1">
              <w:t>-</w:t>
            </w:r>
            <w:r w:rsidR="003455C6">
              <w:t>22</w:t>
            </w:r>
            <w:r w:rsidRPr="000425F1">
              <w:t>.</w:t>
            </w:r>
          </w:p>
        </w:tc>
      </w:tr>
      <w:tr w:rsidR="00DA24E9" w:rsidRPr="009646D6" w14:paraId="2495C26A" w14:textId="77777777" w:rsidTr="00E707FD">
        <w:trPr>
          <w:trHeight w:val="332"/>
        </w:trPr>
        <w:tc>
          <w:tcPr>
            <w:tcW w:w="2988" w:type="dxa"/>
          </w:tcPr>
          <w:p w14:paraId="2B46E2C6" w14:textId="77777777" w:rsidR="00DA24E9" w:rsidRPr="000425F1" w:rsidRDefault="00DA24E9" w:rsidP="00DA24E9">
            <w:pPr>
              <w:autoSpaceDE w:val="0"/>
              <w:autoSpaceDN w:val="0"/>
              <w:adjustRightInd w:val="0"/>
            </w:pPr>
            <w:r w:rsidRPr="000425F1">
              <w:t>Grade and size of prestressing tendons and anchorages</w:t>
            </w:r>
          </w:p>
        </w:tc>
        <w:tc>
          <w:tcPr>
            <w:tcW w:w="1530" w:type="dxa"/>
            <w:tcBorders>
              <w:right w:val="single" w:sz="4" w:space="0" w:color="auto"/>
            </w:tcBorders>
          </w:tcPr>
          <w:p w14:paraId="597693EE" w14:textId="77777777" w:rsidR="00DA24E9" w:rsidRPr="000425F1" w:rsidRDefault="00DA24E9" w:rsidP="00DA24E9">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515EEAC" w14:textId="77777777" w:rsidR="00DA24E9" w:rsidRPr="000425F1" w:rsidRDefault="00DA24E9" w:rsidP="00DA24E9">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257214D4" w14:textId="77777777" w:rsidR="00DA24E9" w:rsidRPr="000425F1" w:rsidRDefault="00FC0A5A" w:rsidP="00B1418E">
            <w:pPr>
              <w:autoSpaceDE w:val="0"/>
              <w:autoSpaceDN w:val="0"/>
              <w:adjustRightInd w:val="0"/>
            </w:pPr>
            <w:r w:rsidRPr="000425F1">
              <w:t>Verify that prestressing tendons comply with Article 2.4 B of TMS-602</w:t>
            </w:r>
            <w:r w:rsidR="006108E2" w:rsidRPr="000425F1">
              <w:t>-</w:t>
            </w:r>
            <w:r w:rsidR="003455C6">
              <w:t>22</w:t>
            </w:r>
            <w:r w:rsidRPr="000425F1">
              <w:t xml:space="preserve"> and that anchorages, couplers, and end blocks comply with Article 2.4 H.</w:t>
            </w:r>
          </w:p>
        </w:tc>
      </w:tr>
      <w:tr w:rsidR="00DA24E9" w:rsidRPr="009646D6" w14:paraId="259AA344" w14:textId="77777777" w:rsidTr="00E707FD">
        <w:trPr>
          <w:trHeight w:val="332"/>
        </w:trPr>
        <w:tc>
          <w:tcPr>
            <w:tcW w:w="2988" w:type="dxa"/>
          </w:tcPr>
          <w:p w14:paraId="2050153B" w14:textId="77777777" w:rsidR="00DA24E9" w:rsidRPr="000425F1" w:rsidRDefault="00100A6A" w:rsidP="00DA24E9">
            <w:pPr>
              <w:autoSpaceDE w:val="0"/>
              <w:autoSpaceDN w:val="0"/>
              <w:adjustRightInd w:val="0"/>
            </w:pPr>
            <w:r w:rsidRPr="000425F1">
              <w:t>R</w:t>
            </w:r>
            <w:r w:rsidR="00DA24E9" w:rsidRPr="000425F1">
              <w:t xml:space="preserve">einforcement, connectors, and </w:t>
            </w:r>
            <w:r w:rsidRPr="000425F1">
              <w:t>anchorages</w:t>
            </w:r>
          </w:p>
        </w:tc>
        <w:tc>
          <w:tcPr>
            <w:tcW w:w="1530" w:type="dxa"/>
            <w:tcBorders>
              <w:right w:val="single" w:sz="4" w:space="0" w:color="auto"/>
            </w:tcBorders>
          </w:tcPr>
          <w:p w14:paraId="3B4B3F2B" w14:textId="77777777" w:rsidR="00DA24E9" w:rsidRPr="000425F1" w:rsidRDefault="00DA24E9" w:rsidP="00DA24E9">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0C31A14" w14:textId="77777777" w:rsidR="00DA24E9" w:rsidRPr="000425F1" w:rsidRDefault="00DA24E9" w:rsidP="00DA24E9">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67CC59B7" w14:textId="77777777" w:rsidR="00DA24E9" w:rsidRPr="000425F1" w:rsidRDefault="00FC0A5A" w:rsidP="00B1418E">
            <w:pPr>
              <w:autoSpaceDE w:val="0"/>
              <w:autoSpaceDN w:val="0"/>
              <w:adjustRightInd w:val="0"/>
            </w:pPr>
            <w:r w:rsidRPr="000425F1">
              <w:t>Verify that reinforcement</w:t>
            </w:r>
            <w:r w:rsidR="00100A6A" w:rsidRPr="000425F1">
              <w:t xml:space="preserve">, connectors, and anchorages are of the proper grade, type and size in </w:t>
            </w:r>
            <w:r w:rsidRPr="000425F1">
              <w:t xml:space="preserve">accordance </w:t>
            </w:r>
            <w:r w:rsidRPr="000425F1">
              <w:lastRenderedPageBreak/>
              <w:t>with Article 3.4 of TMS-602</w:t>
            </w:r>
            <w:r w:rsidR="006108E2" w:rsidRPr="000425F1">
              <w:t>-</w:t>
            </w:r>
            <w:r w:rsidR="003455C6">
              <w:t>22</w:t>
            </w:r>
            <w:r w:rsidRPr="000425F1">
              <w:t>. Prestressing tendons shall be placed per Article 3.6 A.</w:t>
            </w:r>
          </w:p>
        </w:tc>
      </w:tr>
      <w:tr w:rsidR="002E0FCC" w:rsidRPr="009646D6" w14:paraId="15A1AC01" w14:textId="77777777" w:rsidTr="00E707FD">
        <w:trPr>
          <w:trHeight w:val="332"/>
        </w:trPr>
        <w:tc>
          <w:tcPr>
            <w:tcW w:w="2988" w:type="dxa"/>
          </w:tcPr>
          <w:p w14:paraId="38761CC1" w14:textId="77777777" w:rsidR="002E0FCC" w:rsidRPr="000425F1" w:rsidRDefault="002E0FCC" w:rsidP="00CE11FC">
            <w:pPr>
              <w:autoSpaceDE w:val="0"/>
              <w:autoSpaceDN w:val="0"/>
              <w:adjustRightInd w:val="0"/>
            </w:pPr>
            <w:r w:rsidRPr="000425F1">
              <w:lastRenderedPageBreak/>
              <w:t>P</w:t>
            </w:r>
            <w:r w:rsidR="00CE11FC" w:rsidRPr="000425F1">
              <w:t>restressing technique</w:t>
            </w:r>
          </w:p>
        </w:tc>
        <w:tc>
          <w:tcPr>
            <w:tcW w:w="1530" w:type="dxa"/>
            <w:tcBorders>
              <w:right w:val="single" w:sz="4" w:space="0" w:color="auto"/>
            </w:tcBorders>
          </w:tcPr>
          <w:p w14:paraId="2639E2AB" w14:textId="77777777" w:rsidR="002E0FCC" w:rsidRPr="000425F1" w:rsidRDefault="002E0FCC" w:rsidP="00353C6E">
            <w:r w:rsidRPr="000425F1">
              <w:fldChar w:fldCharType="begin">
                <w:ffData>
                  <w:name w:val=""/>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5B989B3" w14:textId="77777777" w:rsidR="002E0FCC" w:rsidRPr="000425F1" w:rsidRDefault="002E0FCC" w:rsidP="00353C6E">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09E447C3" w14:textId="77777777" w:rsidR="002E0FCC" w:rsidRPr="000425F1" w:rsidRDefault="00145F52" w:rsidP="00B1418E">
            <w:pPr>
              <w:autoSpaceDE w:val="0"/>
              <w:autoSpaceDN w:val="0"/>
              <w:adjustRightInd w:val="0"/>
            </w:pPr>
            <w:r w:rsidRPr="000425F1">
              <w:t>Verify that prestressing technique complies with Article 3.6 B of TMS-602</w:t>
            </w:r>
            <w:r w:rsidR="006108E2" w:rsidRPr="000425F1">
              <w:t>-</w:t>
            </w:r>
            <w:r w:rsidR="003455C6">
              <w:t>22</w:t>
            </w:r>
            <w:r w:rsidRPr="000425F1">
              <w:t>.</w:t>
            </w:r>
          </w:p>
        </w:tc>
      </w:tr>
      <w:tr w:rsidR="00100A6A" w:rsidRPr="009646D6" w14:paraId="78FB83E6" w14:textId="77777777" w:rsidTr="00E707FD">
        <w:trPr>
          <w:trHeight w:val="332"/>
        </w:trPr>
        <w:tc>
          <w:tcPr>
            <w:tcW w:w="2988" w:type="dxa"/>
          </w:tcPr>
          <w:p w14:paraId="7650639F" w14:textId="77777777" w:rsidR="00100A6A" w:rsidRPr="000425F1" w:rsidRDefault="00100A6A" w:rsidP="00100A6A">
            <w:pPr>
              <w:autoSpaceDE w:val="0"/>
              <w:autoSpaceDN w:val="0"/>
              <w:adjustRightInd w:val="0"/>
            </w:pPr>
            <w:r w:rsidRPr="000425F1">
              <w:t>Properties of thin-bed mortar for AAC masonry</w:t>
            </w:r>
          </w:p>
        </w:tc>
        <w:tc>
          <w:tcPr>
            <w:tcW w:w="1530" w:type="dxa"/>
            <w:tcBorders>
              <w:right w:val="single" w:sz="4" w:space="0" w:color="auto"/>
            </w:tcBorders>
          </w:tcPr>
          <w:p w14:paraId="050AD2FC" w14:textId="77777777" w:rsidR="00100A6A" w:rsidRPr="000425F1" w:rsidRDefault="00100A6A" w:rsidP="00100A6A">
            <w:r w:rsidRPr="000425F1">
              <w:fldChar w:fldCharType="begin">
                <w:ffData>
                  <w:name w:val=""/>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B4CC9B8" w14:textId="77777777" w:rsidR="00100A6A" w:rsidRPr="000425F1" w:rsidRDefault="00100A6A" w:rsidP="00100A6A">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1BE345DA" w14:textId="77777777" w:rsidR="00100A6A" w:rsidRPr="000425F1" w:rsidRDefault="00100A6A" w:rsidP="00100A6A">
            <w:pPr>
              <w:autoSpaceDE w:val="0"/>
              <w:autoSpaceDN w:val="0"/>
              <w:adjustRightInd w:val="0"/>
            </w:pPr>
            <w:r w:rsidRPr="000425F1">
              <w:t>Verify that mortar complies with Article 2.1 C of TMS-602-</w:t>
            </w:r>
            <w:r w:rsidR="003455C6">
              <w:t>22</w:t>
            </w:r>
            <w:r w:rsidRPr="000425F1">
              <w:t>. (If Risk Category IV this should be performed on a continuous basis.)</w:t>
            </w:r>
          </w:p>
        </w:tc>
      </w:tr>
      <w:tr w:rsidR="00100A6A" w:rsidRPr="009646D6" w14:paraId="72ECF7B7" w14:textId="77777777" w:rsidTr="00E707FD">
        <w:trPr>
          <w:trHeight w:val="332"/>
        </w:trPr>
        <w:tc>
          <w:tcPr>
            <w:tcW w:w="2988" w:type="dxa"/>
          </w:tcPr>
          <w:p w14:paraId="6400083D" w14:textId="77777777" w:rsidR="00100A6A" w:rsidRPr="000425F1" w:rsidRDefault="00100A6A" w:rsidP="00100A6A">
            <w:pPr>
              <w:autoSpaceDE w:val="0"/>
              <w:autoSpaceDN w:val="0"/>
              <w:adjustRightInd w:val="0"/>
            </w:pPr>
            <w:r w:rsidRPr="000425F1">
              <w:t>Sample panel</w:t>
            </w:r>
          </w:p>
        </w:tc>
        <w:tc>
          <w:tcPr>
            <w:tcW w:w="1530" w:type="dxa"/>
            <w:tcBorders>
              <w:right w:val="single" w:sz="4" w:space="0" w:color="auto"/>
            </w:tcBorders>
          </w:tcPr>
          <w:p w14:paraId="7048E566" w14:textId="77777777" w:rsidR="00100A6A" w:rsidRPr="000425F1" w:rsidRDefault="00100A6A" w:rsidP="00100A6A">
            <w:r w:rsidRPr="000425F1">
              <w:fldChar w:fldCharType="begin">
                <w:ffData>
                  <w:name w:val=""/>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79560B5" w14:textId="77777777" w:rsidR="00100A6A" w:rsidRPr="000425F1" w:rsidRDefault="00100A6A" w:rsidP="00100A6A">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78ABD3E5" w14:textId="77777777" w:rsidR="00100A6A" w:rsidRPr="000425F1" w:rsidRDefault="00100A6A" w:rsidP="00100A6A">
            <w:pPr>
              <w:autoSpaceDE w:val="0"/>
              <w:autoSpaceDN w:val="0"/>
              <w:adjustRightInd w:val="0"/>
            </w:pPr>
            <w:r w:rsidRPr="000425F1">
              <w:t>Verify that sample panels are properly constructed and that subsequent work conforms per Article 1.6 D of TMS-602-</w:t>
            </w:r>
            <w:r w:rsidR="003455C6">
              <w:t>22</w:t>
            </w:r>
            <w:r w:rsidRPr="000425F1">
              <w:t>. (If Risk Category IV this should be performed on a continuous basis.)</w:t>
            </w:r>
          </w:p>
        </w:tc>
      </w:tr>
      <w:tr w:rsidR="00100A6A" w:rsidRPr="009646D6" w14:paraId="712D2BF9" w14:textId="77777777" w:rsidTr="00EC70A5">
        <w:trPr>
          <w:trHeight w:val="432"/>
        </w:trPr>
        <w:tc>
          <w:tcPr>
            <w:tcW w:w="10458" w:type="dxa"/>
            <w:gridSpan w:val="4"/>
            <w:shd w:val="clear" w:color="auto" w:fill="F2F2F2"/>
            <w:vAlign w:val="center"/>
          </w:tcPr>
          <w:p w14:paraId="07E82DAE" w14:textId="77777777" w:rsidR="00100A6A" w:rsidRPr="000425F1" w:rsidRDefault="00100A6A" w:rsidP="00100A6A">
            <w:pPr>
              <w:autoSpaceDE w:val="0"/>
              <w:autoSpaceDN w:val="0"/>
              <w:adjustRightInd w:val="0"/>
            </w:pPr>
            <w:r w:rsidRPr="000425F1">
              <w:rPr>
                <w:b/>
              </w:rPr>
              <w:t>PRIOR TO GROUTING (TABLE 4, TMS-602-</w:t>
            </w:r>
            <w:r w:rsidR="00B45024" w:rsidRPr="000425F1">
              <w:rPr>
                <w:b/>
              </w:rPr>
              <w:t>22</w:t>
            </w:r>
            <w:r w:rsidRPr="000425F1">
              <w:rPr>
                <w:b/>
              </w:rPr>
              <w:t>):</w:t>
            </w:r>
          </w:p>
        </w:tc>
      </w:tr>
      <w:tr w:rsidR="00100A6A" w:rsidRPr="009646D6" w14:paraId="576971E5" w14:textId="77777777" w:rsidTr="00E707FD">
        <w:trPr>
          <w:trHeight w:val="332"/>
        </w:trPr>
        <w:tc>
          <w:tcPr>
            <w:tcW w:w="2988" w:type="dxa"/>
          </w:tcPr>
          <w:p w14:paraId="6CFCDF66" w14:textId="77777777" w:rsidR="00100A6A" w:rsidRPr="000425F1" w:rsidRDefault="00100A6A" w:rsidP="00100A6A">
            <w:pPr>
              <w:autoSpaceDE w:val="0"/>
              <w:autoSpaceDN w:val="0"/>
              <w:adjustRightInd w:val="0"/>
            </w:pPr>
            <w:r w:rsidRPr="000425F1">
              <w:t>Grout space</w:t>
            </w:r>
          </w:p>
        </w:tc>
        <w:tc>
          <w:tcPr>
            <w:tcW w:w="1530" w:type="dxa"/>
            <w:tcBorders>
              <w:right w:val="single" w:sz="4" w:space="0" w:color="auto"/>
            </w:tcBorders>
          </w:tcPr>
          <w:p w14:paraId="3C133448" w14:textId="77777777" w:rsidR="00100A6A" w:rsidRPr="000425F1" w:rsidRDefault="00100A6A" w:rsidP="00100A6A">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7C97B1C" w14:textId="77777777" w:rsidR="00100A6A" w:rsidRPr="000425F1" w:rsidRDefault="00100A6A" w:rsidP="00100A6A">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1784A98E" w14:textId="77777777" w:rsidR="00100A6A" w:rsidRPr="000425F1" w:rsidRDefault="00100A6A" w:rsidP="00100A6A">
            <w:pPr>
              <w:autoSpaceDE w:val="0"/>
              <w:autoSpaceDN w:val="0"/>
              <w:adjustRightInd w:val="0"/>
            </w:pPr>
            <w:r w:rsidRPr="000425F1">
              <w:t>Verify that grout space is free of mortar droppings, debris, loose aggregate, and other deleterious materials and that cleanouts are provided per Article 3.2 D and 3.2 F of TMS-602-</w:t>
            </w:r>
            <w:r w:rsidR="003455C6">
              <w:t>22</w:t>
            </w:r>
            <w:r w:rsidRPr="000425F1">
              <w:t>. (If Risk Category IV this should be performed on a continuous basis.)</w:t>
            </w:r>
          </w:p>
        </w:tc>
      </w:tr>
      <w:tr w:rsidR="00100A6A" w:rsidRPr="009646D6" w14:paraId="59DA4FD9" w14:textId="77777777" w:rsidTr="00E707FD">
        <w:trPr>
          <w:trHeight w:val="332"/>
        </w:trPr>
        <w:tc>
          <w:tcPr>
            <w:tcW w:w="2988" w:type="dxa"/>
          </w:tcPr>
          <w:p w14:paraId="034338B5" w14:textId="77777777" w:rsidR="00100A6A" w:rsidRPr="000425F1" w:rsidRDefault="00100A6A" w:rsidP="00100A6A">
            <w:pPr>
              <w:autoSpaceDE w:val="0"/>
              <w:autoSpaceDN w:val="0"/>
              <w:adjustRightInd w:val="0"/>
            </w:pPr>
            <w:r w:rsidRPr="000425F1">
              <w:t>Placement of prestressing tendons and anchorages</w:t>
            </w:r>
          </w:p>
        </w:tc>
        <w:tc>
          <w:tcPr>
            <w:tcW w:w="1530" w:type="dxa"/>
            <w:tcBorders>
              <w:right w:val="single" w:sz="4" w:space="0" w:color="auto"/>
            </w:tcBorders>
          </w:tcPr>
          <w:p w14:paraId="44E33B6A" w14:textId="77777777" w:rsidR="00100A6A" w:rsidRPr="000425F1" w:rsidRDefault="00100A6A" w:rsidP="00100A6A">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C6B2C2C" w14:textId="77777777" w:rsidR="00100A6A" w:rsidRPr="000425F1" w:rsidRDefault="00100A6A" w:rsidP="00100A6A">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168A7C96" w14:textId="77777777" w:rsidR="00100A6A" w:rsidRPr="000425F1" w:rsidRDefault="00100A6A" w:rsidP="00100A6A">
            <w:pPr>
              <w:autoSpaceDE w:val="0"/>
              <w:autoSpaceDN w:val="0"/>
              <w:adjustRightInd w:val="0"/>
            </w:pPr>
            <w:r w:rsidRPr="000425F1">
              <w:t xml:space="preserve">Verify that </w:t>
            </w:r>
            <w:r w:rsidR="00CF6507" w:rsidRPr="000425F1">
              <w:t>prestressing tendons and anchorages are installed per the approved construction documents and per Articles 2.4 and 3.6 of TMS-602-</w:t>
            </w:r>
            <w:r w:rsidR="003455C6">
              <w:t>22</w:t>
            </w:r>
            <w:r w:rsidR="00CF6507" w:rsidRPr="000425F1">
              <w:t xml:space="preserve">. </w:t>
            </w:r>
          </w:p>
        </w:tc>
      </w:tr>
      <w:tr w:rsidR="00100A6A" w:rsidRPr="009646D6" w14:paraId="422A1047" w14:textId="77777777" w:rsidTr="00E707FD">
        <w:trPr>
          <w:trHeight w:val="332"/>
        </w:trPr>
        <w:tc>
          <w:tcPr>
            <w:tcW w:w="2988" w:type="dxa"/>
          </w:tcPr>
          <w:p w14:paraId="27360B01" w14:textId="77777777" w:rsidR="00100A6A" w:rsidRPr="000425F1" w:rsidRDefault="00100A6A" w:rsidP="00100A6A">
            <w:pPr>
              <w:autoSpaceDE w:val="0"/>
              <w:autoSpaceDN w:val="0"/>
              <w:adjustRightInd w:val="0"/>
            </w:pPr>
            <w:r w:rsidRPr="000425F1">
              <w:t xml:space="preserve">Placement of reinforcement, connectors, and </w:t>
            </w:r>
            <w:r w:rsidR="00CF6507" w:rsidRPr="000425F1">
              <w:t>anchor bolts</w:t>
            </w:r>
          </w:p>
        </w:tc>
        <w:tc>
          <w:tcPr>
            <w:tcW w:w="1530" w:type="dxa"/>
            <w:tcBorders>
              <w:right w:val="single" w:sz="4" w:space="0" w:color="auto"/>
            </w:tcBorders>
          </w:tcPr>
          <w:p w14:paraId="5F50F0AA" w14:textId="77777777" w:rsidR="00100A6A" w:rsidRPr="000425F1" w:rsidRDefault="00100A6A" w:rsidP="00100A6A">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F2D98A7" w14:textId="77777777" w:rsidR="00100A6A" w:rsidRPr="000425F1" w:rsidRDefault="00100A6A" w:rsidP="00100A6A">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534611EA" w14:textId="77777777" w:rsidR="00100A6A" w:rsidRPr="000425F1" w:rsidRDefault="00100A6A" w:rsidP="00100A6A">
            <w:pPr>
              <w:autoSpaceDE w:val="0"/>
              <w:autoSpaceDN w:val="0"/>
              <w:adjustRightInd w:val="0"/>
            </w:pPr>
            <w:r w:rsidRPr="000425F1">
              <w:t>Verify that reinforcement, joint reinforcement, wall ties, anchor bolts and veneer anchors are installed in accordance with the approved construction documents and Articles 3.2 E</w:t>
            </w:r>
            <w:r w:rsidR="00CF6507" w:rsidRPr="000425F1">
              <w:t xml:space="preserve"> and</w:t>
            </w:r>
            <w:r w:rsidRPr="000425F1">
              <w:t xml:space="preserve"> 3.4 of TMS</w:t>
            </w:r>
            <w:r w:rsidR="00CF6507" w:rsidRPr="000425F1">
              <w:t>-</w:t>
            </w:r>
            <w:r w:rsidRPr="000425F1">
              <w:t>602-</w:t>
            </w:r>
            <w:r w:rsidR="003455C6">
              <w:t>22</w:t>
            </w:r>
            <w:r w:rsidRPr="000425F1">
              <w:t xml:space="preserve">. </w:t>
            </w:r>
            <w:r w:rsidR="00CF6507" w:rsidRPr="000425F1">
              <w:t>(If Risk Category IV this should be performed on a continuous basis.)</w:t>
            </w:r>
          </w:p>
        </w:tc>
      </w:tr>
      <w:tr w:rsidR="00100A6A" w:rsidRPr="009646D6" w14:paraId="45FCFF59" w14:textId="77777777" w:rsidTr="00E707FD">
        <w:trPr>
          <w:trHeight w:val="332"/>
        </w:trPr>
        <w:tc>
          <w:tcPr>
            <w:tcW w:w="2988" w:type="dxa"/>
          </w:tcPr>
          <w:p w14:paraId="62BF5E90" w14:textId="77777777" w:rsidR="00100A6A" w:rsidRPr="000425F1" w:rsidRDefault="00100A6A" w:rsidP="00100A6A">
            <w:pPr>
              <w:autoSpaceDE w:val="0"/>
              <w:autoSpaceDN w:val="0"/>
              <w:adjustRightInd w:val="0"/>
            </w:pPr>
            <w:r w:rsidRPr="000425F1">
              <w:t>Proportions of site-prepared grout and prestressing grout for bonded tendons</w:t>
            </w:r>
          </w:p>
        </w:tc>
        <w:tc>
          <w:tcPr>
            <w:tcW w:w="1530" w:type="dxa"/>
            <w:tcBorders>
              <w:right w:val="single" w:sz="4" w:space="0" w:color="auto"/>
            </w:tcBorders>
          </w:tcPr>
          <w:p w14:paraId="629BB44B" w14:textId="77777777" w:rsidR="00100A6A" w:rsidRPr="000425F1" w:rsidRDefault="00100A6A" w:rsidP="00100A6A">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A60965D" w14:textId="77777777" w:rsidR="00100A6A" w:rsidRPr="000425F1" w:rsidRDefault="00100A6A" w:rsidP="00100A6A">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36751D97" w14:textId="77777777" w:rsidR="00100A6A" w:rsidRPr="000425F1" w:rsidRDefault="00100A6A" w:rsidP="00100A6A">
            <w:pPr>
              <w:autoSpaceDE w:val="0"/>
              <w:autoSpaceDN w:val="0"/>
              <w:adjustRightInd w:val="0"/>
            </w:pPr>
            <w:r w:rsidRPr="000425F1">
              <w:t>Verify that grout is proportioned per ASTM C 476 and has a slump between 8-11 inches. Self-consolidated grout shall not be proportioned onsite. (see Articles 2.6 B and 2.4 G.1.b of TMS</w:t>
            </w:r>
            <w:r w:rsidR="00CF6507" w:rsidRPr="000425F1">
              <w:t>-</w:t>
            </w:r>
            <w:r w:rsidRPr="000425F1">
              <w:t>602-</w:t>
            </w:r>
            <w:r w:rsidR="003455C6">
              <w:t>22</w:t>
            </w:r>
            <w:r w:rsidRPr="000425F1">
              <w:t>.)</w:t>
            </w:r>
          </w:p>
        </w:tc>
      </w:tr>
      <w:tr w:rsidR="00100A6A" w:rsidRPr="009646D6" w14:paraId="5510DFF9" w14:textId="77777777" w:rsidTr="00EC70A5">
        <w:trPr>
          <w:trHeight w:val="432"/>
        </w:trPr>
        <w:tc>
          <w:tcPr>
            <w:tcW w:w="10458" w:type="dxa"/>
            <w:gridSpan w:val="4"/>
            <w:shd w:val="clear" w:color="auto" w:fill="F2F2F2"/>
            <w:vAlign w:val="center"/>
          </w:tcPr>
          <w:p w14:paraId="15DCDCD7" w14:textId="77777777" w:rsidR="00100A6A" w:rsidRPr="000425F1" w:rsidRDefault="00100A6A" w:rsidP="00100A6A">
            <w:r w:rsidRPr="000425F1">
              <w:rPr>
                <w:b/>
              </w:rPr>
              <w:t>DURING MASONRY CONSTRUCTION (TABLE</w:t>
            </w:r>
            <w:r w:rsidR="00CF6507" w:rsidRPr="000425F1">
              <w:rPr>
                <w:b/>
              </w:rPr>
              <w:t xml:space="preserve"> 4</w:t>
            </w:r>
            <w:r w:rsidRPr="000425F1">
              <w:rPr>
                <w:b/>
              </w:rPr>
              <w:t>, TMS-</w:t>
            </w:r>
            <w:r w:rsidR="00CF6507" w:rsidRPr="000425F1">
              <w:rPr>
                <w:b/>
              </w:rPr>
              <w:t>6</w:t>
            </w:r>
            <w:r w:rsidRPr="000425F1">
              <w:rPr>
                <w:b/>
              </w:rPr>
              <w:t>02-</w:t>
            </w:r>
            <w:r w:rsidR="00B45024" w:rsidRPr="000425F1">
              <w:rPr>
                <w:b/>
              </w:rPr>
              <w:t>22</w:t>
            </w:r>
            <w:r w:rsidRPr="000425F1">
              <w:rPr>
                <w:b/>
              </w:rPr>
              <w:t>):</w:t>
            </w:r>
          </w:p>
        </w:tc>
      </w:tr>
      <w:tr w:rsidR="00CF6507" w:rsidRPr="009646D6" w14:paraId="05483B79" w14:textId="77777777" w:rsidTr="00E707FD">
        <w:trPr>
          <w:trHeight w:val="332"/>
        </w:trPr>
        <w:tc>
          <w:tcPr>
            <w:tcW w:w="2988" w:type="dxa"/>
            <w:tcBorders>
              <w:bottom w:val="single" w:sz="4" w:space="0" w:color="auto"/>
            </w:tcBorders>
          </w:tcPr>
          <w:p w14:paraId="036D3252" w14:textId="77777777" w:rsidR="00CF6507" w:rsidRPr="000425F1" w:rsidRDefault="00CF6507" w:rsidP="00CF6507">
            <w:pPr>
              <w:autoSpaceDE w:val="0"/>
              <w:autoSpaceDN w:val="0"/>
              <w:adjustRightInd w:val="0"/>
            </w:pPr>
            <w:r w:rsidRPr="000425F1">
              <w:t>Materials and procedures</w:t>
            </w:r>
          </w:p>
        </w:tc>
        <w:tc>
          <w:tcPr>
            <w:tcW w:w="1530" w:type="dxa"/>
            <w:tcBorders>
              <w:bottom w:val="single" w:sz="4" w:space="0" w:color="auto"/>
              <w:right w:val="single" w:sz="4" w:space="0" w:color="auto"/>
            </w:tcBorders>
          </w:tcPr>
          <w:p w14:paraId="0F30259F"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51FF038" w14:textId="77777777" w:rsidR="00CF6507" w:rsidRPr="000425F1" w:rsidRDefault="00CF6507" w:rsidP="00CF6507">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bottom w:val="single" w:sz="4" w:space="0" w:color="auto"/>
            </w:tcBorders>
          </w:tcPr>
          <w:p w14:paraId="754F7BAB" w14:textId="77777777" w:rsidR="00CF6507" w:rsidRPr="000425F1" w:rsidRDefault="00CF6507" w:rsidP="00CF6507">
            <w:pPr>
              <w:autoSpaceDE w:val="0"/>
              <w:autoSpaceDN w:val="0"/>
              <w:adjustRightInd w:val="0"/>
            </w:pPr>
            <w:r w:rsidRPr="000425F1">
              <w:t>Ensure that materials and procedures conform to the approved construction documents and Article 1.5 of TMS-602-</w:t>
            </w:r>
            <w:r w:rsidR="003455C6">
              <w:t>22</w:t>
            </w:r>
            <w:r w:rsidRPr="000425F1">
              <w:t>.</w:t>
            </w:r>
          </w:p>
        </w:tc>
      </w:tr>
      <w:tr w:rsidR="00CF6507" w:rsidRPr="009646D6" w14:paraId="745EC55F" w14:textId="77777777" w:rsidTr="00E707FD">
        <w:trPr>
          <w:trHeight w:val="332"/>
        </w:trPr>
        <w:tc>
          <w:tcPr>
            <w:tcW w:w="2988" w:type="dxa"/>
            <w:tcBorders>
              <w:bottom w:val="single" w:sz="4" w:space="0" w:color="auto"/>
            </w:tcBorders>
          </w:tcPr>
          <w:p w14:paraId="3F1E373F" w14:textId="77777777" w:rsidR="00CF6507" w:rsidRPr="000425F1" w:rsidRDefault="00CF6507" w:rsidP="00CF6507">
            <w:pPr>
              <w:autoSpaceDE w:val="0"/>
              <w:autoSpaceDN w:val="0"/>
              <w:adjustRightInd w:val="0"/>
            </w:pPr>
            <w:r w:rsidRPr="000425F1">
              <w:t xml:space="preserve">Placement of masonry units and mortar joint construction </w:t>
            </w:r>
          </w:p>
        </w:tc>
        <w:tc>
          <w:tcPr>
            <w:tcW w:w="1530" w:type="dxa"/>
            <w:tcBorders>
              <w:bottom w:val="single" w:sz="4" w:space="0" w:color="auto"/>
              <w:right w:val="single" w:sz="4" w:space="0" w:color="auto"/>
            </w:tcBorders>
          </w:tcPr>
          <w:p w14:paraId="053A3EC3"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6866E45" w14:textId="77777777" w:rsidR="00CF6507" w:rsidRPr="000425F1" w:rsidRDefault="00CF6507" w:rsidP="00CF6507">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bottom w:val="single" w:sz="4" w:space="0" w:color="auto"/>
            </w:tcBorders>
          </w:tcPr>
          <w:p w14:paraId="0E412616" w14:textId="77777777" w:rsidR="00CF6507" w:rsidRPr="000425F1" w:rsidRDefault="00CF6507" w:rsidP="00CF6507">
            <w:pPr>
              <w:autoSpaceDE w:val="0"/>
              <w:autoSpaceDN w:val="0"/>
              <w:adjustRightInd w:val="0"/>
            </w:pPr>
            <w:r w:rsidRPr="000425F1">
              <w:t>Verify that masonry units are properly placed and that mortar joint construction conforms to Article 3.3 B of TMS-602-</w:t>
            </w:r>
            <w:r w:rsidR="003455C6">
              <w:t>22</w:t>
            </w:r>
            <w:r w:rsidRPr="000425F1">
              <w:t>.</w:t>
            </w:r>
          </w:p>
        </w:tc>
      </w:tr>
      <w:tr w:rsidR="00CF6507" w:rsidRPr="009646D6" w14:paraId="414F1D80" w14:textId="77777777" w:rsidTr="00E707FD">
        <w:trPr>
          <w:trHeight w:val="332"/>
        </w:trPr>
        <w:tc>
          <w:tcPr>
            <w:tcW w:w="2988" w:type="dxa"/>
            <w:tcBorders>
              <w:bottom w:val="single" w:sz="4" w:space="0" w:color="auto"/>
            </w:tcBorders>
          </w:tcPr>
          <w:p w14:paraId="72C6D43B" w14:textId="77777777" w:rsidR="00CF6507" w:rsidRPr="000425F1" w:rsidRDefault="00CF6507" w:rsidP="00CF6507">
            <w:pPr>
              <w:autoSpaceDE w:val="0"/>
              <w:autoSpaceDN w:val="0"/>
              <w:adjustRightInd w:val="0"/>
            </w:pPr>
            <w:r w:rsidRPr="000425F1">
              <w:t>Size and location of structural elements</w:t>
            </w:r>
          </w:p>
        </w:tc>
        <w:tc>
          <w:tcPr>
            <w:tcW w:w="1530" w:type="dxa"/>
            <w:tcBorders>
              <w:bottom w:val="single" w:sz="4" w:space="0" w:color="auto"/>
              <w:right w:val="single" w:sz="4" w:space="0" w:color="auto"/>
            </w:tcBorders>
          </w:tcPr>
          <w:p w14:paraId="50C8CC0D"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248E8DD" w14:textId="77777777" w:rsidR="00CF6507" w:rsidRPr="000425F1" w:rsidRDefault="00CF6507" w:rsidP="00CF6507">
            <w:pPr>
              <w:autoSpaceDE w:val="0"/>
              <w:autoSpaceDN w:val="0"/>
              <w:adjustRightInd w:val="0"/>
            </w:pPr>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bottom w:val="single" w:sz="4" w:space="0" w:color="auto"/>
            </w:tcBorders>
          </w:tcPr>
          <w:p w14:paraId="021A2D79" w14:textId="77777777" w:rsidR="00CF6507" w:rsidRPr="000425F1" w:rsidRDefault="00CF6507" w:rsidP="00CF6507">
            <w:pPr>
              <w:autoSpaceDE w:val="0"/>
              <w:autoSpaceDN w:val="0"/>
              <w:adjustRightInd w:val="0"/>
            </w:pPr>
            <w:r w:rsidRPr="000425F1">
              <w:t>Verify the locations of structural elements with respect to the approved plans and confirm that tolerances meet the requirements of Article 3.3 F of TMS-602-</w:t>
            </w:r>
            <w:r w:rsidR="003455C6">
              <w:t>22</w:t>
            </w:r>
            <w:r w:rsidRPr="000425F1">
              <w:t xml:space="preserve">. </w:t>
            </w:r>
          </w:p>
        </w:tc>
      </w:tr>
      <w:tr w:rsidR="00CF6507" w:rsidRPr="009646D6" w14:paraId="42729329" w14:textId="77777777" w:rsidTr="00E707FD">
        <w:trPr>
          <w:trHeight w:val="332"/>
        </w:trPr>
        <w:tc>
          <w:tcPr>
            <w:tcW w:w="2988" w:type="dxa"/>
            <w:tcBorders>
              <w:top w:val="single" w:sz="4" w:space="0" w:color="auto"/>
            </w:tcBorders>
          </w:tcPr>
          <w:p w14:paraId="132B873B" w14:textId="77777777" w:rsidR="00CF6507" w:rsidRPr="000425F1" w:rsidRDefault="00CF6507" w:rsidP="00CF6507">
            <w:pPr>
              <w:autoSpaceDE w:val="0"/>
              <w:autoSpaceDN w:val="0"/>
              <w:adjustRightInd w:val="0"/>
            </w:pPr>
            <w:r w:rsidRPr="000425F1">
              <w:t>Type, size, and location of anchors, including other details of anchorage of masonry to structural members, frames, or other construction.</w:t>
            </w:r>
          </w:p>
        </w:tc>
        <w:tc>
          <w:tcPr>
            <w:tcW w:w="1530" w:type="dxa"/>
            <w:tcBorders>
              <w:top w:val="single" w:sz="4" w:space="0" w:color="auto"/>
              <w:right w:val="single" w:sz="4" w:space="0" w:color="auto"/>
            </w:tcBorders>
          </w:tcPr>
          <w:p w14:paraId="07EF90BE"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C90863E"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top w:val="single" w:sz="4" w:space="0" w:color="auto"/>
              <w:left w:val="single" w:sz="4" w:space="0" w:color="auto"/>
            </w:tcBorders>
          </w:tcPr>
          <w:p w14:paraId="1F7ABB5D" w14:textId="77777777" w:rsidR="00CF6507" w:rsidRPr="000425F1" w:rsidRDefault="00CF6507" w:rsidP="00CF6507">
            <w:pPr>
              <w:autoSpaceDE w:val="0"/>
              <w:autoSpaceDN w:val="0"/>
              <w:adjustRightInd w:val="0"/>
            </w:pPr>
            <w:r w:rsidRPr="000425F1">
              <w:t>Verify that correct anchorages and connections are provided per the approved plans and Sections 1.</w:t>
            </w:r>
            <w:r w:rsidR="00B770C3" w:rsidRPr="000425F1">
              <w:t xml:space="preserve">2.1, 6.2.1 and 6.3.1 </w:t>
            </w:r>
            <w:r w:rsidRPr="000425F1">
              <w:t>of TMS</w:t>
            </w:r>
            <w:r w:rsidR="00B770C3" w:rsidRPr="000425F1">
              <w:t>-</w:t>
            </w:r>
            <w:r w:rsidRPr="000425F1">
              <w:t>402</w:t>
            </w:r>
            <w:r w:rsidR="00B770C3" w:rsidRPr="000425F1">
              <w:t>-</w:t>
            </w:r>
            <w:r w:rsidR="003455C6">
              <w:t>22</w:t>
            </w:r>
            <w:r w:rsidRPr="000425F1">
              <w:t xml:space="preserve">. </w:t>
            </w:r>
            <w:r w:rsidR="00B770C3" w:rsidRPr="000425F1">
              <w:t>(If Risk Category IV this should be performed on a continuous basis.)</w:t>
            </w:r>
          </w:p>
        </w:tc>
      </w:tr>
      <w:tr w:rsidR="000425F1" w:rsidRPr="009646D6" w14:paraId="562BB3FC" w14:textId="77777777" w:rsidTr="00E707FD">
        <w:trPr>
          <w:trHeight w:val="332"/>
        </w:trPr>
        <w:tc>
          <w:tcPr>
            <w:tcW w:w="2988" w:type="dxa"/>
            <w:tcBorders>
              <w:top w:val="single" w:sz="4" w:space="0" w:color="auto"/>
            </w:tcBorders>
          </w:tcPr>
          <w:p w14:paraId="40846476" w14:textId="77777777" w:rsidR="000425F1" w:rsidRPr="000425F1" w:rsidRDefault="000425F1" w:rsidP="000425F1">
            <w:pPr>
              <w:autoSpaceDE w:val="0"/>
              <w:autoSpaceDN w:val="0"/>
              <w:adjustRightInd w:val="0"/>
            </w:pPr>
            <w:r>
              <w:t>Installation of adhered veneer</w:t>
            </w:r>
          </w:p>
        </w:tc>
        <w:tc>
          <w:tcPr>
            <w:tcW w:w="1530" w:type="dxa"/>
            <w:tcBorders>
              <w:top w:val="single" w:sz="4" w:space="0" w:color="auto"/>
              <w:right w:val="single" w:sz="4" w:space="0" w:color="auto"/>
            </w:tcBorders>
          </w:tcPr>
          <w:p w14:paraId="320ED12B" w14:textId="77777777" w:rsidR="000425F1" w:rsidRPr="000425F1" w:rsidRDefault="000425F1" w:rsidP="000425F1">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D7B3157" w14:textId="77777777" w:rsidR="000425F1" w:rsidRPr="000425F1" w:rsidRDefault="000425F1" w:rsidP="000425F1">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top w:val="single" w:sz="4" w:space="0" w:color="auto"/>
              <w:left w:val="single" w:sz="4" w:space="0" w:color="auto"/>
            </w:tcBorders>
          </w:tcPr>
          <w:p w14:paraId="7A20C4D2" w14:textId="77777777" w:rsidR="000425F1" w:rsidRPr="000425F1" w:rsidRDefault="000425F1" w:rsidP="000425F1">
            <w:pPr>
              <w:autoSpaceDE w:val="0"/>
              <w:autoSpaceDN w:val="0"/>
              <w:adjustRightInd w:val="0"/>
            </w:pPr>
          </w:p>
        </w:tc>
      </w:tr>
      <w:tr w:rsidR="00CF6507" w:rsidRPr="009646D6" w14:paraId="40B1079D" w14:textId="77777777" w:rsidTr="00E707FD">
        <w:trPr>
          <w:trHeight w:val="332"/>
        </w:trPr>
        <w:tc>
          <w:tcPr>
            <w:tcW w:w="2988" w:type="dxa"/>
          </w:tcPr>
          <w:p w14:paraId="65A4A296" w14:textId="77777777" w:rsidR="00CF6507" w:rsidRPr="000425F1" w:rsidRDefault="00CF6507" w:rsidP="00CF6507">
            <w:pPr>
              <w:autoSpaceDE w:val="0"/>
              <w:autoSpaceDN w:val="0"/>
              <w:adjustRightInd w:val="0"/>
            </w:pPr>
            <w:r w:rsidRPr="000425F1">
              <w:t>Welding of reinforcement</w:t>
            </w:r>
          </w:p>
        </w:tc>
        <w:tc>
          <w:tcPr>
            <w:tcW w:w="1530" w:type="dxa"/>
            <w:tcBorders>
              <w:right w:val="single" w:sz="4" w:space="0" w:color="auto"/>
            </w:tcBorders>
          </w:tcPr>
          <w:p w14:paraId="77FE3EBD"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FB9C83A" w14:textId="77777777" w:rsidR="00CF6507" w:rsidRPr="000425F1" w:rsidRDefault="00CF6507" w:rsidP="00CF6507">
            <w:r w:rsidRPr="000425F1">
              <w:fldChar w:fldCharType="begin">
                <w:ffData>
                  <w:name w:val=""/>
                  <w:enabled/>
                  <w:calcOnExit w:val="0"/>
                  <w:checkBox>
                    <w:sizeAuto/>
                    <w:default w:val="0"/>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454344BE" w14:textId="77777777" w:rsidR="00CF6507" w:rsidRPr="000425F1" w:rsidRDefault="00CF6507" w:rsidP="00CF6507">
            <w:pPr>
              <w:autoSpaceDE w:val="0"/>
              <w:autoSpaceDN w:val="0"/>
              <w:adjustRightInd w:val="0"/>
            </w:pPr>
          </w:p>
        </w:tc>
      </w:tr>
      <w:tr w:rsidR="00CF6507" w:rsidRPr="009646D6" w14:paraId="5D7E38AA" w14:textId="77777777" w:rsidTr="00E707FD">
        <w:trPr>
          <w:trHeight w:val="332"/>
        </w:trPr>
        <w:tc>
          <w:tcPr>
            <w:tcW w:w="2988" w:type="dxa"/>
          </w:tcPr>
          <w:p w14:paraId="627DDCA9" w14:textId="77777777" w:rsidR="00CF6507" w:rsidRPr="000425F1" w:rsidRDefault="00CF6507" w:rsidP="00CF6507">
            <w:pPr>
              <w:autoSpaceDE w:val="0"/>
              <w:autoSpaceDN w:val="0"/>
              <w:adjustRightInd w:val="0"/>
            </w:pPr>
            <w:r w:rsidRPr="000425F1">
              <w:t xml:space="preserve">Preparation, construction, and protection of masonry during cold weather (&lt;40°F) or hot weather (&gt;90°F). </w:t>
            </w:r>
          </w:p>
        </w:tc>
        <w:tc>
          <w:tcPr>
            <w:tcW w:w="1530" w:type="dxa"/>
            <w:tcBorders>
              <w:right w:val="single" w:sz="4" w:space="0" w:color="auto"/>
            </w:tcBorders>
          </w:tcPr>
          <w:p w14:paraId="11873C4E"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C2127F3"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6F063DD0" w14:textId="77777777" w:rsidR="00CF6507" w:rsidRPr="000425F1" w:rsidRDefault="00CF6507" w:rsidP="00CF6507">
            <w:pPr>
              <w:autoSpaceDE w:val="0"/>
              <w:autoSpaceDN w:val="0"/>
              <w:adjustRightInd w:val="0"/>
            </w:pPr>
            <w:r w:rsidRPr="000425F1">
              <w:t>Verify that cold-weather construction is performed in accordance with Article 1.8 C of TMS</w:t>
            </w:r>
            <w:r w:rsidR="00B770C3" w:rsidRPr="000425F1">
              <w:t>-</w:t>
            </w:r>
            <w:r w:rsidRPr="000425F1">
              <w:t>602-</w:t>
            </w:r>
            <w:r w:rsidR="003455C6">
              <w:t>22</w:t>
            </w:r>
            <w:r w:rsidRPr="000425F1">
              <w:t xml:space="preserve"> and hot weather construction per Article 1.8 D of TMS</w:t>
            </w:r>
            <w:r w:rsidR="00B770C3" w:rsidRPr="000425F1">
              <w:t>-</w:t>
            </w:r>
            <w:r w:rsidRPr="000425F1">
              <w:t>602-</w:t>
            </w:r>
            <w:r w:rsidR="003455C6">
              <w:t>22</w:t>
            </w:r>
            <w:r w:rsidRPr="000425F1">
              <w:t xml:space="preserve">. </w:t>
            </w:r>
          </w:p>
        </w:tc>
      </w:tr>
      <w:tr w:rsidR="00CF6507" w:rsidRPr="009646D6" w14:paraId="04FC5C8C" w14:textId="77777777" w:rsidTr="00E707FD">
        <w:trPr>
          <w:trHeight w:val="332"/>
        </w:trPr>
        <w:tc>
          <w:tcPr>
            <w:tcW w:w="2988" w:type="dxa"/>
          </w:tcPr>
          <w:p w14:paraId="4E50C55F" w14:textId="77777777" w:rsidR="00CF6507" w:rsidRPr="000425F1" w:rsidRDefault="00CF6507" w:rsidP="00CF6507">
            <w:pPr>
              <w:autoSpaceDE w:val="0"/>
              <w:autoSpaceDN w:val="0"/>
              <w:adjustRightInd w:val="0"/>
            </w:pPr>
            <w:r w:rsidRPr="000425F1">
              <w:lastRenderedPageBreak/>
              <w:t>Application and measurement of prestressing force</w:t>
            </w:r>
          </w:p>
        </w:tc>
        <w:tc>
          <w:tcPr>
            <w:tcW w:w="1530" w:type="dxa"/>
            <w:tcBorders>
              <w:right w:val="single" w:sz="4" w:space="0" w:color="auto"/>
            </w:tcBorders>
          </w:tcPr>
          <w:p w14:paraId="0BB0B1C5"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4A08765" w14:textId="77777777" w:rsidR="00CF6507" w:rsidRPr="000425F1" w:rsidRDefault="00CF6507" w:rsidP="00CF6507">
            <w:r w:rsidRPr="000425F1">
              <w:fldChar w:fldCharType="begin">
                <w:ffData>
                  <w:name w:val=""/>
                  <w:enabled/>
                  <w:calcOnExit w:val="0"/>
                  <w:checkBox>
                    <w:sizeAuto/>
                    <w:default w:val="0"/>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6D76E356" w14:textId="77777777" w:rsidR="00CF6507" w:rsidRPr="000425F1" w:rsidRDefault="00CF6507" w:rsidP="00CF6507">
            <w:pPr>
              <w:autoSpaceDE w:val="0"/>
              <w:autoSpaceDN w:val="0"/>
              <w:adjustRightInd w:val="0"/>
            </w:pPr>
          </w:p>
        </w:tc>
      </w:tr>
      <w:tr w:rsidR="00CF6507" w:rsidRPr="009646D6" w14:paraId="2AB3914B" w14:textId="77777777" w:rsidTr="00B770C3">
        <w:trPr>
          <w:trHeight w:val="332"/>
        </w:trPr>
        <w:tc>
          <w:tcPr>
            <w:tcW w:w="2988" w:type="dxa"/>
          </w:tcPr>
          <w:p w14:paraId="6077158A" w14:textId="77777777" w:rsidR="00CF6507" w:rsidRPr="000425F1" w:rsidRDefault="00CF6507" w:rsidP="00CF6507">
            <w:pPr>
              <w:autoSpaceDE w:val="0"/>
              <w:autoSpaceDN w:val="0"/>
              <w:adjustRightInd w:val="0"/>
            </w:pPr>
            <w:r w:rsidRPr="000425F1">
              <w:t>Placement of grout and prestressing grout for bonded tendons is in compliance</w:t>
            </w:r>
          </w:p>
        </w:tc>
        <w:tc>
          <w:tcPr>
            <w:tcW w:w="1530" w:type="dxa"/>
            <w:tcBorders>
              <w:right w:val="single" w:sz="4" w:space="0" w:color="auto"/>
            </w:tcBorders>
          </w:tcPr>
          <w:p w14:paraId="53822F31"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4593F65" w14:textId="77777777" w:rsidR="00CF6507" w:rsidRPr="000425F1" w:rsidRDefault="00CF6507" w:rsidP="00CF6507">
            <w:r w:rsidRPr="000425F1">
              <w:fldChar w:fldCharType="begin">
                <w:ffData>
                  <w:name w:val=""/>
                  <w:enabled/>
                  <w:calcOnExit w:val="0"/>
                  <w:checkBox>
                    <w:sizeAuto/>
                    <w:default w:val="0"/>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2EE1E24E" w14:textId="77777777" w:rsidR="00CF6507" w:rsidRPr="000425F1" w:rsidRDefault="00CF6507" w:rsidP="00CF6507">
            <w:pPr>
              <w:autoSpaceDE w:val="0"/>
              <w:autoSpaceDN w:val="0"/>
              <w:adjustRightInd w:val="0"/>
            </w:pPr>
          </w:p>
        </w:tc>
      </w:tr>
      <w:tr w:rsidR="00CF6507" w:rsidRPr="009646D6" w14:paraId="1128223F" w14:textId="77777777" w:rsidTr="00E707FD">
        <w:trPr>
          <w:trHeight w:val="332"/>
        </w:trPr>
        <w:tc>
          <w:tcPr>
            <w:tcW w:w="2988" w:type="dxa"/>
          </w:tcPr>
          <w:p w14:paraId="45D9C49C" w14:textId="77777777" w:rsidR="00CF6507" w:rsidRPr="000425F1" w:rsidRDefault="00CF6507" w:rsidP="00CF6507">
            <w:pPr>
              <w:autoSpaceDE w:val="0"/>
              <w:autoSpaceDN w:val="0"/>
              <w:adjustRightInd w:val="0"/>
            </w:pPr>
            <w:r w:rsidRPr="000425F1">
              <w:t>Placement of AAC masonry units and construction of thin-bed mortar joints</w:t>
            </w:r>
          </w:p>
        </w:tc>
        <w:tc>
          <w:tcPr>
            <w:tcW w:w="1530" w:type="dxa"/>
            <w:tcBorders>
              <w:right w:val="single" w:sz="4" w:space="0" w:color="auto"/>
            </w:tcBorders>
          </w:tcPr>
          <w:p w14:paraId="4E5870C2"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1EAA562"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11D77174" w14:textId="77777777" w:rsidR="00CF6507" w:rsidRPr="000425F1" w:rsidRDefault="00CF6507" w:rsidP="00CF6507">
            <w:pPr>
              <w:autoSpaceDE w:val="0"/>
              <w:autoSpaceDN w:val="0"/>
              <w:adjustRightInd w:val="0"/>
            </w:pPr>
            <w:r w:rsidRPr="000425F1">
              <w:t>Verify that mortar is placed in accordance with Article 3.3 B.</w:t>
            </w:r>
            <w:r w:rsidR="00B770C3" w:rsidRPr="000425F1">
              <w:t>9</w:t>
            </w:r>
            <w:r w:rsidRPr="000425F1">
              <w:t xml:space="preserve"> of TMS-602-</w:t>
            </w:r>
            <w:r w:rsidR="003455C6">
              <w:t>22</w:t>
            </w:r>
            <w:r w:rsidRPr="000425F1">
              <w:t>.</w:t>
            </w:r>
            <w:r w:rsidR="00B770C3" w:rsidRPr="000425F1">
              <w:t xml:space="preserve"> (If Risk Category IV this should be performed on a continuous basis.)</w:t>
            </w:r>
          </w:p>
        </w:tc>
      </w:tr>
      <w:tr w:rsidR="00CF6507" w:rsidRPr="009646D6" w14:paraId="7454BABE" w14:textId="77777777" w:rsidTr="00B770C3">
        <w:trPr>
          <w:trHeight w:val="332"/>
        </w:trPr>
        <w:tc>
          <w:tcPr>
            <w:tcW w:w="2988" w:type="dxa"/>
          </w:tcPr>
          <w:p w14:paraId="4BB679B7" w14:textId="77777777" w:rsidR="00CF6507" w:rsidRPr="000425F1" w:rsidRDefault="00CF6507" w:rsidP="00CF6507">
            <w:pPr>
              <w:autoSpaceDE w:val="0"/>
              <w:autoSpaceDN w:val="0"/>
              <w:adjustRightInd w:val="0"/>
            </w:pPr>
            <w:r w:rsidRPr="000425F1">
              <w:t>Observation of grout specimens, mortar specimens, and/or prisms</w:t>
            </w:r>
          </w:p>
        </w:tc>
        <w:tc>
          <w:tcPr>
            <w:tcW w:w="1530" w:type="dxa"/>
            <w:tcBorders>
              <w:right w:val="single" w:sz="4" w:space="0" w:color="auto"/>
            </w:tcBorders>
          </w:tcPr>
          <w:p w14:paraId="32684F7A" w14:textId="77777777" w:rsidR="00CF6507" w:rsidRPr="000425F1" w:rsidRDefault="00CF6507" w:rsidP="00CF6507">
            <w:r w:rsidRPr="000425F1">
              <w:fldChar w:fldCharType="begin">
                <w:ffData>
                  <w:name w:val="Check1"/>
                  <w:enabled/>
                  <w:calcOnExit w:val="0"/>
                  <w:checkBox>
                    <w:sizeAuto/>
                    <w:default w:val="0"/>
                  </w:checkBox>
                </w:ffData>
              </w:fldChar>
            </w:r>
            <w:r w:rsidRPr="000425F1">
              <w:instrText xml:space="preserve"> FORMCHECKBOX </w:instrText>
            </w:r>
            <w:r w:rsidRPr="000425F1">
              <w:fldChar w:fldCharType="end"/>
            </w:r>
            <w:r w:rsidRPr="000425F1">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6BDC7AC" w14:textId="77777777" w:rsidR="00CF6507" w:rsidRPr="000425F1" w:rsidRDefault="00CF6507" w:rsidP="00CF6507">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left w:val="single" w:sz="4" w:space="0" w:color="auto"/>
            </w:tcBorders>
          </w:tcPr>
          <w:p w14:paraId="19A1EED9" w14:textId="77777777" w:rsidR="00CF6507" w:rsidRPr="000425F1" w:rsidRDefault="00CF6507" w:rsidP="00CF6507">
            <w:pPr>
              <w:autoSpaceDE w:val="0"/>
              <w:autoSpaceDN w:val="0"/>
              <w:adjustRightInd w:val="0"/>
            </w:pPr>
            <w:r w:rsidRPr="000425F1">
              <w:t>Confirm that specimens/prisms are performed as required by Article 1.4 B of TMS-602-</w:t>
            </w:r>
            <w:r w:rsidR="003455C6">
              <w:t>22</w:t>
            </w:r>
            <w:r w:rsidRPr="000425F1">
              <w:t xml:space="preserve">. </w:t>
            </w:r>
            <w:r w:rsidR="00B770C3" w:rsidRPr="000425F1">
              <w:t>(If Risk Category IV this should be performed on a continuous basis.)</w:t>
            </w:r>
          </w:p>
        </w:tc>
      </w:tr>
      <w:tr w:rsidR="00CF6507" w:rsidRPr="009646D6" w14:paraId="4A9B65C0" w14:textId="77777777" w:rsidTr="00EC70A5">
        <w:trPr>
          <w:trHeight w:val="432"/>
        </w:trPr>
        <w:tc>
          <w:tcPr>
            <w:tcW w:w="10458"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18D08E6" w14:textId="77777777" w:rsidR="00CF6507" w:rsidRPr="000425F1" w:rsidRDefault="00CF6507" w:rsidP="00CF6507">
            <w:pPr>
              <w:autoSpaceDE w:val="0"/>
              <w:autoSpaceDN w:val="0"/>
              <w:adjustRightInd w:val="0"/>
            </w:pPr>
            <w:r w:rsidRPr="000425F1">
              <w:rPr>
                <w:b/>
              </w:rPr>
              <w:t>MINIMUM TESTING:</w:t>
            </w:r>
          </w:p>
        </w:tc>
      </w:tr>
      <w:tr w:rsidR="00B770C3" w:rsidRPr="009646D6" w14:paraId="07F7D37F" w14:textId="77777777" w:rsidTr="00E707FD">
        <w:trPr>
          <w:trHeight w:val="332"/>
        </w:trPr>
        <w:tc>
          <w:tcPr>
            <w:tcW w:w="2988" w:type="dxa"/>
            <w:tcBorders>
              <w:top w:val="single" w:sz="4" w:space="0" w:color="auto"/>
            </w:tcBorders>
          </w:tcPr>
          <w:p w14:paraId="469B5CE1" w14:textId="77777777" w:rsidR="00B770C3" w:rsidRPr="002338A8" w:rsidRDefault="00B770C3" w:rsidP="00B770C3">
            <w:pPr>
              <w:autoSpaceDE w:val="0"/>
              <w:autoSpaceDN w:val="0"/>
              <w:adjustRightInd w:val="0"/>
            </w:pPr>
            <w:r w:rsidRPr="002338A8">
              <w:t>Verification of f’</w:t>
            </w:r>
            <w:r w:rsidRPr="002338A8">
              <w:rPr>
                <w:vertAlign w:val="subscript"/>
              </w:rPr>
              <w:t>m</w:t>
            </w:r>
            <w:r w:rsidRPr="002338A8">
              <w:t xml:space="preserve"> and f’</w:t>
            </w:r>
            <w:r w:rsidRPr="002338A8">
              <w:rPr>
                <w:vertAlign w:val="subscript"/>
              </w:rPr>
              <w:t xml:space="preserve">AAC </w:t>
            </w:r>
          </w:p>
        </w:tc>
        <w:tc>
          <w:tcPr>
            <w:tcW w:w="1530" w:type="dxa"/>
            <w:tcBorders>
              <w:top w:val="single" w:sz="4" w:space="0" w:color="auto"/>
              <w:right w:val="single" w:sz="4" w:space="0" w:color="auto"/>
            </w:tcBorders>
          </w:tcPr>
          <w:p w14:paraId="5146ED51" w14:textId="77777777" w:rsidR="00B770C3" w:rsidRPr="002338A8" w:rsidRDefault="00B770C3" w:rsidP="00B770C3">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90B2481" w14:textId="77777777" w:rsidR="00B770C3" w:rsidRPr="000425F1" w:rsidRDefault="00B770C3" w:rsidP="00B770C3">
            <w:r w:rsidRPr="000425F1">
              <w:fldChar w:fldCharType="begin">
                <w:ffData>
                  <w:name w:val=""/>
                  <w:enabled/>
                  <w:calcOnExit w:val="0"/>
                  <w:checkBox>
                    <w:sizeAuto/>
                    <w:default w:val="1"/>
                  </w:checkBox>
                </w:ffData>
              </w:fldChar>
            </w:r>
            <w:r w:rsidRPr="000425F1">
              <w:instrText xml:space="preserve"> FORMCHECKBOX </w:instrText>
            </w:r>
            <w:r w:rsidRPr="000425F1">
              <w:fldChar w:fldCharType="end"/>
            </w:r>
            <w:r w:rsidRPr="000425F1">
              <w:t xml:space="preserve">  Periodic</w:t>
            </w:r>
          </w:p>
        </w:tc>
        <w:tc>
          <w:tcPr>
            <w:tcW w:w="4680" w:type="dxa"/>
            <w:tcBorders>
              <w:top w:val="single" w:sz="4" w:space="0" w:color="auto"/>
              <w:left w:val="single" w:sz="4" w:space="0" w:color="auto"/>
            </w:tcBorders>
          </w:tcPr>
          <w:p w14:paraId="2B8427CE" w14:textId="77777777" w:rsidR="00B770C3" w:rsidRPr="000425F1" w:rsidRDefault="00B770C3" w:rsidP="00B770C3">
            <w:pPr>
              <w:autoSpaceDE w:val="0"/>
              <w:autoSpaceDN w:val="0"/>
              <w:adjustRightInd w:val="0"/>
            </w:pPr>
            <w:r w:rsidRPr="000425F1">
              <w:t>Determine the compressive strength for each wythe by the “unit strength method” or by the “prism test method” as specified in Article 1.4 B of TMS 602-</w:t>
            </w:r>
            <w:r w:rsidR="003455C6">
              <w:t>22</w:t>
            </w:r>
            <w:r w:rsidRPr="000425F1">
              <w:t xml:space="preserve"> prior to construction. (For Risk Category IV buildings this should be verified at every 5,000ft² of construction.)  </w:t>
            </w:r>
          </w:p>
        </w:tc>
      </w:tr>
      <w:tr w:rsidR="00CF6507" w:rsidRPr="009646D6" w14:paraId="5F5A545F" w14:textId="77777777" w:rsidTr="00E707FD">
        <w:trPr>
          <w:trHeight w:val="332"/>
        </w:trPr>
        <w:tc>
          <w:tcPr>
            <w:tcW w:w="2988" w:type="dxa"/>
            <w:tcBorders>
              <w:top w:val="single" w:sz="4" w:space="0" w:color="auto"/>
            </w:tcBorders>
          </w:tcPr>
          <w:p w14:paraId="49795174" w14:textId="77777777" w:rsidR="00CF6507" w:rsidRPr="002338A8" w:rsidRDefault="00CF6507" w:rsidP="00CF6507">
            <w:pPr>
              <w:autoSpaceDE w:val="0"/>
              <w:autoSpaceDN w:val="0"/>
              <w:adjustRightInd w:val="0"/>
            </w:pPr>
            <w:r w:rsidRPr="002338A8">
              <w:t>Verification of Slump Flow and Visual Stability Index (VSI) for self-consolidating grout</w:t>
            </w:r>
          </w:p>
        </w:tc>
        <w:tc>
          <w:tcPr>
            <w:tcW w:w="1530" w:type="dxa"/>
            <w:tcBorders>
              <w:top w:val="single" w:sz="4" w:space="0" w:color="auto"/>
              <w:right w:val="single" w:sz="4" w:space="0" w:color="auto"/>
            </w:tcBorders>
          </w:tcPr>
          <w:p w14:paraId="4E36B052" w14:textId="77777777" w:rsidR="00CF6507" w:rsidRPr="002338A8" w:rsidRDefault="00CF6507" w:rsidP="00CF6507">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3172A2F" w14:textId="77777777" w:rsidR="00CF6507" w:rsidRPr="002338A8" w:rsidRDefault="00CF6507" w:rsidP="00CF6507">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tcBorders>
          </w:tcPr>
          <w:p w14:paraId="4ABA123C" w14:textId="77777777" w:rsidR="00CF6507" w:rsidRPr="002338A8" w:rsidRDefault="00CF6507" w:rsidP="00CF6507">
            <w:pPr>
              <w:autoSpaceDE w:val="0"/>
              <w:autoSpaceDN w:val="0"/>
              <w:adjustRightInd w:val="0"/>
            </w:pPr>
            <w:r w:rsidRPr="002338A8">
              <w:t>Compressive strength tests should be performed in accordance with ASTM C 1019 for slump flow and ASTM C 1611 for VSI.</w:t>
            </w:r>
          </w:p>
        </w:tc>
      </w:tr>
      <w:tr w:rsidR="00CF6507" w:rsidRPr="009646D6" w14:paraId="34D1CA78" w14:textId="77777777" w:rsidTr="00E707FD">
        <w:trPr>
          <w:trHeight w:val="332"/>
        </w:trPr>
        <w:tc>
          <w:tcPr>
            <w:tcW w:w="2988" w:type="dxa"/>
          </w:tcPr>
          <w:p w14:paraId="2763B2C7" w14:textId="77777777" w:rsidR="00CF6507" w:rsidRPr="002338A8" w:rsidRDefault="00CF6507" w:rsidP="00CF6507">
            <w:pPr>
              <w:autoSpaceDE w:val="0"/>
              <w:autoSpaceDN w:val="0"/>
              <w:adjustRightInd w:val="0"/>
            </w:pPr>
            <w:r w:rsidRPr="002338A8">
              <w:t xml:space="preserve">Verification of proportions of materials in premixed or pre-blended mortar and grout  </w:t>
            </w:r>
          </w:p>
        </w:tc>
        <w:tc>
          <w:tcPr>
            <w:tcW w:w="1530" w:type="dxa"/>
            <w:tcBorders>
              <w:right w:val="single" w:sz="4" w:space="0" w:color="auto"/>
            </w:tcBorders>
          </w:tcPr>
          <w:p w14:paraId="36CE5635" w14:textId="77777777" w:rsidR="00CF6507" w:rsidRPr="002338A8" w:rsidRDefault="00CF6507" w:rsidP="00CF6507">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4CE07E5" w14:textId="77777777" w:rsidR="00CF6507" w:rsidRPr="002338A8" w:rsidRDefault="00CF6507" w:rsidP="00CF6507">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left w:val="single" w:sz="4" w:space="0" w:color="auto"/>
            </w:tcBorders>
          </w:tcPr>
          <w:p w14:paraId="0F11B177" w14:textId="77777777" w:rsidR="00CF6507" w:rsidRPr="002338A8" w:rsidRDefault="00CF6507" w:rsidP="00CF6507">
            <w:pPr>
              <w:autoSpaceDE w:val="0"/>
              <w:autoSpaceDN w:val="0"/>
              <w:adjustRightInd w:val="0"/>
            </w:pPr>
            <w:r w:rsidRPr="002338A8">
              <w:t xml:space="preserve">Verify that proportions for mortar meet ASTM C 270 and proportions for grout meet ASTM C 476. </w:t>
            </w:r>
            <w:r w:rsidR="00B770C3" w:rsidRPr="002338A8">
              <w:t>(</w:t>
            </w:r>
            <w:r w:rsidRPr="002338A8">
              <w:t>This applies to Risk Category IV buildings only.</w:t>
            </w:r>
            <w:r w:rsidR="00B770C3" w:rsidRPr="002338A8">
              <w:t>)</w:t>
            </w:r>
          </w:p>
        </w:tc>
      </w:tr>
    </w:tbl>
    <w:p w14:paraId="6F5125D2" w14:textId="77777777" w:rsidR="00221175" w:rsidRPr="009646D6" w:rsidRDefault="00221175" w:rsidP="002A4E64">
      <w:pPr>
        <w:autoSpaceDE w:val="0"/>
        <w:autoSpaceDN w:val="0"/>
        <w:adjustRightInd w:val="0"/>
        <w:rPr>
          <w:sz w:val="24"/>
          <w:szCs w:val="24"/>
          <w:highlight w:val="yellow"/>
        </w:rPr>
      </w:pPr>
    </w:p>
    <w:p w14:paraId="1724ED64" w14:textId="77777777" w:rsidR="00AA2138" w:rsidRPr="009646D6" w:rsidRDefault="00AA2138" w:rsidP="008C0D66">
      <w:pPr>
        <w:tabs>
          <w:tab w:val="left" w:pos="5490"/>
        </w:tabs>
        <w:autoSpaceDE w:val="0"/>
        <w:autoSpaceDN w:val="0"/>
        <w:adjustRightInd w:val="0"/>
        <w:spacing w:before="120"/>
        <w:ind w:hanging="180"/>
        <w:rPr>
          <w:b/>
          <w:color w:val="3B3838"/>
          <w:sz w:val="24"/>
          <w:szCs w:val="24"/>
          <w:highlight w:val="yellow"/>
        </w:rPr>
      </w:pPr>
      <w:r w:rsidRPr="002338A8">
        <w:rPr>
          <w:b/>
          <w:color w:val="3B3838"/>
          <w:sz w:val="24"/>
          <w:szCs w:val="24"/>
        </w:rPr>
        <w:t>WOOD CONSTRUCTION (</w:t>
      </w:r>
      <w:smartTag w:uri="urn:schemas-microsoft-com:office:smarttags" w:element="stockticker">
        <w:r w:rsidRPr="002338A8">
          <w:rPr>
            <w:b/>
            <w:color w:val="3B3838"/>
            <w:sz w:val="24"/>
            <w:szCs w:val="24"/>
          </w:rPr>
          <w:t>IBC</w:t>
        </w:r>
      </w:smartTag>
      <w:r w:rsidR="004C0046" w:rsidRPr="002338A8">
        <w:rPr>
          <w:b/>
          <w:color w:val="3B3838"/>
          <w:sz w:val="24"/>
          <w:szCs w:val="24"/>
        </w:rPr>
        <w:t xml:space="preserve"> </w:t>
      </w:r>
      <w:r w:rsidRPr="002338A8">
        <w:rPr>
          <w:b/>
          <w:color w:val="3B3838"/>
          <w:sz w:val="24"/>
          <w:szCs w:val="24"/>
        </w:rPr>
        <w:t>170</w:t>
      </w:r>
      <w:r w:rsidR="008068BF" w:rsidRPr="002338A8">
        <w:rPr>
          <w:b/>
          <w:color w:val="3B3838"/>
          <w:sz w:val="24"/>
          <w:szCs w:val="24"/>
        </w:rPr>
        <w:t>5.5</w:t>
      </w:r>
      <w:r w:rsidR="00D83C3B" w:rsidRPr="002338A8">
        <w:rPr>
          <w:b/>
          <w:color w:val="3B3838"/>
          <w:sz w:val="24"/>
          <w:szCs w:val="24"/>
        </w:rPr>
        <w:t>, 170</w:t>
      </w:r>
      <w:r w:rsidR="0056795F" w:rsidRPr="002338A8">
        <w:rPr>
          <w:b/>
          <w:color w:val="3B3838"/>
          <w:sz w:val="24"/>
          <w:szCs w:val="24"/>
        </w:rPr>
        <w:t>5.1</w:t>
      </w:r>
      <w:r w:rsidR="002338A8" w:rsidRPr="002338A8">
        <w:rPr>
          <w:b/>
          <w:color w:val="3B3838"/>
          <w:sz w:val="24"/>
          <w:szCs w:val="24"/>
        </w:rPr>
        <w:t>2</w:t>
      </w:r>
      <w:r w:rsidR="0056795F" w:rsidRPr="002338A8">
        <w:rPr>
          <w:b/>
          <w:color w:val="3B3838"/>
          <w:sz w:val="24"/>
          <w:szCs w:val="24"/>
        </w:rPr>
        <w:t>.1</w:t>
      </w:r>
      <w:r w:rsidR="00D83C3B" w:rsidRPr="002338A8">
        <w:rPr>
          <w:b/>
          <w:color w:val="3B3838"/>
          <w:sz w:val="24"/>
          <w:szCs w:val="24"/>
        </w:rPr>
        <w:t xml:space="preserve"> &amp; 170</w:t>
      </w:r>
      <w:r w:rsidR="0056795F" w:rsidRPr="002338A8">
        <w:rPr>
          <w:b/>
          <w:color w:val="3B3838"/>
          <w:sz w:val="24"/>
          <w:szCs w:val="24"/>
        </w:rPr>
        <w:t>5.1</w:t>
      </w:r>
      <w:r w:rsidR="002338A8" w:rsidRPr="002338A8">
        <w:rPr>
          <w:b/>
          <w:color w:val="3B3838"/>
          <w:sz w:val="24"/>
          <w:szCs w:val="24"/>
        </w:rPr>
        <w:t>3</w:t>
      </w:r>
      <w:r w:rsidR="0056795F" w:rsidRPr="002338A8">
        <w:rPr>
          <w:b/>
          <w:color w:val="3B3838"/>
          <w:sz w:val="24"/>
          <w:szCs w:val="24"/>
        </w:rPr>
        <w:t>.2</w:t>
      </w:r>
      <w:r w:rsidRPr="002338A8">
        <w:rPr>
          <w:b/>
          <w:color w:val="3B3838"/>
          <w:sz w:val="24"/>
          <w:szCs w:val="24"/>
        </w:rPr>
        <w:t>)</w:t>
      </w:r>
    </w:p>
    <w:p w14:paraId="7EB3D1CB" w14:textId="77777777" w:rsidR="00AA2138" w:rsidRPr="002338A8" w:rsidRDefault="00AA2138" w:rsidP="00DA0850">
      <w:pPr>
        <w:tabs>
          <w:tab w:val="left" w:pos="5760"/>
        </w:tabs>
        <w:autoSpaceDE w:val="0"/>
        <w:autoSpaceDN w:val="0"/>
        <w:adjustRightInd w:val="0"/>
        <w:rPr>
          <w:i/>
          <w:sz w:val="22"/>
          <w:szCs w:val="22"/>
        </w:rPr>
      </w:pPr>
      <w:r w:rsidRPr="002338A8">
        <w:rPr>
          <w:i/>
          <w:sz w:val="22"/>
          <w:szCs w:val="22"/>
        </w:rPr>
        <w:t>Item</w:t>
      </w:r>
      <w:r w:rsidRPr="002338A8">
        <w:rPr>
          <w:i/>
          <w:sz w:val="22"/>
          <w:szCs w:val="22"/>
        </w:rPr>
        <w:tab/>
      </w:r>
      <w:r w:rsidR="004C0046" w:rsidRPr="002338A8">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AA2138" w:rsidRPr="002338A8" w14:paraId="71D020F7"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538448FD" w14:textId="77777777" w:rsidR="00AA2138" w:rsidRPr="002338A8" w:rsidRDefault="00D83C3B" w:rsidP="00E707FD">
            <w:pPr>
              <w:autoSpaceDE w:val="0"/>
              <w:autoSpaceDN w:val="0"/>
              <w:adjustRightInd w:val="0"/>
            </w:pPr>
            <w:r w:rsidRPr="002338A8">
              <w:t>High-load diaphragms</w:t>
            </w:r>
          </w:p>
        </w:tc>
        <w:tc>
          <w:tcPr>
            <w:tcW w:w="1530" w:type="dxa"/>
            <w:tcBorders>
              <w:top w:val="single" w:sz="4" w:space="0" w:color="auto"/>
              <w:left w:val="single" w:sz="4" w:space="0" w:color="auto"/>
              <w:bottom w:val="single" w:sz="4" w:space="0" w:color="auto"/>
              <w:right w:val="single" w:sz="4" w:space="0" w:color="auto"/>
            </w:tcBorders>
          </w:tcPr>
          <w:p w14:paraId="14F0EFA6" w14:textId="77777777" w:rsidR="00AA2138" w:rsidRPr="002338A8" w:rsidRDefault="00761F7E" w:rsidP="00E707FD">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A266FB2" w14:textId="77777777" w:rsidR="00AA2138" w:rsidRPr="002338A8" w:rsidRDefault="00D83C3B" w:rsidP="00E707FD">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00AA2138"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F97E8F1" w14:textId="77777777" w:rsidR="00AA2138" w:rsidRPr="002338A8" w:rsidRDefault="00D83C3B" w:rsidP="0056795F">
            <w:pPr>
              <w:autoSpaceDE w:val="0"/>
              <w:autoSpaceDN w:val="0"/>
              <w:adjustRightInd w:val="0"/>
            </w:pPr>
            <w:r w:rsidRPr="002338A8">
              <w:t xml:space="preserve">Verify </w:t>
            </w:r>
            <w:r w:rsidR="008068BF" w:rsidRPr="002338A8">
              <w:t>thickness and grade of</w:t>
            </w:r>
            <w:r w:rsidRPr="002338A8">
              <w:t xml:space="preserve"> sheathing, </w:t>
            </w:r>
            <w:r w:rsidR="0056795F" w:rsidRPr="002338A8">
              <w:t xml:space="preserve">size of </w:t>
            </w:r>
            <w:r w:rsidRPr="002338A8">
              <w:t>framing members at panel edges</w:t>
            </w:r>
            <w:r w:rsidR="0056795F" w:rsidRPr="002338A8">
              <w:t xml:space="preserve">, nail/staple diameters and length, and the number of fastener lines and fastener spacing per approved plans. </w:t>
            </w:r>
            <w:r w:rsidR="0056795F" w:rsidRPr="002338A8">
              <w:rPr>
                <w:b/>
                <w:i/>
              </w:rPr>
              <w:t>Performed by code insp</w:t>
            </w:r>
            <w:r w:rsidR="00A707F9" w:rsidRPr="002338A8">
              <w:rPr>
                <w:b/>
                <w:i/>
              </w:rPr>
              <w:t>ection firm.</w:t>
            </w:r>
            <w:r w:rsidR="00A707F9" w:rsidRPr="002338A8">
              <w:t xml:space="preserve"> </w:t>
            </w:r>
          </w:p>
        </w:tc>
      </w:tr>
      <w:tr w:rsidR="00D83C3B" w:rsidRPr="009646D6" w14:paraId="517DF8A4"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588DA581" w14:textId="77777777" w:rsidR="00D83C3B" w:rsidRPr="002338A8" w:rsidRDefault="00D83C3B" w:rsidP="009077DC">
            <w:pPr>
              <w:autoSpaceDE w:val="0"/>
              <w:autoSpaceDN w:val="0"/>
              <w:adjustRightInd w:val="0"/>
            </w:pPr>
            <w:r w:rsidRPr="002338A8">
              <w:t>Wood trusses spanning &gt; 60-feet</w:t>
            </w:r>
          </w:p>
        </w:tc>
        <w:tc>
          <w:tcPr>
            <w:tcW w:w="1530" w:type="dxa"/>
            <w:tcBorders>
              <w:top w:val="single" w:sz="4" w:space="0" w:color="auto"/>
              <w:left w:val="single" w:sz="4" w:space="0" w:color="auto"/>
              <w:bottom w:val="single" w:sz="4" w:space="0" w:color="auto"/>
              <w:right w:val="single" w:sz="4" w:space="0" w:color="auto"/>
            </w:tcBorders>
          </w:tcPr>
          <w:p w14:paraId="4D1336C8" w14:textId="77777777" w:rsidR="00D83C3B" w:rsidRPr="002338A8" w:rsidRDefault="00D83C3B" w:rsidP="009077DC">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529663A" w14:textId="77777777" w:rsidR="00D83C3B" w:rsidRPr="002338A8" w:rsidRDefault="00D83C3B" w:rsidP="009077DC">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043BB87" w14:textId="77777777" w:rsidR="00D83C3B" w:rsidRPr="002338A8" w:rsidRDefault="00D83C3B" w:rsidP="009077DC">
            <w:pPr>
              <w:autoSpaceDE w:val="0"/>
              <w:autoSpaceDN w:val="0"/>
              <w:adjustRightInd w:val="0"/>
            </w:pPr>
            <w:r w:rsidRPr="002338A8">
              <w:t>Verify that temporary and permanent truss bracing is installed in accordance with approved truss package.</w:t>
            </w:r>
            <w:r w:rsidR="00A707F9" w:rsidRPr="002338A8">
              <w:t xml:space="preserve"> </w:t>
            </w:r>
            <w:r w:rsidR="00A707F9" w:rsidRPr="002338A8">
              <w:rPr>
                <w:b/>
                <w:i/>
              </w:rPr>
              <w:t>Performed by code inspection firm.</w:t>
            </w:r>
            <w:r w:rsidR="00A707F9" w:rsidRPr="002338A8">
              <w:t xml:space="preserve"> </w:t>
            </w:r>
          </w:p>
        </w:tc>
      </w:tr>
      <w:tr w:rsidR="0056795F" w:rsidRPr="009646D6" w14:paraId="73905143"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68B89A2C" w14:textId="77777777" w:rsidR="0056795F" w:rsidRPr="002338A8" w:rsidRDefault="0056795F" w:rsidP="00DE1E0F">
            <w:pPr>
              <w:autoSpaceDE w:val="0"/>
              <w:autoSpaceDN w:val="0"/>
              <w:adjustRightInd w:val="0"/>
            </w:pPr>
            <w:r w:rsidRPr="002338A8">
              <w:t>Structural wood</w:t>
            </w:r>
          </w:p>
        </w:tc>
        <w:tc>
          <w:tcPr>
            <w:tcW w:w="1530" w:type="dxa"/>
            <w:tcBorders>
              <w:top w:val="single" w:sz="4" w:space="0" w:color="auto"/>
              <w:left w:val="single" w:sz="4" w:space="0" w:color="auto"/>
              <w:bottom w:val="single" w:sz="4" w:space="0" w:color="auto"/>
              <w:right w:val="single" w:sz="4" w:space="0" w:color="auto"/>
            </w:tcBorders>
          </w:tcPr>
          <w:p w14:paraId="0CFF67B9" w14:textId="77777777" w:rsidR="0056795F" w:rsidRPr="002338A8" w:rsidRDefault="0056795F" w:rsidP="0056795F">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D3AE09A" w14:textId="77777777" w:rsidR="0056795F" w:rsidRPr="002338A8" w:rsidRDefault="0056795F" w:rsidP="0056795F">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6C736DC" w14:textId="77777777" w:rsidR="0056795F" w:rsidRPr="002338A8" w:rsidRDefault="0056795F" w:rsidP="00DE1E0F">
            <w:pPr>
              <w:autoSpaceDE w:val="0"/>
              <w:autoSpaceDN w:val="0"/>
              <w:adjustRightInd w:val="0"/>
            </w:pPr>
            <w:r w:rsidRPr="002338A8">
              <w:t xml:space="preserve">If fastener spacing is </w:t>
            </w:r>
            <w:r w:rsidR="002338A8">
              <w:t>≤</w:t>
            </w:r>
            <w:r w:rsidRPr="002338A8">
              <w:t xml:space="preserve"> 4”o.c.:  Verify that proper nailing, bolting, anchoring and other fastening of shear</w:t>
            </w:r>
            <w:r w:rsidR="00DE1E0F" w:rsidRPr="002338A8">
              <w:t xml:space="preserve"> </w:t>
            </w:r>
            <w:r w:rsidRPr="002338A8">
              <w:t xml:space="preserve">walls, diaphragms, drag struts, braces, and holdowns. </w:t>
            </w:r>
            <w:r w:rsidRPr="002338A8">
              <w:rPr>
                <w:b/>
                <w:i/>
              </w:rPr>
              <w:t>Performed by code inspection firm.</w:t>
            </w:r>
          </w:p>
        </w:tc>
      </w:tr>
    </w:tbl>
    <w:p w14:paraId="028A7227" w14:textId="77777777" w:rsidR="00221175" w:rsidRPr="009646D6" w:rsidRDefault="00221175" w:rsidP="002A4E64">
      <w:pPr>
        <w:autoSpaceDE w:val="0"/>
        <w:autoSpaceDN w:val="0"/>
        <w:adjustRightInd w:val="0"/>
        <w:rPr>
          <w:sz w:val="24"/>
          <w:szCs w:val="24"/>
          <w:highlight w:val="yellow"/>
        </w:rPr>
      </w:pPr>
    </w:p>
    <w:p w14:paraId="1449EA8F" w14:textId="77777777" w:rsidR="0062424C" w:rsidRPr="002338A8" w:rsidRDefault="0062424C" w:rsidP="0062424C">
      <w:pPr>
        <w:tabs>
          <w:tab w:val="left" w:pos="5490"/>
        </w:tabs>
        <w:autoSpaceDE w:val="0"/>
        <w:autoSpaceDN w:val="0"/>
        <w:adjustRightInd w:val="0"/>
        <w:spacing w:before="120"/>
        <w:ind w:hanging="180"/>
        <w:rPr>
          <w:b/>
          <w:color w:val="3B3838"/>
          <w:sz w:val="24"/>
          <w:szCs w:val="24"/>
        </w:rPr>
      </w:pPr>
      <w:r w:rsidRPr="002338A8">
        <w:rPr>
          <w:b/>
          <w:color w:val="3B3838"/>
          <w:sz w:val="24"/>
          <w:szCs w:val="24"/>
        </w:rPr>
        <w:t>MASS TIMBER CONSTRUCTION (</w:t>
      </w:r>
      <w:smartTag w:uri="urn:schemas-microsoft-com:office:smarttags" w:element="stockticker">
        <w:r w:rsidRPr="002338A8">
          <w:rPr>
            <w:b/>
            <w:color w:val="3B3838"/>
            <w:sz w:val="24"/>
            <w:szCs w:val="24"/>
          </w:rPr>
          <w:t>IBC</w:t>
        </w:r>
      </w:smartTag>
      <w:r w:rsidRPr="002338A8">
        <w:rPr>
          <w:b/>
          <w:color w:val="3B3838"/>
          <w:sz w:val="24"/>
          <w:szCs w:val="24"/>
        </w:rPr>
        <w:t xml:space="preserve"> 1705.5.3</w:t>
      </w:r>
      <w:r w:rsidR="002338A8">
        <w:rPr>
          <w:b/>
          <w:color w:val="3B3838"/>
          <w:sz w:val="24"/>
          <w:szCs w:val="24"/>
        </w:rPr>
        <w:t>, 1705.20</w:t>
      </w:r>
      <w:r w:rsidRPr="002338A8">
        <w:rPr>
          <w:b/>
          <w:color w:val="3B3838"/>
          <w:sz w:val="24"/>
          <w:szCs w:val="24"/>
        </w:rPr>
        <w:t>)</w:t>
      </w:r>
    </w:p>
    <w:p w14:paraId="72B81FC1" w14:textId="77777777" w:rsidR="0062424C" w:rsidRPr="002338A8" w:rsidRDefault="0062424C" w:rsidP="0062424C">
      <w:pPr>
        <w:tabs>
          <w:tab w:val="left" w:pos="5760"/>
        </w:tabs>
        <w:autoSpaceDE w:val="0"/>
        <w:autoSpaceDN w:val="0"/>
        <w:adjustRightInd w:val="0"/>
        <w:rPr>
          <w:i/>
          <w:sz w:val="22"/>
          <w:szCs w:val="22"/>
        </w:rPr>
      </w:pPr>
      <w:r w:rsidRPr="002338A8">
        <w:rPr>
          <w:i/>
          <w:sz w:val="22"/>
          <w:szCs w:val="22"/>
        </w:rPr>
        <w:t>Item</w:t>
      </w:r>
      <w:r w:rsidRPr="002338A8">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62424C" w:rsidRPr="009646D6" w14:paraId="243E44C8"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1CA71B9D" w14:textId="77777777" w:rsidR="0062424C" w:rsidRPr="002338A8" w:rsidRDefault="0062424C">
            <w:pPr>
              <w:autoSpaceDE w:val="0"/>
              <w:autoSpaceDN w:val="0"/>
              <w:adjustRightInd w:val="0"/>
            </w:pPr>
            <w:r w:rsidRPr="002338A8">
              <w:t>Anchorage of connections of mass timber to timber deep foundation systems</w:t>
            </w:r>
          </w:p>
        </w:tc>
        <w:tc>
          <w:tcPr>
            <w:tcW w:w="1530" w:type="dxa"/>
            <w:tcBorders>
              <w:top w:val="single" w:sz="4" w:space="0" w:color="auto"/>
              <w:left w:val="single" w:sz="4" w:space="0" w:color="auto"/>
              <w:bottom w:val="single" w:sz="4" w:space="0" w:color="auto"/>
              <w:right w:val="single" w:sz="4" w:space="0" w:color="auto"/>
            </w:tcBorders>
          </w:tcPr>
          <w:p w14:paraId="51DB0A1C" w14:textId="77777777" w:rsidR="0062424C" w:rsidRPr="002338A8" w:rsidRDefault="0062424C">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B1FB73A" w14:textId="77777777" w:rsidR="0062424C" w:rsidRPr="002338A8" w:rsidRDefault="0062424C">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AC50ADA" w14:textId="77777777" w:rsidR="0062424C" w:rsidRPr="002338A8" w:rsidRDefault="0062424C">
            <w:pPr>
              <w:autoSpaceDE w:val="0"/>
              <w:autoSpaceDN w:val="0"/>
              <w:adjustRightInd w:val="0"/>
            </w:pPr>
          </w:p>
        </w:tc>
      </w:tr>
      <w:tr w:rsidR="0062424C" w:rsidRPr="009646D6" w14:paraId="27475611"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03E1829A" w14:textId="77777777" w:rsidR="0062424C" w:rsidRPr="002338A8" w:rsidRDefault="0062424C">
            <w:pPr>
              <w:autoSpaceDE w:val="0"/>
              <w:autoSpaceDN w:val="0"/>
              <w:adjustRightInd w:val="0"/>
            </w:pPr>
            <w:r w:rsidRPr="002338A8">
              <w:t>Erection of mass timber construction</w:t>
            </w:r>
          </w:p>
        </w:tc>
        <w:tc>
          <w:tcPr>
            <w:tcW w:w="1530" w:type="dxa"/>
            <w:tcBorders>
              <w:top w:val="single" w:sz="4" w:space="0" w:color="auto"/>
              <w:left w:val="single" w:sz="4" w:space="0" w:color="auto"/>
              <w:bottom w:val="single" w:sz="4" w:space="0" w:color="auto"/>
              <w:right w:val="single" w:sz="4" w:space="0" w:color="auto"/>
            </w:tcBorders>
          </w:tcPr>
          <w:p w14:paraId="7D5C0E88" w14:textId="77777777" w:rsidR="0062424C" w:rsidRPr="002338A8" w:rsidRDefault="0062424C">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FA66746" w14:textId="77777777" w:rsidR="0062424C" w:rsidRPr="002338A8" w:rsidRDefault="0062424C">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DD4C99D" w14:textId="77777777" w:rsidR="0062424C" w:rsidRPr="002338A8" w:rsidRDefault="0062424C">
            <w:pPr>
              <w:autoSpaceDE w:val="0"/>
              <w:autoSpaceDN w:val="0"/>
              <w:adjustRightInd w:val="0"/>
            </w:pPr>
          </w:p>
        </w:tc>
      </w:tr>
      <w:tr w:rsidR="00571DFF" w:rsidRPr="009646D6" w14:paraId="77C973E6"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76BD8F55" w14:textId="77777777" w:rsidR="00571DFF" w:rsidRPr="002338A8" w:rsidRDefault="00571DFF" w:rsidP="00571DFF">
            <w:pPr>
              <w:autoSpaceDE w:val="0"/>
              <w:autoSpaceDN w:val="0"/>
              <w:adjustRightInd w:val="0"/>
            </w:pPr>
            <w:r w:rsidRPr="002338A8">
              <w:t>Sealing of mass timber</w:t>
            </w:r>
          </w:p>
        </w:tc>
        <w:tc>
          <w:tcPr>
            <w:tcW w:w="1530" w:type="dxa"/>
            <w:tcBorders>
              <w:top w:val="single" w:sz="4" w:space="0" w:color="auto"/>
              <w:left w:val="single" w:sz="4" w:space="0" w:color="auto"/>
              <w:bottom w:val="single" w:sz="4" w:space="0" w:color="auto"/>
              <w:right w:val="single" w:sz="4" w:space="0" w:color="auto"/>
            </w:tcBorders>
          </w:tcPr>
          <w:p w14:paraId="6130A2D1" w14:textId="77777777" w:rsidR="00571DFF" w:rsidRPr="002338A8" w:rsidRDefault="00571DFF" w:rsidP="00571DFF">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1E31E58" w14:textId="77777777" w:rsidR="00571DFF" w:rsidRPr="002338A8" w:rsidRDefault="00571DFF" w:rsidP="00571DFF">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10FD775" w14:textId="77777777" w:rsidR="00571DFF" w:rsidRPr="002338A8" w:rsidRDefault="00571DFF" w:rsidP="00571DFF">
            <w:pPr>
              <w:autoSpaceDE w:val="0"/>
              <w:autoSpaceDN w:val="0"/>
              <w:adjustRightInd w:val="0"/>
            </w:pPr>
            <w:r w:rsidRPr="002338A8">
              <w:t>Where sealant or adhesive required by IBC 703.7 is applied to mass timber building elements in the construction documents.</w:t>
            </w:r>
          </w:p>
        </w:tc>
      </w:tr>
      <w:tr w:rsidR="0062424C" w:rsidRPr="009646D6" w14:paraId="226CB144"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06703AF1" w14:textId="77777777" w:rsidR="0062424C" w:rsidRPr="002338A8" w:rsidRDefault="0062424C">
            <w:pPr>
              <w:autoSpaceDE w:val="0"/>
              <w:autoSpaceDN w:val="0"/>
              <w:adjustRightInd w:val="0"/>
            </w:pPr>
            <w:r w:rsidRPr="002338A8">
              <w:lastRenderedPageBreak/>
              <w:t>Inspection of connections where installation methods are required to meet design loads</w:t>
            </w:r>
          </w:p>
        </w:tc>
        <w:tc>
          <w:tcPr>
            <w:tcW w:w="1530" w:type="dxa"/>
            <w:tcBorders>
              <w:top w:val="single" w:sz="4" w:space="0" w:color="auto"/>
              <w:left w:val="single" w:sz="4" w:space="0" w:color="auto"/>
              <w:bottom w:val="single" w:sz="4" w:space="0" w:color="auto"/>
              <w:right w:val="single" w:sz="4" w:space="0" w:color="auto"/>
            </w:tcBorders>
          </w:tcPr>
          <w:p w14:paraId="1A91D0BF" w14:textId="77777777" w:rsidR="0062424C" w:rsidRPr="002338A8" w:rsidRDefault="005F3DF3">
            <w:pPr>
              <w:autoSpaceDE w:val="0"/>
              <w:autoSpaceDN w:val="0"/>
              <w:adjustRightInd w:val="0"/>
            </w:pPr>
            <w:r w:rsidRPr="002338A8">
              <w:t>See below</w:t>
            </w:r>
          </w:p>
        </w:tc>
        <w:tc>
          <w:tcPr>
            <w:tcW w:w="1260" w:type="dxa"/>
            <w:tcBorders>
              <w:top w:val="single" w:sz="4" w:space="0" w:color="auto"/>
              <w:left w:val="single" w:sz="4" w:space="0" w:color="auto"/>
              <w:bottom w:val="single" w:sz="4" w:space="0" w:color="auto"/>
              <w:right w:val="single" w:sz="4" w:space="0" w:color="auto"/>
            </w:tcBorders>
          </w:tcPr>
          <w:p w14:paraId="6701F4C5" w14:textId="77777777" w:rsidR="0062424C" w:rsidRPr="002338A8" w:rsidRDefault="005F3DF3">
            <w:pPr>
              <w:autoSpaceDE w:val="0"/>
              <w:autoSpaceDN w:val="0"/>
              <w:adjustRightInd w:val="0"/>
            </w:pPr>
            <w:r w:rsidRPr="002338A8">
              <w:t>See below</w:t>
            </w:r>
          </w:p>
        </w:tc>
        <w:tc>
          <w:tcPr>
            <w:tcW w:w="4680" w:type="dxa"/>
            <w:tcBorders>
              <w:top w:val="single" w:sz="4" w:space="0" w:color="auto"/>
              <w:left w:val="single" w:sz="4" w:space="0" w:color="auto"/>
              <w:bottom w:val="single" w:sz="4" w:space="0" w:color="auto"/>
              <w:right w:val="single" w:sz="4" w:space="0" w:color="auto"/>
            </w:tcBorders>
          </w:tcPr>
          <w:p w14:paraId="51180B0C" w14:textId="77777777" w:rsidR="0062424C" w:rsidRPr="002338A8" w:rsidRDefault="0062424C">
            <w:pPr>
              <w:autoSpaceDE w:val="0"/>
              <w:autoSpaceDN w:val="0"/>
              <w:adjustRightInd w:val="0"/>
            </w:pPr>
          </w:p>
        </w:tc>
      </w:tr>
      <w:tr w:rsidR="0062424C" w:rsidRPr="009646D6" w14:paraId="2D303836"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3ED93261" w14:textId="77777777" w:rsidR="0062424C" w:rsidRPr="002338A8" w:rsidRDefault="0062424C" w:rsidP="0062424C">
            <w:pPr>
              <w:autoSpaceDE w:val="0"/>
              <w:autoSpaceDN w:val="0"/>
              <w:adjustRightInd w:val="0"/>
            </w:pPr>
            <w:r w:rsidRPr="002338A8">
              <w:t>Threaded fasteners</w:t>
            </w:r>
          </w:p>
        </w:tc>
        <w:tc>
          <w:tcPr>
            <w:tcW w:w="1530" w:type="dxa"/>
            <w:tcBorders>
              <w:top w:val="single" w:sz="4" w:space="0" w:color="auto"/>
              <w:left w:val="single" w:sz="4" w:space="0" w:color="auto"/>
              <w:bottom w:val="single" w:sz="4" w:space="0" w:color="auto"/>
              <w:right w:val="single" w:sz="4" w:space="0" w:color="auto"/>
            </w:tcBorders>
          </w:tcPr>
          <w:p w14:paraId="2D6E8151" w14:textId="77777777" w:rsidR="0062424C" w:rsidRPr="002338A8" w:rsidRDefault="0062424C" w:rsidP="0062424C">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363BE3F" w14:textId="77777777" w:rsidR="0062424C" w:rsidRPr="002338A8" w:rsidRDefault="0062424C" w:rsidP="0062424C">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48624BF" w14:textId="77777777" w:rsidR="0062424C" w:rsidRPr="002338A8" w:rsidRDefault="0062424C" w:rsidP="0062424C">
            <w:pPr>
              <w:autoSpaceDE w:val="0"/>
              <w:autoSpaceDN w:val="0"/>
              <w:adjustRightInd w:val="0"/>
            </w:pPr>
            <w:r w:rsidRPr="002338A8">
              <w:t>Verify use of proper installation equipment</w:t>
            </w:r>
          </w:p>
          <w:p w14:paraId="493C6D28" w14:textId="77777777" w:rsidR="0062424C" w:rsidRPr="002338A8" w:rsidRDefault="0062424C" w:rsidP="0062424C">
            <w:pPr>
              <w:autoSpaceDE w:val="0"/>
              <w:autoSpaceDN w:val="0"/>
              <w:adjustRightInd w:val="0"/>
            </w:pPr>
            <w:r w:rsidRPr="002338A8">
              <w:t>Verify use of pre-drilled holes where required.</w:t>
            </w:r>
          </w:p>
          <w:p w14:paraId="2E347318" w14:textId="77777777" w:rsidR="0062424C" w:rsidRPr="002338A8" w:rsidRDefault="0062424C" w:rsidP="0062424C">
            <w:pPr>
              <w:autoSpaceDE w:val="0"/>
              <w:autoSpaceDN w:val="0"/>
              <w:adjustRightInd w:val="0"/>
            </w:pPr>
            <w:r w:rsidRPr="002338A8">
              <w:t>Inspect screws, including diameter, length, head type, spacing, installation angle and depth.</w:t>
            </w:r>
          </w:p>
        </w:tc>
      </w:tr>
      <w:tr w:rsidR="005F3DF3" w:rsidRPr="009646D6" w14:paraId="74478E13"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2DE936F3" w14:textId="77777777" w:rsidR="005F3DF3" w:rsidRPr="002338A8" w:rsidRDefault="005F3DF3" w:rsidP="005F3DF3">
            <w:pPr>
              <w:autoSpaceDE w:val="0"/>
              <w:autoSpaceDN w:val="0"/>
              <w:adjustRightInd w:val="0"/>
            </w:pPr>
            <w:r w:rsidRPr="002338A8">
              <w:t>Adhesive anchors installed horizontally or upwardly inclined to resist sustained tension</w:t>
            </w:r>
          </w:p>
        </w:tc>
        <w:tc>
          <w:tcPr>
            <w:tcW w:w="1530" w:type="dxa"/>
            <w:tcBorders>
              <w:top w:val="single" w:sz="4" w:space="0" w:color="auto"/>
              <w:left w:val="single" w:sz="4" w:space="0" w:color="auto"/>
              <w:bottom w:val="single" w:sz="4" w:space="0" w:color="auto"/>
              <w:right w:val="single" w:sz="4" w:space="0" w:color="auto"/>
            </w:tcBorders>
          </w:tcPr>
          <w:p w14:paraId="66EDDF1E" w14:textId="77777777" w:rsidR="005F3DF3" w:rsidRPr="002338A8" w:rsidRDefault="005F3DF3" w:rsidP="005F3DF3">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E956FBE" w14:textId="77777777" w:rsidR="005F3DF3" w:rsidRPr="002338A8" w:rsidRDefault="005F3DF3" w:rsidP="005F3DF3">
            <w:pPr>
              <w:autoSpaceDE w:val="0"/>
              <w:autoSpaceDN w:val="0"/>
              <w:adjustRightInd w:val="0"/>
            </w:pPr>
            <w:r w:rsidRPr="002338A8">
              <w:fldChar w:fldCharType="begin">
                <w:ffData>
                  <w:name w:val=""/>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5ECB0CD" w14:textId="77777777" w:rsidR="005F3DF3" w:rsidRPr="002338A8" w:rsidRDefault="005F3DF3" w:rsidP="005F3DF3">
            <w:pPr>
              <w:autoSpaceDE w:val="0"/>
              <w:autoSpaceDN w:val="0"/>
              <w:adjustRightInd w:val="0"/>
            </w:pPr>
          </w:p>
        </w:tc>
      </w:tr>
      <w:tr w:rsidR="005F3DF3" w:rsidRPr="009646D6" w14:paraId="41EC1B79"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7822546D" w14:textId="77777777" w:rsidR="005F3DF3" w:rsidRPr="002338A8" w:rsidRDefault="005F3DF3" w:rsidP="005F3DF3">
            <w:pPr>
              <w:autoSpaceDE w:val="0"/>
              <w:autoSpaceDN w:val="0"/>
              <w:adjustRightInd w:val="0"/>
            </w:pPr>
            <w:r w:rsidRPr="002338A8">
              <w:t>Adhesive anchors installed downwardly inclined</w:t>
            </w:r>
          </w:p>
        </w:tc>
        <w:tc>
          <w:tcPr>
            <w:tcW w:w="1530" w:type="dxa"/>
            <w:tcBorders>
              <w:top w:val="single" w:sz="4" w:space="0" w:color="auto"/>
              <w:left w:val="single" w:sz="4" w:space="0" w:color="auto"/>
              <w:bottom w:val="single" w:sz="4" w:space="0" w:color="auto"/>
              <w:right w:val="single" w:sz="4" w:space="0" w:color="auto"/>
            </w:tcBorders>
          </w:tcPr>
          <w:p w14:paraId="580DDE98" w14:textId="77777777" w:rsidR="005F3DF3" w:rsidRPr="002338A8" w:rsidRDefault="005F3DF3" w:rsidP="005F3DF3">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72156F2" w14:textId="77777777" w:rsidR="005F3DF3" w:rsidRPr="002338A8" w:rsidRDefault="005F3DF3" w:rsidP="005F3DF3">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51140B4" w14:textId="77777777" w:rsidR="005F3DF3" w:rsidRPr="002338A8" w:rsidRDefault="005F3DF3" w:rsidP="005F3DF3">
            <w:pPr>
              <w:autoSpaceDE w:val="0"/>
              <w:autoSpaceDN w:val="0"/>
              <w:adjustRightInd w:val="0"/>
            </w:pPr>
          </w:p>
        </w:tc>
      </w:tr>
      <w:tr w:rsidR="005F3DF3" w:rsidRPr="009646D6" w14:paraId="6C13D655"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19E6C1E2" w14:textId="77777777" w:rsidR="005F3DF3" w:rsidRPr="002338A8" w:rsidRDefault="005F3DF3" w:rsidP="005F3DF3">
            <w:pPr>
              <w:autoSpaceDE w:val="0"/>
              <w:autoSpaceDN w:val="0"/>
              <w:adjustRightInd w:val="0"/>
            </w:pPr>
            <w:r w:rsidRPr="002338A8">
              <w:t>Bolted connections</w:t>
            </w:r>
          </w:p>
        </w:tc>
        <w:tc>
          <w:tcPr>
            <w:tcW w:w="1530" w:type="dxa"/>
            <w:tcBorders>
              <w:top w:val="single" w:sz="4" w:space="0" w:color="auto"/>
              <w:left w:val="single" w:sz="4" w:space="0" w:color="auto"/>
              <w:bottom w:val="single" w:sz="4" w:space="0" w:color="auto"/>
              <w:right w:val="single" w:sz="4" w:space="0" w:color="auto"/>
            </w:tcBorders>
          </w:tcPr>
          <w:p w14:paraId="44A8B52C" w14:textId="77777777" w:rsidR="005F3DF3" w:rsidRPr="002338A8" w:rsidRDefault="005F3DF3" w:rsidP="005F3DF3">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73B2A0F" w14:textId="77777777" w:rsidR="005F3DF3" w:rsidRPr="002338A8" w:rsidRDefault="005F3DF3" w:rsidP="005F3DF3">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3C94974" w14:textId="77777777" w:rsidR="005F3DF3" w:rsidRPr="002338A8" w:rsidRDefault="005F3DF3" w:rsidP="005F3DF3">
            <w:pPr>
              <w:autoSpaceDE w:val="0"/>
              <w:autoSpaceDN w:val="0"/>
              <w:adjustRightInd w:val="0"/>
            </w:pPr>
          </w:p>
        </w:tc>
      </w:tr>
      <w:tr w:rsidR="005F3DF3" w:rsidRPr="009646D6" w14:paraId="70227DA7"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501269FF" w14:textId="77777777" w:rsidR="005F3DF3" w:rsidRPr="002338A8" w:rsidRDefault="005F3DF3" w:rsidP="005F3DF3">
            <w:pPr>
              <w:autoSpaceDE w:val="0"/>
              <w:autoSpaceDN w:val="0"/>
              <w:adjustRightInd w:val="0"/>
            </w:pPr>
            <w:r w:rsidRPr="002338A8">
              <w:t>Concealed connections</w:t>
            </w:r>
          </w:p>
        </w:tc>
        <w:tc>
          <w:tcPr>
            <w:tcW w:w="1530" w:type="dxa"/>
            <w:tcBorders>
              <w:top w:val="single" w:sz="4" w:space="0" w:color="auto"/>
              <w:left w:val="single" w:sz="4" w:space="0" w:color="auto"/>
              <w:bottom w:val="single" w:sz="4" w:space="0" w:color="auto"/>
              <w:right w:val="single" w:sz="4" w:space="0" w:color="auto"/>
            </w:tcBorders>
          </w:tcPr>
          <w:p w14:paraId="6D7943DC" w14:textId="77777777" w:rsidR="005F3DF3" w:rsidRPr="002338A8" w:rsidRDefault="005F3DF3" w:rsidP="005F3DF3">
            <w:pPr>
              <w:autoSpaceDE w:val="0"/>
              <w:autoSpaceDN w:val="0"/>
              <w:adjustRightInd w:val="0"/>
            </w:pPr>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02D4229" w14:textId="77777777" w:rsidR="005F3DF3" w:rsidRPr="002338A8" w:rsidRDefault="005F3DF3" w:rsidP="005F3DF3">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35006D2" w14:textId="77777777" w:rsidR="005F3DF3" w:rsidRPr="002338A8" w:rsidRDefault="005F3DF3" w:rsidP="005F3DF3">
            <w:pPr>
              <w:autoSpaceDE w:val="0"/>
              <w:autoSpaceDN w:val="0"/>
              <w:adjustRightInd w:val="0"/>
            </w:pPr>
          </w:p>
        </w:tc>
      </w:tr>
    </w:tbl>
    <w:p w14:paraId="763B67ED" w14:textId="77777777" w:rsidR="0062424C" w:rsidRPr="002338A8" w:rsidRDefault="0062424C" w:rsidP="002A4E64">
      <w:pPr>
        <w:autoSpaceDE w:val="0"/>
        <w:autoSpaceDN w:val="0"/>
        <w:adjustRightInd w:val="0"/>
        <w:rPr>
          <w:sz w:val="24"/>
          <w:szCs w:val="24"/>
        </w:rPr>
      </w:pPr>
    </w:p>
    <w:p w14:paraId="600EDD77" w14:textId="77777777" w:rsidR="00AA2138" w:rsidRPr="002338A8" w:rsidRDefault="00AA2138" w:rsidP="008C0D66">
      <w:pPr>
        <w:tabs>
          <w:tab w:val="left" w:pos="5490"/>
        </w:tabs>
        <w:autoSpaceDE w:val="0"/>
        <w:autoSpaceDN w:val="0"/>
        <w:adjustRightInd w:val="0"/>
        <w:spacing w:before="120"/>
        <w:ind w:hanging="180"/>
        <w:rPr>
          <w:b/>
          <w:color w:val="3B3838"/>
          <w:sz w:val="24"/>
          <w:szCs w:val="24"/>
        </w:rPr>
      </w:pPr>
      <w:r w:rsidRPr="002338A8">
        <w:rPr>
          <w:b/>
          <w:color w:val="3B3838"/>
          <w:sz w:val="24"/>
          <w:szCs w:val="24"/>
        </w:rPr>
        <w:t>SOILS CONSTRUCTION (</w:t>
      </w:r>
      <w:smartTag w:uri="urn:schemas-microsoft-com:office:smarttags" w:element="stockticker">
        <w:r w:rsidRPr="002338A8">
          <w:rPr>
            <w:b/>
            <w:color w:val="3B3838"/>
            <w:sz w:val="24"/>
            <w:szCs w:val="24"/>
          </w:rPr>
          <w:t>IBC</w:t>
        </w:r>
      </w:smartTag>
      <w:r w:rsidR="004C0046" w:rsidRPr="002338A8">
        <w:rPr>
          <w:b/>
          <w:color w:val="3B3838"/>
          <w:sz w:val="24"/>
          <w:szCs w:val="24"/>
        </w:rPr>
        <w:t xml:space="preserve"> </w:t>
      </w:r>
      <w:r w:rsidRPr="002338A8">
        <w:rPr>
          <w:b/>
          <w:color w:val="3B3838"/>
          <w:sz w:val="24"/>
          <w:szCs w:val="24"/>
        </w:rPr>
        <w:t>170</w:t>
      </w:r>
      <w:r w:rsidR="00801434" w:rsidRPr="002338A8">
        <w:rPr>
          <w:b/>
          <w:color w:val="3B3838"/>
          <w:sz w:val="24"/>
          <w:szCs w:val="24"/>
        </w:rPr>
        <w:t>5.6</w:t>
      </w:r>
      <w:r w:rsidRPr="002338A8">
        <w:rPr>
          <w:b/>
          <w:color w:val="3B3838"/>
          <w:sz w:val="24"/>
          <w:szCs w:val="24"/>
        </w:rPr>
        <w:t>)</w:t>
      </w:r>
    </w:p>
    <w:p w14:paraId="35530D80" w14:textId="77777777" w:rsidR="00AA2138" w:rsidRPr="002338A8" w:rsidRDefault="00AA2138" w:rsidP="00DA0850">
      <w:pPr>
        <w:tabs>
          <w:tab w:val="left" w:pos="5760"/>
        </w:tabs>
        <w:autoSpaceDE w:val="0"/>
        <w:autoSpaceDN w:val="0"/>
        <w:adjustRightInd w:val="0"/>
        <w:rPr>
          <w:i/>
          <w:sz w:val="22"/>
          <w:szCs w:val="22"/>
        </w:rPr>
      </w:pPr>
      <w:r w:rsidRPr="002338A8">
        <w:rPr>
          <w:i/>
          <w:sz w:val="22"/>
          <w:szCs w:val="22"/>
        </w:rPr>
        <w:t>Item</w:t>
      </w:r>
      <w:r w:rsidRPr="002338A8">
        <w:rPr>
          <w:i/>
          <w:sz w:val="22"/>
          <w:szCs w:val="22"/>
        </w:rPr>
        <w:tab/>
      </w:r>
      <w:r w:rsidR="004C0046" w:rsidRPr="002338A8">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454847" w:rsidRPr="009646D6" w14:paraId="39D394E9"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4E39B739" w14:textId="77777777" w:rsidR="00454847" w:rsidRPr="002338A8" w:rsidRDefault="00454847" w:rsidP="00454847">
            <w:pPr>
              <w:autoSpaceDE w:val="0"/>
              <w:autoSpaceDN w:val="0"/>
              <w:adjustRightInd w:val="0"/>
              <w:rPr>
                <w:i/>
              </w:rPr>
            </w:pPr>
            <w:r w:rsidRPr="002338A8">
              <w:t>Verify subgrade is adequate to achieve design bearing capacity</w:t>
            </w:r>
          </w:p>
        </w:tc>
        <w:tc>
          <w:tcPr>
            <w:tcW w:w="1530" w:type="dxa"/>
            <w:tcBorders>
              <w:top w:val="single" w:sz="4" w:space="0" w:color="auto"/>
              <w:left w:val="single" w:sz="4" w:space="0" w:color="auto"/>
              <w:bottom w:val="single" w:sz="4" w:space="0" w:color="auto"/>
              <w:right w:val="single" w:sz="4" w:space="0" w:color="auto"/>
            </w:tcBorders>
          </w:tcPr>
          <w:p w14:paraId="1736E9BD" w14:textId="77777777" w:rsidR="00454847" w:rsidRPr="002338A8" w:rsidRDefault="00454847" w:rsidP="00F60326">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0B1BDF2" w14:textId="77777777" w:rsidR="00454847" w:rsidRPr="002338A8" w:rsidRDefault="00454847" w:rsidP="00F60326">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DD0AEED" w14:textId="77777777" w:rsidR="00454847" w:rsidRPr="002338A8" w:rsidRDefault="00454847" w:rsidP="00F60326">
            <w:pPr>
              <w:autoSpaceDE w:val="0"/>
              <w:autoSpaceDN w:val="0"/>
              <w:adjustRightInd w:val="0"/>
            </w:pPr>
            <w:r w:rsidRPr="002338A8">
              <w:t>Prior to placement of concrete.</w:t>
            </w:r>
          </w:p>
        </w:tc>
      </w:tr>
      <w:tr w:rsidR="00454847" w:rsidRPr="009646D6" w14:paraId="71318FF9"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05048E2F" w14:textId="77777777" w:rsidR="00454847" w:rsidRPr="002338A8" w:rsidRDefault="00454847" w:rsidP="00454847">
            <w:pPr>
              <w:autoSpaceDE w:val="0"/>
              <w:autoSpaceDN w:val="0"/>
              <w:adjustRightInd w:val="0"/>
              <w:rPr>
                <w:i/>
              </w:rPr>
            </w:pPr>
            <w:r w:rsidRPr="002338A8">
              <w:t>Verify excavations extend to proper depth and material</w:t>
            </w:r>
          </w:p>
        </w:tc>
        <w:tc>
          <w:tcPr>
            <w:tcW w:w="1530" w:type="dxa"/>
            <w:tcBorders>
              <w:top w:val="single" w:sz="4" w:space="0" w:color="auto"/>
              <w:left w:val="single" w:sz="4" w:space="0" w:color="auto"/>
              <w:bottom w:val="single" w:sz="4" w:space="0" w:color="auto"/>
              <w:right w:val="single" w:sz="4" w:space="0" w:color="auto"/>
            </w:tcBorders>
          </w:tcPr>
          <w:p w14:paraId="1ACF44E4" w14:textId="77777777" w:rsidR="00454847" w:rsidRPr="002338A8" w:rsidRDefault="00454847">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C92B1ED" w14:textId="77777777" w:rsidR="00454847" w:rsidRPr="002338A8" w:rsidRDefault="00454847" w:rsidP="00E707FD">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2C0956F" w14:textId="77777777" w:rsidR="00454847" w:rsidRPr="002338A8" w:rsidRDefault="00454847" w:rsidP="00E707FD">
            <w:pPr>
              <w:autoSpaceDE w:val="0"/>
              <w:autoSpaceDN w:val="0"/>
              <w:adjustRightInd w:val="0"/>
            </w:pPr>
            <w:r w:rsidRPr="002338A8">
              <w:t>Prior to placement of compacted fill or concrete.</w:t>
            </w:r>
          </w:p>
        </w:tc>
      </w:tr>
      <w:tr w:rsidR="00454847" w:rsidRPr="009646D6" w14:paraId="548BEDC2"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56D3CB2" w14:textId="77777777" w:rsidR="00454847" w:rsidRPr="002338A8" w:rsidRDefault="00454847" w:rsidP="00F60326">
            <w:pPr>
              <w:autoSpaceDE w:val="0"/>
              <w:autoSpaceDN w:val="0"/>
              <w:adjustRightInd w:val="0"/>
              <w:rPr>
                <w:i/>
              </w:rPr>
            </w:pPr>
            <w:r w:rsidRPr="002338A8">
              <w:t>Verify that subgrade has been appropriately prepared prior to placing compacted fill</w:t>
            </w:r>
          </w:p>
        </w:tc>
        <w:tc>
          <w:tcPr>
            <w:tcW w:w="1530" w:type="dxa"/>
            <w:tcBorders>
              <w:top w:val="single" w:sz="4" w:space="0" w:color="auto"/>
              <w:left w:val="single" w:sz="4" w:space="0" w:color="auto"/>
              <w:bottom w:val="single" w:sz="4" w:space="0" w:color="auto"/>
              <w:right w:val="single" w:sz="4" w:space="0" w:color="auto"/>
            </w:tcBorders>
          </w:tcPr>
          <w:p w14:paraId="1ABE283F" w14:textId="77777777" w:rsidR="00454847" w:rsidRPr="002338A8" w:rsidRDefault="00454847" w:rsidP="00F60326">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C1AB97A" w14:textId="77777777" w:rsidR="00454847" w:rsidRPr="002338A8" w:rsidRDefault="00454847" w:rsidP="00F60326">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84A46D2" w14:textId="77777777" w:rsidR="00454847" w:rsidRPr="002338A8" w:rsidRDefault="00454847" w:rsidP="00454847">
            <w:pPr>
              <w:autoSpaceDE w:val="0"/>
              <w:autoSpaceDN w:val="0"/>
              <w:adjustRightInd w:val="0"/>
            </w:pPr>
            <w:r w:rsidRPr="002338A8">
              <w:t>Prior to placement of compacted fill.</w:t>
            </w:r>
          </w:p>
        </w:tc>
      </w:tr>
      <w:tr w:rsidR="00454847" w:rsidRPr="009646D6" w14:paraId="76883993"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72D14E7" w14:textId="77777777" w:rsidR="00454847" w:rsidRPr="002338A8" w:rsidRDefault="00454847" w:rsidP="00E707FD">
            <w:pPr>
              <w:autoSpaceDE w:val="0"/>
              <w:autoSpaceDN w:val="0"/>
              <w:adjustRightInd w:val="0"/>
            </w:pPr>
            <w:r w:rsidRPr="002338A8">
              <w:t>Perform classification and testing of compacted fill materials</w:t>
            </w:r>
          </w:p>
        </w:tc>
        <w:tc>
          <w:tcPr>
            <w:tcW w:w="1530" w:type="dxa"/>
            <w:tcBorders>
              <w:top w:val="single" w:sz="4" w:space="0" w:color="auto"/>
              <w:left w:val="single" w:sz="4" w:space="0" w:color="auto"/>
              <w:bottom w:val="single" w:sz="4" w:space="0" w:color="auto"/>
              <w:right w:val="single" w:sz="4" w:space="0" w:color="auto"/>
            </w:tcBorders>
          </w:tcPr>
          <w:p w14:paraId="3787AB33" w14:textId="77777777" w:rsidR="00454847" w:rsidRPr="002338A8" w:rsidRDefault="00454847">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ABF8FBA" w14:textId="77777777" w:rsidR="00454847" w:rsidRPr="002338A8" w:rsidRDefault="00454847" w:rsidP="00E707FD">
            <w:pPr>
              <w:autoSpaceDE w:val="0"/>
              <w:autoSpaceDN w:val="0"/>
              <w:adjustRightInd w:val="0"/>
            </w:pPr>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1F9C85B" w14:textId="77777777" w:rsidR="00454847" w:rsidRPr="002338A8" w:rsidRDefault="00454847" w:rsidP="00454847">
            <w:pPr>
              <w:autoSpaceDE w:val="0"/>
              <w:autoSpaceDN w:val="0"/>
              <w:adjustRightInd w:val="0"/>
            </w:pPr>
            <w:r w:rsidRPr="002338A8">
              <w:t xml:space="preserve">All materials shall be checked at each lift for proper classifications and gradations not less than once for each 10,000ft² of surface area. </w:t>
            </w:r>
          </w:p>
        </w:tc>
      </w:tr>
      <w:tr w:rsidR="00454847" w:rsidRPr="009646D6" w14:paraId="23ABC885"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6315B988" w14:textId="77777777" w:rsidR="00454847" w:rsidRPr="002338A8" w:rsidRDefault="00454847" w:rsidP="00E707FD">
            <w:pPr>
              <w:autoSpaceDE w:val="0"/>
              <w:autoSpaceDN w:val="0"/>
              <w:adjustRightInd w:val="0"/>
            </w:pPr>
            <w:r w:rsidRPr="002338A8">
              <w:t xml:space="preserve">Verify proper materials, densities and lift thicknesses during placement and compaction. </w:t>
            </w:r>
          </w:p>
        </w:tc>
        <w:tc>
          <w:tcPr>
            <w:tcW w:w="1530" w:type="dxa"/>
            <w:tcBorders>
              <w:top w:val="single" w:sz="4" w:space="0" w:color="auto"/>
              <w:left w:val="single" w:sz="4" w:space="0" w:color="auto"/>
              <w:bottom w:val="single" w:sz="4" w:space="0" w:color="auto"/>
              <w:right w:val="single" w:sz="4" w:space="0" w:color="auto"/>
            </w:tcBorders>
          </w:tcPr>
          <w:p w14:paraId="537B7D6F" w14:textId="77777777" w:rsidR="00454847" w:rsidRPr="002338A8" w:rsidRDefault="00454847">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387DBCC" w14:textId="77777777" w:rsidR="00454847" w:rsidRPr="002338A8" w:rsidRDefault="00454847" w:rsidP="00E707FD">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E07FE18" w14:textId="77777777" w:rsidR="00454847" w:rsidRPr="002338A8" w:rsidRDefault="005F3DF3" w:rsidP="00E707FD">
            <w:pPr>
              <w:autoSpaceDE w:val="0"/>
              <w:autoSpaceDN w:val="0"/>
              <w:adjustRightInd w:val="0"/>
            </w:pPr>
            <w:r w:rsidRPr="002338A8">
              <w:t>Verify use of proper materials and procedures in accordance with the geotechnical report. Verify densities and lift thicknesses during placement and compaction of compacted fill.</w:t>
            </w:r>
          </w:p>
        </w:tc>
      </w:tr>
    </w:tbl>
    <w:p w14:paraId="10385C14" w14:textId="77777777" w:rsidR="00221175" w:rsidRPr="009646D6" w:rsidRDefault="00221175" w:rsidP="002A4E64">
      <w:pPr>
        <w:autoSpaceDE w:val="0"/>
        <w:autoSpaceDN w:val="0"/>
        <w:adjustRightInd w:val="0"/>
        <w:rPr>
          <w:sz w:val="24"/>
          <w:szCs w:val="24"/>
          <w:highlight w:val="yellow"/>
        </w:rPr>
      </w:pPr>
    </w:p>
    <w:p w14:paraId="5D3122DC" w14:textId="77777777" w:rsidR="00D360F5" w:rsidRPr="002338A8" w:rsidRDefault="001766AA" w:rsidP="008C0D66">
      <w:pPr>
        <w:tabs>
          <w:tab w:val="left" w:pos="5490"/>
        </w:tabs>
        <w:autoSpaceDE w:val="0"/>
        <w:autoSpaceDN w:val="0"/>
        <w:adjustRightInd w:val="0"/>
        <w:spacing w:before="120"/>
        <w:ind w:hanging="180"/>
        <w:rPr>
          <w:b/>
          <w:color w:val="3B3838"/>
          <w:sz w:val="24"/>
          <w:szCs w:val="24"/>
        </w:rPr>
      </w:pPr>
      <w:r w:rsidRPr="002338A8">
        <w:rPr>
          <w:b/>
          <w:color w:val="3B3838"/>
          <w:sz w:val="24"/>
          <w:szCs w:val="24"/>
        </w:rPr>
        <w:t>DRIVEN DEEP FOUNDATIONS</w:t>
      </w:r>
      <w:r w:rsidR="00D360F5" w:rsidRPr="002338A8">
        <w:rPr>
          <w:b/>
          <w:color w:val="3B3838"/>
          <w:sz w:val="24"/>
          <w:szCs w:val="24"/>
        </w:rPr>
        <w:t xml:space="preserve"> (</w:t>
      </w:r>
      <w:smartTag w:uri="urn:schemas-microsoft-com:office:smarttags" w:element="stockticker">
        <w:r w:rsidR="00D360F5" w:rsidRPr="002338A8">
          <w:rPr>
            <w:b/>
            <w:color w:val="3B3838"/>
            <w:sz w:val="24"/>
            <w:szCs w:val="24"/>
          </w:rPr>
          <w:t>IBC</w:t>
        </w:r>
      </w:smartTag>
      <w:r w:rsidR="004C0046" w:rsidRPr="002338A8">
        <w:rPr>
          <w:b/>
          <w:color w:val="3B3838"/>
          <w:sz w:val="24"/>
          <w:szCs w:val="24"/>
        </w:rPr>
        <w:t xml:space="preserve"> </w:t>
      </w:r>
      <w:r w:rsidR="00D360F5" w:rsidRPr="002338A8">
        <w:rPr>
          <w:b/>
          <w:color w:val="3B3838"/>
          <w:sz w:val="24"/>
          <w:szCs w:val="24"/>
        </w:rPr>
        <w:t>170</w:t>
      </w:r>
      <w:r w:rsidR="00801434" w:rsidRPr="002338A8">
        <w:rPr>
          <w:b/>
          <w:color w:val="3B3838"/>
          <w:sz w:val="24"/>
          <w:szCs w:val="24"/>
        </w:rPr>
        <w:t>5.7</w:t>
      </w:r>
      <w:r w:rsidR="00D360F5" w:rsidRPr="002338A8">
        <w:rPr>
          <w:b/>
          <w:color w:val="3B3838"/>
          <w:sz w:val="24"/>
          <w:szCs w:val="24"/>
        </w:rPr>
        <w:t>)</w:t>
      </w:r>
    </w:p>
    <w:p w14:paraId="41134995" w14:textId="77777777" w:rsidR="00D360F5" w:rsidRPr="002338A8" w:rsidRDefault="00D360F5" w:rsidP="00DA0850">
      <w:pPr>
        <w:tabs>
          <w:tab w:val="left" w:pos="5760"/>
        </w:tabs>
        <w:autoSpaceDE w:val="0"/>
        <w:autoSpaceDN w:val="0"/>
        <w:adjustRightInd w:val="0"/>
        <w:rPr>
          <w:i/>
          <w:sz w:val="22"/>
          <w:szCs w:val="22"/>
        </w:rPr>
      </w:pPr>
      <w:r w:rsidRPr="002338A8">
        <w:rPr>
          <w:i/>
          <w:sz w:val="22"/>
          <w:szCs w:val="22"/>
        </w:rPr>
        <w:t>Item</w:t>
      </w:r>
      <w:r w:rsidRPr="002338A8">
        <w:rPr>
          <w:i/>
          <w:sz w:val="22"/>
          <w:szCs w:val="22"/>
        </w:rPr>
        <w:tab/>
      </w:r>
      <w:r w:rsidR="004C0046" w:rsidRPr="002338A8">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761F7E" w:rsidRPr="002338A8" w14:paraId="00CA711E"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BFAB60B" w14:textId="77777777" w:rsidR="00761F7E" w:rsidRPr="002338A8" w:rsidRDefault="001766AA" w:rsidP="00E707FD">
            <w:pPr>
              <w:autoSpaceDE w:val="0"/>
              <w:autoSpaceDN w:val="0"/>
              <w:adjustRightInd w:val="0"/>
              <w:rPr>
                <w:i/>
              </w:rPr>
            </w:pPr>
            <w:r w:rsidRPr="002338A8">
              <w:t>Verify materials, sizes and lengths</w:t>
            </w:r>
          </w:p>
        </w:tc>
        <w:tc>
          <w:tcPr>
            <w:tcW w:w="1530" w:type="dxa"/>
            <w:tcBorders>
              <w:top w:val="single" w:sz="4" w:space="0" w:color="auto"/>
              <w:left w:val="single" w:sz="4" w:space="0" w:color="auto"/>
              <w:bottom w:val="single" w:sz="4" w:space="0" w:color="auto"/>
              <w:right w:val="single" w:sz="4" w:space="0" w:color="auto"/>
            </w:tcBorders>
          </w:tcPr>
          <w:p w14:paraId="7C268076" w14:textId="77777777" w:rsidR="00761F7E" w:rsidRPr="002338A8" w:rsidRDefault="001766AA">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00761F7E"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C1B1F1B" w14:textId="77777777" w:rsidR="00761F7E" w:rsidRPr="002338A8" w:rsidRDefault="00761F7E" w:rsidP="00E707FD">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78552E8" w14:textId="77777777" w:rsidR="00761F7E" w:rsidRPr="002338A8" w:rsidRDefault="00761F7E" w:rsidP="00E707FD">
            <w:pPr>
              <w:autoSpaceDE w:val="0"/>
              <w:autoSpaceDN w:val="0"/>
              <w:adjustRightInd w:val="0"/>
            </w:pPr>
          </w:p>
        </w:tc>
      </w:tr>
      <w:tr w:rsidR="001766AA" w:rsidRPr="002338A8" w14:paraId="15D89788"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1622F69" w14:textId="77777777" w:rsidR="001766AA" w:rsidRPr="002338A8" w:rsidRDefault="001766AA" w:rsidP="00E707FD">
            <w:pPr>
              <w:autoSpaceDE w:val="0"/>
              <w:autoSpaceDN w:val="0"/>
              <w:adjustRightInd w:val="0"/>
            </w:pPr>
            <w:r w:rsidRPr="002338A8">
              <w:t>Determine capacities and conduct necessary load tests</w:t>
            </w:r>
          </w:p>
        </w:tc>
        <w:tc>
          <w:tcPr>
            <w:tcW w:w="1530" w:type="dxa"/>
            <w:tcBorders>
              <w:top w:val="single" w:sz="4" w:space="0" w:color="auto"/>
              <w:left w:val="single" w:sz="4" w:space="0" w:color="auto"/>
              <w:bottom w:val="single" w:sz="4" w:space="0" w:color="auto"/>
              <w:right w:val="single" w:sz="4" w:space="0" w:color="auto"/>
            </w:tcBorders>
          </w:tcPr>
          <w:p w14:paraId="5EC1D318" w14:textId="77777777" w:rsidR="001766AA" w:rsidRPr="002338A8" w:rsidRDefault="001766AA">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CCC2027" w14:textId="77777777" w:rsidR="001766AA" w:rsidRPr="002338A8" w:rsidRDefault="001766AA" w:rsidP="00E707FD">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DFA493D" w14:textId="77777777" w:rsidR="001766AA" w:rsidRPr="002338A8" w:rsidRDefault="001766AA" w:rsidP="00E707FD">
            <w:pPr>
              <w:autoSpaceDE w:val="0"/>
              <w:autoSpaceDN w:val="0"/>
              <w:adjustRightInd w:val="0"/>
            </w:pPr>
          </w:p>
        </w:tc>
      </w:tr>
      <w:tr w:rsidR="001766AA" w:rsidRPr="002338A8" w14:paraId="1E74D85F"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313A053D" w14:textId="77777777" w:rsidR="001766AA" w:rsidRPr="002338A8" w:rsidRDefault="001766AA" w:rsidP="009077DC">
            <w:pPr>
              <w:autoSpaceDE w:val="0"/>
              <w:autoSpaceDN w:val="0"/>
              <w:adjustRightInd w:val="0"/>
            </w:pPr>
            <w:r w:rsidRPr="002338A8">
              <w:t>Observe dr</w:t>
            </w:r>
            <w:r w:rsidR="002F5E7B" w:rsidRPr="002338A8">
              <w:t>iving</w:t>
            </w:r>
            <w:r w:rsidRPr="002338A8">
              <w:t xml:space="preserve"> operations</w:t>
            </w:r>
          </w:p>
        </w:tc>
        <w:tc>
          <w:tcPr>
            <w:tcW w:w="1530" w:type="dxa"/>
            <w:tcBorders>
              <w:top w:val="single" w:sz="4" w:space="0" w:color="auto"/>
              <w:left w:val="single" w:sz="4" w:space="0" w:color="auto"/>
              <w:bottom w:val="single" w:sz="4" w:space="0" w:color="auto"/>
              <w:right w:val="single" w:sz="4" w:space="0" w:color="auto"/>
            </w:tcBorders>
          </w:tcPr>
          <w:p w14:paraId="19E7BDEB" w14:textId="77777777" w:rsidR="001766AA" w:rsidRPr="002338A8" w:rsidRDefault="001766AA">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A6DA228" w14:textId="77777777" w:rsidR="001766AA" w:rsidRPr="002338A8" w:rsidRDefault="001766AA" w:rsidP="009077DC">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0AF2C4CE" w14:textId="77777777" w:rsidR="001766AA" w:rsidRPr="002338A8" w:rsidRDefault="001766AA" w:rsidP="00E707FD">
            <w:pPr>
              <w:autoSpaceDE w:val="0"/>
              <w:autoSpaceDN w:val="0"/>
              <w:adjustRightInd w:val="0"/>
            </w:pPr>
          </w:p>
        </w:tc>
      </w:tr>
      <w:tr w:rsidR="001766AA" w:rsidRPr="002338A8" w14:paraId="13BF4986"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039D7D92" w14:textId="77777777" w:rsidR="001766AA" w:rsidRPr="002338A8" w:rsidRDefault="001766AA" w:rsidP="001766AA">
            <w:pPr>
              <w:autoSpaceDE w:val="0"/>
              <w:autoSpaceDN w:val="0"/>
              <w:adjustRightInd w:val="0"/>
            </w:pPr>
            <w:r w:rsidRPr="002338A8">
              <w:t>Verify placement locations &amp; plumbness, confirm type &amp; size of hammer, record number of blows per foot, record tip and butt elevations and document any damage to element</w:t>
            </w:r>
          </w:p>
        </w:tc>
        <w:tc>
          <w:tcPr>
            <w:tcW w:w="1530" w:type="dxa"/>
            <w:tcBorders>
              <w:top w:val="single" w:sz="4" w:space="0" w:color="auto"/>
              <w:left w:val="single" w:sz="4" w:space="0" w:color="auto"/>
              <w:bottom w:val="single" w:sz="4" w:space="0" w:color="auto"/>
              <w:right w:val="single" w:sz="4" w:space="0" w:color="auto"/>
            </w:tcBorders>
          </w:tcPr>
          <w:p w14:paraId="4BE70156" w14:textId="77777777" w:rsidR="001766AA" w:rsidRPr="002338A8" w:rsidRDefault="001766AA">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82B1C07" w14:textId="77777777" w:rsidR="001766AA" w:rsidRPr="002338A8" w:rsidRDefault="001766AA" w:rsidP="009077DC">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8DF25F1" w14:textId="77777777" w:rsidR="001766AA" w:rsidRPr="002338A8" w:rsidRDefault="001766AA" w:rsidP="00E707FD">
            <w:pPr>
              <w:autoSpaceDE w:val="0"/>
              <w:autoSpaceDN w:val="0"/>
              <w:adjustRightInd w:val="0"/>
            </w:pPr>
          </w:p>
        </w:tc>
      </w:tr>
      <w:tr w:rsidR="001766AA" w:rsidRPr="002338A8" w14:paraId="72A04D4A"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C744B49" w14:textId="77777777" w:rsidR="001766AA" w:rsidRPr="002338A8" w:rsidRDefault="001766AA" w:rsidP="009077DC">
            <w:pPr>
              <w:autoSpaceDE w:val="0"/>
              <w:autoSpaceDN w:val="0"/>
              <w:adjustRightInd w:val="0"/>
            </w:pPr>
            <w:r w:rsidRPr="002338A8">
              <w:t>Perform additional inspections for steel, concrete or other specialty elements.</w:t>
            </w:r>
          </w:p>
        </w:tc>
        <w:tc>
          <w:tcPr>
            <w:tcW w:w="1530" w:type="dxa"/>
            <w:tcBorders>
              <w:top w:val="single" w:sz="4" w:space="0" w:color="auto"/>
              <w:left w:val="single" w:sz="4" w:space="0" w:color="auto"/>
              <w:bottom w:val="single" w:sz="4" w:space="0" w:color="auto"/>
              <w:right w:val="single" w:sz="4" w:space="0" w:color="auto"/>
            </w:tcBorders>
          </w:tcPr>
          <w:p w14:paraId="0478EC71" w14:textId="77777777" w:rsidR="001766AA" w:rsidRPr="002338A8" w:rsidRDefault="001766AA" w:rsidP="009077DC">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E135204" w14:textId="77777777" w:rsidR="001766AA" w:rsidRPr="002338A8" w:rsidRDefault="001766AA" w:rsidP="009077DC">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63E2850" w14:textId="77777777" w:rsidR="001766AA" w:rsidRPr="002338A8" w:rsidRDefault="001766AA" w:rsidP="00E707FD">
            <w:pPr>
              <w:autoSpaceDE w:val="0"/>
              <w:autoSpaceDN w:val="0"/>
              <w:adjustRightInd w:val="0"/>
            </w:pPr>
            <w:r w:rsidRPr="002338A8">
              <w:t>Steel per IBC 170</w:t>
            </w:r>
            <w:r w:rsidR="00801434" w:rsidRPr="002338A8">
              <w:t>5.2</w:t>
            </w:r>
          </w:p>
          <w:p w14:paraId="099D5C22" w14:textId="77777777" w:rsidR="001766AA" w:rsidRPr="002338A8" w:rsidRDefault="001766AA" w:rsidP="00E707FD">
            <w:pPr>
              <w:autoSpaceDE w:val="0"/>
              <w:autoSpaceDN w:val="0"/>
              <w:adjustRightInd w:val="0"/>
            </w:pPr>
            <w:r w:rsidRPr="002338A8">
              <w:t>Concrete per IBC 170</w:t>
            </w:r>
            <w:r w:rsidR="00801434" w:rsidRPr="002338A8">
              <w:t>5.3</w:t>
            </w:r>
          </w:p>
          <w:p w14:paraId="74E43A5F" w14:textId="77777777" w:rsidR="001766AA" w:rsidRPr="002338A8" w:rsidRDefault="001766AA" w:rsidP="001766AA">
            <w:pPr>
              <w:autoSpaceDE w:val="0"/>
              <w:autoSpaceDN w:val="0"/>
              <w:adjustRightInd w:val="0"/>
            </w:pPr>
            <w:r w:rsidRPr="002338A8">
              <w:t>Specialty items per registered design professional</w:t>
            </w:r>
          </w:p>
        </w:tc>
      </w:tr>
    </w:tbl>
    <w:p w14:paraId="0AC1F69D" w14:textId="77777777" w:rsidR="00D360F5" w:rsidRPr="009646D6" w:rsidRDefault="00D360F5" w:rsidP="002A4E64">
      <w:pPr>
        <w:autoSpaceDE w:val="0"/>
        <w:autoSpaceDN w:val="0"/>
        <w:adjustRightInd w:val="0"/>
        <w:rPr>
          <w:sz w:val="24"/>
          <w:szCs w:val="24"/>
          <w:highlight w:val="yellow"/>
        </w:rPr>
      </w:pPr>
    </w:p>
    <w:p w14:paraId="4E1E99B6" w14:textId="77777777" w:rsidR="00D360F5" w:rsidRPr="002338A8" w:rsidRDefault="001766AA" w:rsidP="008C0D66">
      <w:pPr>
        <w:tabs>
          <w:tab w:val="left" w:pos="5490"/>
        </w:tabs>
        <w:autoSpaceDE w:val="0"/>
        <w:autoSpaceDN w:val="0"/>
        <w:adjustRightInd w:val="0"/>
        <w:spacing w:before="120"/>
        <w:ind w:hanging="180"/>
        <w:rPr>
          <w:b/>
          <w:color w:val="3B3838"/>
          <w:sz w:val="24"/>
          <w:szCs w:val="24"/>
        </w:rPr>
      </w:pPr>
      <w:r w:rsidRPr="002338A8">
        <w:rPr>
          <w:b/>
          <w:color w:val="3B3838"/>
          <w:sz w:val="24"/>
          <w:szCs w:val="24"/>
        </w:rPr>
        <w:t xml:space="preserve">CAST-IN-PLACE DEEP FOUNDATIONS </w:t>
      </w:r>
      <w:r w:rsidR="00D360F5" w:rsidRPr="002338A8">
        <w:rPr>
          <w:b/>
          <w:color w:val="3B3838"/>
          <w:sz w:val="24"/>
          <w:szCs w:val="24"/>
        </w:rPr>
        <w:t>(</w:t>
      </w:r>
      <w:smartTag w:uri="urn:schemas-microsoft-com:office:smarttags" w:element="stockticker">
        <w:r w:rsidR="00D360F5" w:rsidRPr="002338A8">
          <w:rPr>
            <w:b/>
            <w:color w:val="3B3838"/>
            <w:sz w:val="24"/>
            <w:szCs w:val="24"/>
          </w:rPr>
          <w:t>IBC</w:t>
        </w:r>
      </w:smartTag>
      <w:r w:rsidR="003855F9" w:rsidRPr="002338A8">
        <w:rPr>
          <w:b/>
          <w:color w:val="3B3838"/>
          <w:sz w:val="24"/>
          <w:szCs w:val="24"/>
        </w:rPr>
        <w:t xml:space="preserve"> </w:t>
      </w:r>
      <w:r w:rsidR="00D360F5" w:rsidRPr="002338A8">
        <w:rPr>
          <w:b/>
          <w:color w:val="3B3838"/>
          <w:sz w:val="24"/>
          <w:szCs w:val="24"/>
        </w:rPr>
        <w:t>170</w:t>
      </w:r>
      <w:r w:rsidR="00801434" w:rsidRPr="002338A8">
        <w:rPr>
          <w:b/>
          <w:color w:val="3B3838"/>
          <w:sz w:val="24"/>
          <w:szCs w:val="24"/>
        </w:rPr>
        <w:t>5.8</w:t>
      </w:r>
      <w:r w:rsidR="00D360F5" w:rsidRPr="002338A8">
        <w:rPr>
          <w:b/>
          <w:color w:val="3B3838"/>
          <w:sz w:val="24"/>
          <w:szCs w:val="24"/>
        </w:rPr>
        <w:t>)</w:t>
      </w:r>
    </w:p>
    <w:p w14:paraId="06FBA932" w14:textId="77777777" w:rsidR="00D360F5" w:rsidRPr="002338A8" w:rsidRDefault="00D360F5" w:rsidP="00DA0850">
      <w:pPr>
        <w:tabs>
          <w:tab w:val="left" w:pos="5760"/>
        </w:tabs>
        <w:autoSpaceDE w:val="0"/>
        <w:autoSpaceDN w:val="0"/>
        <w:adjustRightInd w:val="0"/>
        <w:rPr>
          <w:i/>
          <w:sz w:val="22"/>
          <w:szCs w:val="22"/>
        </w:rPr>
      </w:pPr>
      <w:r w:rsidRPr="002338A8">
        <w:rPr>
          <w:i/>
          <w:sz w:val="22"/>
          <w:szCs w:val="22"/>
        </w:rPr>
        <w:lastRenderedPageBreak/>
        <w:t>Item</w:t>
      </w:r>
      <w:r w:rsidRPr="002338A8">
        <w:rPr>
          <w:i/>
          <w:sz w:val="22"/>
          <w:szCs w:val="22"/>
        </w:rPr>
        <w:tab/>
      </w:r>
      <w:r w:rsidR="004C0046" w:rsidRPr="002338A8">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761F7E" w:rsidRPr="002338A8" w14:paraId="7A155F82"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F96A0FA" w14:textId="77777777" w:rsidR="00761F7E" w:rsidRPr="002338A8" w:rsidRDefault="00761F7E" w:rsidP="00E707FD">
            <w:pPr>
              <w:autoSpaceDE w:val="0"/>
              <w:autoSpaceDN w:val="0"/>
              <w:adjustRightInd w:val="0"/>
              <w:rPr>
                <w:i/>
              </w:rPr>
            </w:pPr>
            <w:r w:rsidRPr="002338A8">
              <w:t>Observe drilling operation and reporting</w:t>
            </w:r>
          </w:p>
        </w:tc>
        <w:tc>
          <w:tcPr>
            <w:tcW w:w="1530" w:type="dxa"/>
            <w:tcBorders>
              <w:top w:val="single" w:sz="4" w:space="0" w:color="auto"/>
              <w:left w:val="single" w:sz="4" w:space="0" w:color="auto"/>
              <w:bottom w:val="single" w:sz="4" w:space="0" w:color="auto"/>
              <w:right w:val="single" w:sz="4" w:space="0" w:color="auto"/>
            </w:tcBorders>
          </w:tcPr>
          <w:p w14:paraId="50AA9167" w14:textId="77777777" w:rsidR="00761F7E" w:rsidRPr="002338A8" w:rsidRDefault="00034361">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00761F7E"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A98FC8D" w14:textId="77777777" w:rsidR="00761F7E" w:rsidRPr="002338A8" w:rsidRDefault="00761F7E" w:rsidP="00E707FD">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A1D88CA" w14:textId="77777777" w:rsidR="00761F7E" w:rsidRPr="002338A8" w:rsidRDefault="00761F7E" w:rsidP="00E707FD">
            <w:pPr>
              <w:autoSpaceDE w:val="0"/>
              <w:autoSpaceDN w:val="0"/>
              <w:adjustRightInd w:val="0"/>
            </w:pPr>
          </w:p>
        </w:tc>
      </w:tr>
      <w:tr w:rsidR="00761F7E" w:rsidRPr="002338A8" w14:paraId="309F7C5D"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0FDEBEC" w14:textId="77777777" w:rsidR="00761F7E" w:rsidRPr="002338A8" w:rsidRDefault="00761F7E" w:rsidP="00034361">
            <w:pPr>
              <w:autoSpaceDE w:val="0"/>
              <w:autoSpaceDN w:val="0"/>
              <w:adjustRightInd w:val="0"/>
            </w:pPr>
            <w:r w:rsidRPr="002338A8">
              <w:t>Verify placement</w:t>
            </w:r>
            <w:r w:rsidR="00034361" w:rsidRPr="002338A8">
              <w:t xml:space="preserve"> locations &amp; plumbness, confirm element diameters, lengths, embedment and adequate end-bearing capacity. Record concrete or grout volumes. </w:t>
            </w:r>
          </w:p>
        </w:tc>
        <w:tc>
          <w:tcPr>
            <w:tcW w:w="1530" w:type="dxa"/>
            <w:tcBorders>
              <w:top w:val="single" w:sz="4" w:space="0" w:color="auto"/>
              <w:left w:val="single" w:sz="4" w:space="0" w:color="auto"/>
              <w:bottom w:val="single" w:sz="4" w:space="0" w:color="auto"/>
              <w:right w:val="single" w:sz="4" w:space="0" w:color="auto"/>
            </w:tcBorders>
          </w:tcPr>
          <w:p w14:paraId="48509393" w14:textId="77777777" w:rsidR="00761F7E" w:rsidRPr="002338A8" w:rsidRDefault="00034361">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63A5C3F" w14:textId="77777777" w:rsidR="00761F7E" w:rsidRPr="002338A8" w:rsidRDefault="00761F7E" w:rsidP="00E707FD">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7F1C1AB" w14:textId="77777777" w:rsidR="00761F7E" w:rsidRPr="002338A8" w:rsidRDefault="00761F7E" w:rsidP="00E707FD">
            <w:pPr>
              <w:autoSpaceDE w:val="0"/>
              <w:autoSpaceDN w:val="0"/>
              <w:adjustRightInd w:val="0"/>
            </w:pPr>
          </w:p>
        </w:tc>
      </w:tr>
      <w:tr w:rsidR="00034361" w:rsidRPr="002338A8" w14:paraId="64B0CFD7"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172BAF2" w14:textId="77777777" w:rsidR="00034361" w:rsidRPr="002338A8" w:rsidRDefault="00034361" w:rsidP="00034361">
            <w:pPr>
              <w:autoSpaceDE w:val="0"/>
              <w:autoSpaceDN w:val="0"/>
              <w:adjustRightInd w:val="0"/>
            </w:pPr>
            <w:r w:rsidRPr="002338A8">
              <w:t>Perform additional inspections for concrete elements.</w:t>
            </w:r>
          </w:p>
        </w:tc>
        <w:tc>
          <w:tcPr>
            <w:tcW w:w="1530" w:type="dxa"/>
            <w:tcBorders>
              <w:top w:val="single" w:sz="4" w:space="0" w:color="auto"/>
              <w:left w:val="single" w:sz="4" w:space="0" w:color="auto"/>
              <w:bottom w:val="single" w:sz="4" w:space="0" w:color="auto"/>
              <w:right w:val="single" w:sz="4" w:space="0" w:color="auto"/>
            </w:tcBorders>
          </w:tcPr>
          <w:p w14:paraId="597ADAD6" w14:textId="77777777" w:rsidR="00034361" w:rsidRPr="002338A8" w:rsidRDefault="00034361" w:rsidP="009077DC">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92A2692" w14:textId="77777777" w:rsidR="00034361" w:rsidRPr="002338A8" w:rsidRDefault="00034361" w:rsidP="009077DC">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1169F48" w14:textId="77777777" w:rsidR="00034361" w:rsidRPr="002338A8" w:rsidRDefault="00050141" w:rsidP="009077DC">
            <w:pPr>
              <w:autoSpaceDE w:val="0"/>
              <w:autoSpaceDN w:val="0"/>
              <w:adjustRightInd w:val="0"/>
            </w:pPr>
            <w:r w:rsidRPr="002338A8">
              <w:t xml:space="preserve">Concrete per </w:t>
            </w:r>
            <w:r w:rsidR="00034361" w:rsidRPr="002338A8">
              <w:t>IBC 170</w:t>
            </w:r>
            <w:r w:rsidR="00801434" w:rsidRPr="002338A8">
              <w:t>5.3</w:t>
            </w:r>
          </w:p>
          <w:p w14:paraId="1BE96ABF" w14:textId="77777777" w:rsidR="00034361" w:rsidRPr="002338A8" w:rsidRDefault="00034361" w:rsidP="009077DC">
            <w:pPr>
              <w:autoSpaceDE w:val="0"/>
              <w:autoSpaceDN w:val="0"/>
              <w:adjustRightInd w:val="0"/>
            </w:pPr>
          </w:p>
        </w:tc>
      </w:tr>
    </w:tbl>
    <w:p w14:paraId="6E225C9F" w14:textId="77777777" w:rsidR="002B6E96" w:rsidRPr="009646D6" w:rsidRDefault="002B6E96" w:rsidP="002B6E96">
      <w:pPr>
        <w:autoSpaceDE w:val="0"/>
        <w:autoSpaceDN w:val="0"/>
        <w:adjustRightInd w:val="0"/>
        <w:rPr>
          <w:sz w:val="24"/>
          <w:szCs w:val="24"/>
          <w:highlight w:val="yellow"/>
        </w:rPr>
      </w:pPr>
    </w:p>
    <w:p w14:paraId="374820B8" w14:textId="77777777" w:rsidR="00034361" w:rsidRPr="002338A8" w:rsidRDefault="00034361" w:rsidP="008C0D66">
      <w:pPr>
        <w:tabs>
          <w:tab w:val="left" w:pos="5490"/>
        </w:tabs>
        <w:autoSpaceDE w:val="0"/>
        <w:autoSpaceDN w:val="0"/>
        <w:adjustRightInd w:val="0"/>
        <w:spacing w:before="120"/>
        <w:ind w:hanging="180"/>
        <w:rPr>
          <w:b/>
          <w:color w:val="3B3838"/>
          <w:sz w:val="24"/>
          <w:szCs w:val="24"/>
        </w:rPr>
      </w:pPr>
      <w:r w:rsidRPr="002338A8">
        <w:rPr>
          <w:b/>
          <w:color w:val="3B3838"/>
          <w:sz w:val="24"/>
          <w:szCs w:val="24"/>
        </w:rPr>
        <w:t>HELICAL PILE FOUNDATIONS (</w:t>
      </w:r>
      <w:smartTag w:uri="urn:schemas-microsoft-com:office:smarttags" w:element="stockticker">
        <w:r w:rsidRPr="002338A8">
          <w:rPr>
            <w:b/>
            <w:color w:val="3B3838"/>
            <w:sz w:val="24"/>
            <w:szCs w:val="24"/>
          </w:rPr>
          <w:t>IBC</w:t>
        </w:r>
      </w:smartTag>
      <w:r w:rsidRPr="002338A8">
        <w:rPr>
          <w:b/>
          <w:color w:val="3B3838"/>
          <w:sz w:val="24"/>
          <w:szCs w:val="24"/>
        </w:rPr>
        <w:t xml:space="preserve"> 170</w:t>
      </w:r>
      <w:r w:rsidR="00801434" w:rsidRPr="002338A8">
        <w:rPr>
          <w:b/>
          <w:color w:val="3B3838"/>
          <w:sz w:val="24"/>
          <w:szCs w:val="24"/>
        </w:rPr>
        <w:t>5.9</w:t>
      </w:r>
      <w:r w:rsidRPr="002338A8">
        <w:rPr>
          <w:b/>
          <w:color w:val="3B3838"/>
          <w:sz w:val="24"/>
          <w:szCs w:val="24"/>
        </w:rPr>
        <w:t>)</w:t>
      </w:r>
    </w:p>
    <w:p w14:paraId="651C0E7B" w14:textId="77777777" w:rsidR="00034361" w:rsidRPr="002338A8" w:rsidRDefault="00034361" w:rsidP="00034361">
      <w:pPr>
        <w:tabs>
          <w:tab w:val="left" w:pos="5760"/>
        </w:tabs>
        <w:autoSpaceDE w:val="0"/>
        <w:autoSpaceDN w:val="0"/>
        <w:adjustRightInd w:val="0"/>
        <w:rPr>
          <w:i/>
          <w:sz w:val="22"/>
          <w:szCs w:val="22"/>
        </w:rPr>
      </w:pPr>
      <w:r w:rsidRPr="002338A8">
        <w:rPr>
          <w:i/>
          <w:sz w:val="22"/>
          <w:szCs w:val="22"/>
        </w:rPr>
        <w:t>Item</w:t>
      </w:r>
      <w:r w:rsidRPr="002338A8">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034361" w:rsidRPr="002338A8" w14:paraId="6B5463F0"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00646425" w14:textId="77777777" w:rsidR="00034361" w:rsidRPr="002338A8" w:rsidRDefault="00034361" w:rsidP="00034361">
            <w:pPr>
              <w:autoSpaceDE w:val="0"/>
              <w:autoSpaceDN w:val="0"/>
              <w:adjustRightInd w:val="0"/>
              <w:rPr>
                <w:i/>
              </w:rPr>
            </w:pPr>
            <w:r w:rsidRPr="002338A8">
              <w:t>Record installation equipment used, pile dimensions, tip elevations, final depth</w:t>
            </w:r>
            <w:r w:rsidR="00801434" w:rsidRPr="002338A8">
              <w:t>,</w:t>
            </w:r>
            <w:r w:rsidRPr="002338A8">
              <w:t xml:space="preserve"> and final</w:t>
            </w:r>
            <w:r w:rsidR="00987C95" w:rsidRPr="002338A8">
              <w:t xml:space="preserve"> installation torque</w:t>
            </w:r>
          </w:p>
        </w:tc>
        <w:tc>
          <w:tcPr>
            <w:tcW w:w="1530" w:type="dxa"/>
            <w:tcBorders>
              <w:top w:val="single" w:sz="4" w:space="0" w:color="auto"/>
              <w:left w:val="single" w:sz="4" w:space="0" w:color="auto"/>
              <w:bottom w:val="single" w:sz="4" w:space="0" w:color="auto"/>
              <w:right w:val="single" w:sz="4" w:space="0" w:color="auto"/>
            </w:tcBorders>
          </w:tcPr>
          <w:p w14:paraId="2662A2A7" w14:textId="77777777" w:rsidR="00034361" w:rsidRPr="002338A8" w:rsidRDefault="00034361">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106B7E3" w14:textId="77777777" w:rsidR="00034361" w:rsidRPr="002338A8" w:rsidRDefault="00034361" w:rsidP="009077DC">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9C951CF" w14:textId="77777777" w:rsidR="00034361" w:rsidRPr="002338A8" w:rsidRDefault="00034361" w:rsidP="009077DC">
            <w:pPr>
              <w:autoSpaceDE w:val="0"/>
              <w:autoSpaceDN w:val="0"/>
              <w:adjustRightInd w:val="0"/>
            </w:pPr>
          </w:p>
        </w:tc>
      </w:tr>
      <w:tr w:rsidR="00034361" w:rsidRPr="002338A8" w14:paraId="15C3619F"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1F8AE40D" w14:textId="77777777" w:rsidR="00034361" w:rsidRPr="002338A8" w:rsidRDefault="00034361" w:rsidP="00987C95">
            <w:pPr>
              <w:autoSpaceDE w:val="0"/>
              <w:autoSpaceDN w:val="0"/>
              <w:adjustRightInd w:val="0"/>
            </w:pPr>
            <w:r w:rsidRPr="002338A8">
              <w:t xml:space="preserve">Verify </w:t>
            </w:r>
            <w:r w:rsidR="00987C95" w:rsidRPr="002338A8">
              <w:t>that helical piles used match the approved submittal</w:t>
            </w:r>
          </w:p>
        </w:tc>
        <w:tc>
          <w:tcPr>
            <w:tcW w:w="1530" w:type="dxa"/>
            <w:tcBorders>
              <w:top w:val="single" w:sz="4" w:space="0" w:color="auto"/>
              <w:left w:val="single" w:sz="4" w:space="0" w:color="auto"/>
              <w:bottom w:val="single" w:sz="4" w:space="0" w:color="auto"/>
              <w:right w:val="single" w:sz="4" w:space="0" w:color="auto"/>
            </w:tcBorders>
          </w:tcPr>
          <w:p w14:paraId="2E5B95EC" w14:textId="77777777" w:rsidR="00034361" w:rsidRPr="002338A8" w:rsidRDefault="00034361">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A93585A" w14:textId="77777777" w:rsidR="00034361" w:rsidRPr="002338A8" w:rsidRDefault="00034361" w:rsidP="009077DC">
            <w:pPr>
              <w:autoSpaceDE w:val="0"/>
              <w:autoSpaceDN w:val="0"/>
              <w:adjustRightInd w:val="0"/>
            </w:pPr>
            <w:r w:rsidRPr="002338A8">
              <w:fldChar w:fldCharType="begin">
                <w:ffData>
                  <w:name w:val="Check2"/>
                  <w:enabled/>
                  <w:calcOnExit w:val="0"/>
                  <w:checkBox>
                    <w:sizeAuto/>
                    <w:default w:val="0"/>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1B13176" w14:textId="77777777" w:rsidR="00034361" w:rsidRPr="002338A8" w:rsidRDefault="00034361" w:rsidP="009077DC">
            <w:pPr>
              <w:autoSpaceDE w:val="0"/>
              <w:autoSpaceDN w:val="0"/>
              <w:adjustRightInd w:val="0"/>
            </w:pPr>
          </w:p>
        </w:tc>
      </w:tr>
    </w:tbl>
    <w:p w14:paraId="0384DDDE" w14:textId="77777777" w:rsidR="00571DFF" w:rsidRPr="002338A8" w:rsidRDefault="00571DFF" w:rsidP="00571DFF">
      <w:pPr>
        <w:tabs>
          <w:tab w:val="left" w:pos="5490"/>
        </w:tabs>
        <w:autoSpaceDE w:val="0"/>
        <w:autoSpaceDN w:val="0"/>
        <w:adjustRightInd w:val="0"/>
        <w:rPr>
          <w:sz w:val="24"/>
          <w:szCs w:val="24"/>
        </w:rPr>
      </w:pPr>
    </w:p>
    <w:p w14:paraId="1B403D9B" w14:textId="77777777" w:rsidR="002B6E96" w:rsidRPr="002338A8" w:rsidRDefault="002B6E96" w:rsidP="008C0D66">
      <w:pPr>
        <w:tabs>
          <w:tab w:val="left" w:pos="5490"/>
        </w:tabs>
        <w:autoSpaceDE w:val="0"/>
        <w:autoSpaceDN w:val="0"/>
        <w:adjustRightInd w:val="0"/>
        <w:spacing w:before="120"/>
        <w:ind w:hanging="180"/>
        <w:rPr>
          <w:b/>
          <w:color w:val="3B3838"/>
          <w:sz w:val="24"/>
          <w:szCs w:val="24"/>
        </w:rPr>
      </w:pPr>
      <w:r w:rsidRPr="002338A8">
        <w:rPr>
          <w:b/>
          <w:color w:val="3B3838"/>
          <w:sz w:val="24"/>
          <w:szCs w:val="24"/>
        </w:rPr>
        <w:t>SPRAY</w:t>
      </w:r>
      <w:r w:rsidR="00E74FCC" w:rsidRPr="002338A8">
        <w:rPr>
          <w:b/>
          <w:color w:val="3B3838"/>
          <w:sz w:val="24"/>
          <w:szCs w:val="24"/>
        </w:rPr>
        <w:t xml:space="preserve">ED </w:t>
      </w:r>
      <w:smartTag w:uri="urn:schemas-microsoft-com:office:smarttags" w:element="stockticker">
        <w:r w:rsidR="00E74FCC" w:rsidRPr="002338A8">
          <w:rPr>
            <w:b/>
            <w:color w:val="3B3838"/>
            <w:sz w:val="24"/>
            <w:szCs w:val="24"/>
          </w:rPr>
          <w:t>FIRE</w:t>
        </w:r>
      </w:smartTag>
      <w:r w:rsidR="00E74FCC" w:rsidRPr="002338A8">
        <w:rPr>
          <w:b/>
          <w:color w:val="3B3838"/>
          <w:sz w:val="24"/>
          <w:szCs w:val="24"/>
        </w:rPr>
        <w:t>-RESISTANT MATERIALS</w:t>
      </w:r>
      <w:r w:rsidRPr="002338A8">
        <w:rPr>
          <w:b/>
          <w:color w:val="3B3838"/>
          <w:sz w:val="24"/>
          <w:szCs w:val="24"/>
        </w:rPr>
        <w:t xml:space="preserve"> (</w:t>
      </w:r>
      <w:smartTag w:uri="urn:schemas-microsoft-com:office:smarttags" w:element="stockticker">
        <w:r w:rsidRPr="002338A8">
          <w:rPr>
            <w:b/>
            <w:color w:val="3B3838"/>
            <w:sz w:val="24"/>
            <w:szCs w:val="24"/>
          </w:rPr>
          <w:t>IBC</w:t>
        </w:r>
      </w:smartTag>
      <w:r w:rsidR="004C0046" w:rsidRPr="002338A8">
        <w:rPr>
          <w:b/>
          <w:color w:val="3B3838"/>
          <w:sz w:val="24"/>
          <w:szCs w:val="24"/>
        </w:rPr>
        <w:t xml:space="preserve"> </w:t>
      </w:r>
      <w:r w:rsidRPr="002338A8">
        <w:rPr>
          <w:b/>
          <w:color w:val="3B3838"/>
          <w:sz w:val="24"/>
          <w:szCs w:val="24"/>
        </w:rPr>
        <w:t>170</w:t>
      </w:r>
      <w:r w:rsidR="00801434" w:rsidRPr="002338A8">
        <w:rPr>
          <w:b/>
          <w:color w:val="3B3838"/>
          <w:sz w:val="24"/>
          <w:szCs w:val="24"/>
        </w:rPr>
        <w:t>5.1</w:t>
      </w:r>
      <w:r w:rsidR="00D51B80" w:rsidRPr="002338A8">
        <w:rPr>
          <w:b/>
          <w:color w:val="3B3838"/>
          <w:sz w:val="24"/>
          <w:szCs w:val="24"/>
        </w:rPr>
        <w:t>5</w:t>
      </w:r>
      <w:r w:rsidRPr="002338A8">
        <w:rPr>
          <w:b/>
          <w:color w:val="3B3838"/>
          <w:sz w:val="24"/>
          <w:szCs w:val="24"/>
        </w:rPr>
        <w:t>)</w:t>
      </w:r>
    </w:p>
    <w:p w14:paraId="0A882061" w14:textId="77777777" w:rsidR="002B6E96" w:rsidRPr="002338A8" w:rsidRDefault="002B6E96" w:rsidP="00DA0850">
      <w:pPr>
        <w:tabs>
          <w:tab w:val="left" w:pos="5760"/>
        </w:tabs>
        <w:autoSpaceDE w:val="0"/>
        <w:autoSpaceDN w:val="0"/>
        <w:adjustRightInd w:val="0"/>
        <w:rPr>
          <w:i/>
          <w:sz w:val="22"/>
          <w:szCs w:val="22"/>
        </w:rPr>
      </w:pPr>
      <w:r w:rsidRPr="002338A8">
        <w:rPr>
          <w:i/>
          <w:sz w:val="22"/>
          <w:szCs w:val="22"/>
        </w:rPr>
        <w:t>Item</w:t>
      </w:r>
      <w:r w:rsidRPr="002338A8">
        <w:rPr>
          <w:i/>
          <w:sz w:val="22"/>
          <w:szCs w:val="22"/>
        </w:rPr>
        <w:tab/>
      </w:r>
      <w:r w:rsidR="004C0046" w:rsidRPr="002338A8">
        <w:rPr>
          <w:i/>
          <w:sz w:val="22"/>
          <w:szCs w:val="22"/>
        </w:rPr>
        <w:t>Detailed Instructions and Frequencies</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BE534C" w:rsidRPr="002338A8" w14:paraId="46D41D1C"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34EDE24" w14:textId="77777777" w:rsidR="00BE534C" w:rsidRPr="002338A8" w:rsidRDefault="00BE534C" w:rsidP="00E707FD">
            <w:pPr>
              <w:autoSpaceDE w:val="0"/>
              <w:autoSpaceDN w:val="0"/>
              <w:adjustRightInd w:val="0"/>
              <w:rPr>
                <w:i/>
              </w:rPr>
            </w:pPr>
            <w:r w:rsidRPr="002338A8">
              <w:t>Surface preparation</w:t>
            </w:r>
          </w:p>
        </w:tc>
        <w:tc>
          <w:tcPr>
            <w:tcW w:w="1530" w:type="dxa"/>
            <w:tcBorders>
              <w:top w:val="single" w:sz="4" w:space="0" w:color="auto"/>
              <w:left w:val="single" w:sz="4" w:space="0" w:color="auto"/>
              <w:bottom w:val="single" w:sz="4" w:space="0" w:color="auto"/>
              <w:right w:val="single" w:sz="4" w:space="0" w:color="auto"/>
            </w:tcBorders>
          </w:tcPr>
          <w:p w14:paraId="23ACC7B2" w14:textId="77777777" w:rsidR="00BE534C" w:rsidRPr="002338A8" w:rsidRDefault="00BE534C">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675CF7B" w14:textId="77777777" w:rsidR="00BE534C" w:rsidRPr="002338A8" w:rsidRDefault="00BE534C">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0A57706" w14:textId="77777777" w:rsidR="00BE534C" w:rsidRPr="002338A8" w:rsidRDefault="00BE534C" w:rsidP="00BE534C">
            <w:pPr>
              <w:autoSpaceDE w:val="0"/>
              <w:autoSpaceDN w:val="0"/>
              <w:adjustRightInd w:val="0"/>
            </w:pPr>
            <w:r w:rsidRPr="002338A8">
              <w:t xml:space="preserve">Prior to application confirm that surface has been prepared per the approved fire-resistance design and manufacturer’s instructions.    </w:t>
            </w:r>
          </w:p>
        </w:tc>
      </w:tr>
      <w:tr w:rsidR="00BE534C" w:rsidRPr="002338A8" w14:paraId="2C19EF11"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526DA5A5" w14:textId="77777777" w:rsidR="00BE534C" w:rsidRPr="002338A8" w:rsidRDefault="00BE534C" w:rsidP="00BE534C">
            <w:pPr>
              <w:autoSpaceDE w:val="0"/>
              <w:autoSpaceDN w:val="0"/>
              <w:adjustRightInd w:val="0"/>
            </w:pPr>
            <w:r w:rsidRPr="002338A8">
              <w:t>Material thickness</w:t>
            </w:r>
          </w:p>
        </w:tc>
        <w:tc>
          <w:tcPr>
            <w:tcW w:w="1530" w:type="dxa"/>
            <w:tcBorders>
              <w:top w:val="single" w:sz="4" w:space="0" w:color="auto"/>
              <w:left w:val="single" w:sz="4" w:space="0" w:color="auto"/>
              <w:bottom w:val="single" w:sz="4" w:space="0" w:color="auto"/>
              <w:right w:val="single" w:sz="4" w:space="0" w:color="auto"/>
            </w:tcBorders>
          </w:tcPr>
          <w:p w14:paraId="5378890D" w14:textId="77777777" w:rsidR="00BE534C" w:rsidRPr="002338A8" w:rsidRDefault="00BE534C">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22E96F5" w14:textId="77777777" w:rsidR="00BE534C" w:rsidRPr="002338A8" w:rsidRDefault="00BE534C">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06209AC" w14:textId="77777777" w:rsidR="00BE534C" w:rsidRPr="002338A8" w:rsidRDefault="00BE534C" w:rsidP="00BE534C">
            <w:pPr>
              <w:autoSpaceDE w:val="0"/>
              <w:autoSpaceDN w:val="0"/>
              <w:adjustRightInd w:val="0"/>
            </w:pPr>
            <w:r w:rsidRPr="002338A8">
              <w:t xml:space="preserve">Samples shall be taken from selected floor, roof and wall assemblies and structural members. No more than 10% of the samples shall be less than the thickness required by the fire-resistance design.  </w:t>
            </w:r>
          </w:p>
        </w:tc>
      </w:tr>
      <w:tr w:rsidR="00BE534C" w:rsidRPr="002338A8" w14:paraId="595C9A93"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9F52202" w14:textId="77777777" w:rsidR="00BE534C" w:rsidRPr="002338A8" w:rsidRDefault="00BE534C" w:rsidP="00E707FD">
            <w:pPr>
              <w:autoSpaceDE w:val="0"/>
              <w:autoSpaceDN w:val="0"/>
              <w:adjustRightInd w:val="0"/>
            </w:pPr>
            <w:r w:rsidRPr="002338A8">
              <w:t>Material density</w:t>
            </w:r>
          </w:p>
        </w:tc>
        <w:tc>
          <w:tcPr>
            <w:tcW w:w="1530" w:type="dxa"/>
            <w:tcBorders>
              <w:top w:val="single" w:sz="4" w:space="0" w:color="auto"/>
              <w:left w:val="single" w:sz="4" w:space="0" w:color="auto"/>
              <w:bottom w:val="single" w:sz="4" w:space="0" w:color="auto"/>
              <w:right w:val="single" w:sz="4" w:space="0" w:color="auto"/>
            </w:tcBorders>
          </w:tcPr>
          <w:p w14:paraId="4C26A7D4" w14:textId="77777777" w:rsidR="00BE534C" w:rsidRPr="002338A8" w:rsidRDefault="00BE534C">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20148A9" w14:textId="77777777" w:rsidR="00BE534C" w:rsidRPr="002338A8" w:rsidRDefault="00BE534C">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064D2A4E" w14:textId="77777777" w:rsidR="00BE534C" w:rsidRPr="002338A8" w:rsidRDefault="00BE5B8B" w:rsidP="00801434">
            <w:pPr>
              <w:autoSpaceDE w:val="0"/>
              <w:autoSpaceDN w:val="0"/>
              <w:adjustRightInd w:val="0"/>
            </w:pPr>
            <w:r w:rsidRPr="002338A8">
              <w:t xml:space="preserve">Density tests shall be performed in accordance with ASTM E 605 for every </w:t>
            </w:r>
            <w:r w:rsidR="00801434" w:rsidRPr="002338A8">
              <w:t>2</w:t>
            </w:r>
            <w:r w:rsidRPr="002338A8">
              <w:t>,</w:t>
            </w:r>
            <w:r w:rsidR="00801434" w:rsidRPr="002338A8">
              <w:t>5</w:t>
            </w:r>
            <w:r w:rsidRPr="002338A8">
              <w:t xml:space="preserve">00ft² of floor, roof or wall area. One sample must also be provided for each beam, girder, truss or column at each story. </w:t>
            </w:r>
          </w:p>
        </w:tc>
      </w:tr>
      <w:tr w:rsidR="00BE534C" w:rsidRPr="002338A8" w14:paraId="5A2C8FE2"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50A2D8A0" w14:textId="77777777" w:rsidR="00BE534C" w:rsidRPr="002338A8" w:rsidRDefault="00BE534C" w:rsidP="00E707FD">
            <w:pPr>
              <w:autoSpaceDE w:val="0"/>
              <w:autoSpaceDN w:val="0"/>
              <w:adjustRightInd w:val="0"/>
            </w:pPr>
            <w:r w:rsidRPr="002338A8">
              <w:t>Bonding strength</w:t>
            </w:r>
          </w:p>
        </w:tc>
        <w:tc>
          <w:tcPr>
            <w:tcW w:w="1530" w:type="dxa"/>
            <w:tcBorders>
              <w:top w:val="single" w:sz="4" w:space="0" w:color="auto"/>
              <w:left w:val="single" w:sz="4" w:space="0" w:color="auto"/>
              <w:bottom w:val="single" w:sz="4" w:space="0" w:color="auto"/>
              <w:right w:val="single" w:sz="4" w:space="0" w:color="auto"/>
            </w:tcBorders>
          </w:tcPr>
          <w:p w14:paraId="125D5DE0" w14:textId="77777777" w:rsidR="00BE534C" w:rsidRPr="002338A8" w:rsidRDefault="00BE534C">
            <w:r w:rsidRPr="002338A8">
              <w:fldChar w:fldCharType="begin">
                <w:ffData>
                  <w:name w:val="Check1"/>
                  <w:enabled/>
                  <w:calcOnExit w:val="0"/>
                  <w:checkBox>
                    <w:sizeAuto/>
                    <w:default w:val="0"/>
                  </w:checkBox>
                </w:ffData>
              </w:fldChar>
            </w:r>
            <w:r w:rsidRPr="002338A8">
              <w:instrText xml:space="preserve"> FORMCHECKBOX </w:instrText>
            </w:r>
            <w:r w:rsidRPr="002338A8">
              <w:fldChar w:fldCharType="end"/>
            </w:r>
            <w:r w:rsidRPr="002338A8">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2E7157F" w14:textId="77777777" w:rsidR="00BE534C" w:rsidRPr="002338A8" w:rsidRDefault="00BE534C">
            <w:r w:rsidRPr="002338A8">
              <w:fldChar w:fldCharType="begin">
                <w:ffData>
                  <w:name w:val=""/>
                  <w:enabled/>
                  <w:calcOnExit w:val="0"/>
                  <w:checkBox>
                    <w:sizeAuto/>
                    <w:default w:val="1"/>
                  </w:checkBox>
                </w:ffData>
              </w:fldChar>
            </w:r>
            <w:r w:rsidRPr="002338A8">
              <w:instrText xml:space="preserve"> FORMCHECKBOX </w:instrText>
            </w:r>
            <w:r w:rsidRPr="002338A8">
              <w:fldChar w:fldCharType="end"/>
            </w:r>
            <w:r w:rsidRPr="002338A8">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63068AE" w14:textId="77777777" w:rsidR="00BE534C" w:rsidRPr="002338A8" w:rsidRDefault="00BE5B8B" w:rsidP="00BE5B8B">
            <w:pPr>
              <w:autoSpaceDE w:val="0"/>
              <w:autoSpaceDN w:val="0"/>
              <w:adjustRightInd w:val="0"/>
            </w:pPr>
            <w:r w:rsidRPr="002338A8">
              <w:t xml:space="preserve">Bond strength tests shall be performed in accordance with ASTM E 736 for every 2,500ft² of floor, roof or wall area. One sample must also be provided for each beam, girder, truss or column at each story. The bond strength shall not be less than 150psf. </w:t>
            </w:r>
          </w:p>
        </w:tc>
      </w:tr>
    </w:tbl>
    <w:p w14:paraId="7A98C589" w14:textId="77777777" w:rsidR="00221175" w:rsidRPr="002338A8" w:rsidRDefault="00221175" w:rsidP="002A4E64">
      <w:pPr>
        <w:autoSpaceDE w:val="0"/>
        <w:autoSpaceDN w:val="0"/>
        <w:adjustRightInd w:val="0"/>
        <w:rPr>
          <w:sz w:val="24"/>
          <w:szCs w:val="24"/>
        </w:rPr>
      </w:pPr>
    </w:p>
    <w:p w14:paraId="51DF2350" w14:textId="77777777" w:rsidR="00E74FCC" w:rsidRPr="002338A8" w:rsidRDefault="00E74FCC" w:rsidP="008C0D66">
      <w:pPr>
        <w:tabs>
          <w:tab w:val="left" w:pos="5490"/>
        </w:tabs>
        <w:autoSpaceDE w:val="0"/>
        <w:autoSpaceDN w:val="0"/>
        <w:adjustRightInd w:val="0"/>
        <w:spacing w:before="120"/>
        <w:ind w:hanging="180"/>
        <w:rPr>
          <w:b/>
          <w:color w:val="3B3838"/>
          <w:sz w:val="24"/>
          <w:szCs w:val="24"/>
        </w:rPr>
      </w:pPr>
      <w:r w:rsidRPr="002338A8">
        <w:rPr>
          <w:b/>
          <w:color w:val="3B3838"/>
          <w:sz w:val="24"/>
          <w:szCs w:val="24"/>
        </w:rPr>
        <w:t xml:space="preserve">MASTIC </w:t>
      </w:r>
      <w:smartTag w:uri="urn:schemas-microsoft-com:office:smarttags" w:element="stockticker">
        <w:r w:rsidRPr="002338A8">
          <w:rPr>
            <w:b/>
            <w:color w:val="3B3838"/>
            <w:sz w:val="24"/>
            <w:szCs w:val="24"/>
          </w:rPr>
          <w:t>AND</w:t>
        </w:r>
      </w:smartTag>
      <w:r w:rsidRPr="002338A8">
        <w:rPr>
          <w:b/>
          <w:color w:val="3B3838"/>
          <w:sz w:val="24"/>
          <w:szCs w:val="24"/>
        </w:rPr>
        <w:t xml:space="preserve"> INTUMESCENT </w:t>
      </w:r>
      <w:smartTag w:uri="urn:schemas-microsoft-com:office:smarttags" w:element="stockticker">
        <w:r w:rsidRPr="002338A8">
          <w:rPr>
            <w:b/>
            <w:color w:val="3B3838"/>
            <w:sz w:val="24"/>
            <w:szCs w:val="24"/>
          </w:rPr>
          <w:t>FIRE</w:t>
        </w:r>
      </w:smartTag>
      <w:r w:rsidRPr="002338A8">
        <w:rPr>
          <w:b/>
          <w:color w:val="3B3838"/>
          <w:sz w:val="24"/>
          <w:szCs w:val="24"/>
        </w:rPr>
        <w:t>-RESISTANT COATINGS (</w:t>
      </w:r>
      <w:smartTag w:uri="urn:schemas-microsoft-com:office:smarttags" w:element="stockticker">
        <w:r w:rsidRPr="002338A8">
          <w:rPr>
            <w:b/>
            <w:color w:val="3B3838"/>
            <w:sz w:val="24"/>
            <w:szCs w:val="24"/>
          </w:rPr>
          <w:t>IBC</w:t>
        </w:r>
      </w:smartTag>
      <w:r w:rsidR="004C0046" w:rsidRPr="002338A8">
        <w:rPr>
          <w:b/>
          <w:color w:val="3B3838"/>
          <w:sz w:val="24"/>
          <w:szCs w:val="24"/>
        </w:rPr>
        <w:t xml:space="preserve"> </w:t>
      </w:r>
      <w:r w:rsidRPr="002338A8">
        <w:rPr>
          <w:b/>
          <w:color w:val="3B3838"/>
          <w:sz w:val="24"/>
          <w:szCs w:val="24"/>
        </w:rPr>
        <w:t>170</w:t>
      </w:r>
      <w:r w:rsidR="00801434" w:rsidRPr="002338A8">
        <w:rPr>
          <w:b/>
          <w:color w:val="3B3838"/>
          <w:sz w:val="24"/>
          <w:szCs w:val="24"/>
        </w:rPr>
        <w:t>5</w:t>
      </w:r>
      <w:r w:rsidRPr="002338A8">
        <w:rPr>
          <w:b/>
          <w:color w:val="3B3838"/>
          <w:sz w:val="24"/>
          <w:szCs w:val="24"/>
        </w:rPr>
        <w:t>.1</w:t>
      </w:r>
      <w:r w:rsidR="00D51B80" w:rsidRPr="002338A8">
        <w:rPr>
          <w:b/>
          <w:color w:val="3B3838"/>
          <w:sz w:val="24"/>
          <w:szCs w:val="24"/>
        </w:rPr>
        <w:t>6</w:t>
      </w:r>
      <w:r w:rsidR="0007273B" w:rsidRPr="002338A8">
        <w:rPr>
          <w:b/>
          <w:color w:val="3B3838"/>
          <w:sz w:val="24"/>
          <w:szCs w:val="24"/>
        </w:rPr>
        <w:t xml:space="preserve"> &amp; AWCI 12-B</w:t>
      </w:r>
      <w:r w:rsidRPr="002338A8">
        <w:rPr>
          <w:b/>
          <w:color w:val="3B3838"/>
          <w:sz w:val="24"/>
          <w:szCs w:val="24"/>
        </w:rPr>
        <w:t>)</w:t>
      </w:r>
    </w:p>
    <w:p w14:paraId="785A885B" w14:textId="77777777" w:rsidR="00E74FCC" w:rsidRPr="002338A8" w:rsidRDefault="00E74FCC" w:rsidP="00DA0850">
      <w:pPr>
        <w:tabs>
          <w:tab w:val="left" w:pos="5760"/>
        </w:tabs>
        <w:autoSpaceDE w:val="0"/>
        <w:autoSpaceDN w:val="0"/>
        <w:adjustRightInd w:val="0"/>
        <w:rPr>
          <w:i/>
          <w:sz w:val="22"/>
          <w:szCs w:val="22"/>
        </w:rPr>
      </w:pPr>
      <w:r w:rsidRPr="002338A8">
        <w:rPr>
          <w:i/>
          <w:sz w:val="22"/>
          <w:szCs w:val="22"/>
        </w:rPr>
        <w:t>Item</w:t>
      </w:r>
      <w:r w:rsidRPr="002338A8">
        <w:rPr>
          <w:i/>
          <w:sz w:val="22"/>
          <w:szCs w:val="22"/>
        </w:rPr>
        <w:tab/>
      </w:r>
      <w:r w:rsidR="004C0046" w:rsidRPr="002338A8">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475DF3" w:rsidRPr="009646D6" w14:paraId="75D9A0C8"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442DF229" w14:textId="77777777" w:rsidR="00475DF3" w:rsidRPr="00C35DFA" w:rsidRDefault="00475DF3" w:rsidP="009077DC">
            <w:pPr>
              <w:autoSpaceDE w:val="0"/>
              <w:autoSpaceDN w:val="0"/>
              <w:adjustRightInd w:val="0"/>
              <w:rPr>
                <w:i/>
              </w:rPr>
            </w:pPr>
            <w:r w:rsidRPr="00C35DFA">
              <w:t>Surface preparation</w:t>
            </w:r>
          </w:p>
        </w:tc>
        <w:tc>
          <w:tcPr>
            <w:tcW w:w="1530" w:type="dxa"/>
            <w:tcBorders>
              <w:top w:val="single" w:sz="4" w:space="0" w:color="auto"/>
              <w:left w:val="single" w:sz="4" w:space="0" w:color="auto"/>
              <w:bottom w:val="single" w:sz="4" w:space="0" w:color="auto"/>
              <w:right w:val="single" w:sz="4" w:space="0" w:color="auto"/>
            </w:tcBorders>
          </w:tcPr>
          <w:p w14:paraId="31AFE656" w14:textId="77777777" w:rsidR="00475DF3" w:rsidRPr="00C35DFA" w:rsidRDefault="00475DF3" w:rsidP="009077DC">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4244A1B" w14:textId="77777777" w:rsidR="00475DF3" w:rsidRPr="00C35DFA" w:rsidRDefault="00BE534C"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00475DF3"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F3BD7FB" w14:textId="77777777" w:rsidR="00475DF3" w:rsidRPr="00C35DFA" w:rsidRDefault="00475DF3" w:rsidP="00BE534C">
            <w:pPr>
              <w:autoSpaceDE w:val="0"/>
              <w:autoSpaceDN w:val="0"/>
              <w:adjustRightInd w:val="0"/>
            </w:pPr>
            <w:r w:rsidRPr="00C35DFA">
              <w:t>Prior to application confirm that surface temperature and substrate are acceptable and tha</w:t>
            </w:r>
            <w:r w:rsidR="001319A0" w:rsidRPr="00C35DFA">
              <w:t>t a compatible primer is used in accordance with AWCI 12-B.</w:t>
            </w:r>
          </w:p>
        </w:tc>
      </w:tr>
      <w:tr w:rsidR="00475DF3" w:rsidRPr="009646D6" w14:paraId="3F1C1913"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38FA0860" w14:textId="77777777" w:rsidR="00475DF3" w:rsidRPr="00C35DFA" w:rsidRDefault="00475DF3" w:rsidP="009077DC">
            <w:pPr>
              <w:autoSpaceDE w:val="0"/>
              <w:autoSpaceDN w:val="0"/>
              <w:adjustRightInd w:val="0"/>
            </w:pPr>
            <w:r w:rsidRPr="00C35DFA">
              <w:t xml:space="preserve">Thickness </w:t>
            </w:r>
          </w:p>
        </w:tc>
        <w:tc>
          <w:tcPr>
            <w:tcW w:w="1530" w:type="dxa"/>
            <w:tcBorders>
              <w:top w:val="single" w:sz="4" w:space="0" w:color="auto"/>
              <w:left w:val="single" w:sz="4" w:space="0" w:color="auto"/>
              <w:bottom w:val="single" w:sz="4" w:space="0" w:color="auto"/>
              <w:right w:val="single" w:sz="4" w:space="0" w:color="auto"/>
            </w:tcBorders>
          </w:tcPr>
          <w:p w14:paraId="6B201E1E" w14:textId="77777777" w:rsidR="00475DF3" w:rsidRPr="00C35DFA" w:rsidRDefault="00475DF3" w:rsidP="009077DC">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A305D88" w14:textId="77777777" w:rsidR="00475DF3" w:rsidRPr="00C35DFA" w:rsidRDefault="00BE534C"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C811554" w14:textId="77777777" w:rsidR="00475DF3" w:rsidRPr="00C35DFA" w:rsidRDefault="00BE534C" w:rsidP="001319A0">
            <w:pPr>
              <w:autoSpaceDE w:val="0"/>
              <w:autoSpaceDN w:val="0"/>
              <w:adjustRightInd w:val="0"/>
            </w:pPr>
            <w:r w:rsidRPr="00C35DFA">
              <w:t xml:space="preserve">Record thickness of primer or other existing coating on substrate prior to application of coating. Final thickness of coating must be </w:t>
            </w:r>
            <w:r w:rsidR="001319A0" w:rsidRPr="00C35DFA">
              <w:t>verified</w:t>
            </w:r>
            <w:r w:rsidRPr="00C35DFA">
              <w:t xml:space="preserve"> in multiple locations prior to appl</w:t>
            </w:r>
            <w:r w:rsidR="001319A0" w:rsidRPr="00C35DFA">
              <w:t>ying</w:t>
            </w:r>
            <w:r w:rsidRPr="00C35DFA">
              <w:t xml:space="preserve"> topcoat</w:t>
            </w:r>
            <w:r w:rsidR="001319A0" w:rsidRPr="00C35DFA">
              <w:t xml:space="preserve"> per</w:t>
            </w:r>
            <w:r w:rsidRPr="00C35DFA">
              <w:t xml:space="preserve"> AWCI 12-B.  </w:t>
            </w:r>
          </w:p>
        </w:tc>
      </w:tr>
    </w:tbl>
    <w:p w14:paraId="33FAB469" w14:textId="77777777" w:rsidR="00203F88" w:rsidRPr="00C35DFA" w:rsidRDefault="00203F88" w:rsidP="00203F88">
      <w:pPr>
        <w:autoSpaceDE w:val="0"/>
        <w:autoSpaceDN w:val="0"/>
        <w:adjustRightInd w:val="0"/>
        <w:rPr>
          <w:sz w:val="24"/>
          <w:szCs w:val="24"/>
        </w:rPr>
      </w:pPr>
    </w:p>
    <w:p w14:paraId="33E7F710" w14:textId="77777777" w:rsidR="00203F88" w:rsidRPr="00C35DFA" w:rsidRDefault="00203F88" w:rsidP="008C0D66">
      <w:pPr>
        <w:tabs>
          <w:tab w:val="left" w:pos="5490"/>
        </w:tabs>
        <w:autoSpaceDE w:val="0"/>
        <w:autoSpaceDN w:val="0"/>
        <w:adjustRightInd w:val="0"/>
        <w:spacing w:before="120"/>
        <w:ind w:hanging="180"/>
        <w:rPr>
          <w:b/>
          <w:color w:val="3B3838"/>
          <w:sz w:val="24"/>
          <w:szCs w:val="24"/>
        </w:rPr>
      </w:pPr>
      <w:r w:rsidRPr="00C35DFA">
        <w:rPr>
          <w:b/>
          <w:color w:val="3B3838"/>
          <w:sz w:val="24"/>
          <w:szCs w:val="24"/>
        </w:rPr>
        <w:lastRenderedPageBreak/>
        <w:t>EXT</w:t>
      </w:r>
      <w:r w:rsidR="00A44937" w:rsidRPr="00C35DFA">
        <w:rPr>
          <w:b/>
          <w:color w:val="3B3838"/>
          <w:sz w:val="24"/>
          <w:szCs w:val="24"/>
        </w:rPr>
        <w:t>ERIOR INS</w:t>
      </w:r>
      <w:r w:rsidR="003A127C" w:rsidRPr="00C35DFA">
        <w:rPr>
          <w:b/>
          <w:color w:val="3B3838"/>
          <w:sz w:val="24"/>
          <w:szCs w:val="24"/>
        </w:rPr>
        <w:t>U</w:t>
      </w:r>
      <w:r w:rsidR="00A44937" w:rsidRPr="00C35DFA">
        <w:rPr>
          <w:b/>
          <w:color w:val="3B3838"/>
          <w:sz w:val="24"/>
          <w:szCs w:val="24"/>
        </w:rPr>
        <w:t xml:space="preserve">LATION </w:t>
      </w:r>
      <w:smartTag w:uri="urn:schemas-microsoft-com:office:smarttags" w:element="stockticker">
        <w:r w:rsidR="00A44937" w:rsidRPr="00C35DFA">
          <w:rPr>
            <w:b/>
            <w:color w:val="3B3838"/>
            <w:sz w:val="24"/>
            <w:szCs w:val="24"/>
          </w:rPr>
          <w:t>AND</w:t>
        </w:r>
      </w:smartTag>
      <w:r w:rsidR="00A44937" w:rsidRPr="00C35DFA">
        <w:rPr>
          <w:b/>
          <w:color w:val="3B3838"/>
          <w:sz w:val="24"/>
          <w:szCs w:val="24"/>
        </w:rPr>
        <w:t xml:space="preserve"> FINISH SYSTEMS (EIFS)</w:t>
      </w:r>
      <w:r w:rsidRPr="00C35DFA">
        <w:rPr>
          <w:b/>
          <w:color w:val="3B3838"/>
          <w:sz w:val="24"/>
          <w:szCs w:val="24"/>
        </w:rPr>
        <w:t xml:space="preserve"> (</w:t>
      </w:r>
      <w:smartTag w:uri="urn:schemas-microsoft-com:office:smarttags" w:element="stockticker">
        <w:r w:rsidRPr="00C35DFA">
          <w:rPr>
            <w:b/>
            <w:color w:val="3B3838"/>
            <w:sz w:val="24"/>
            <w:szCs w:val="24"/>
          </w:rPr>
          <w:t>IBC</w:t>
        </w:r>
      </w:smartTag>
      <w:r w:rsidR="004C0046" w:rsidRPr="00C35DFA">
        <w:rPr>
          <w:b/>
          <w:color w:val="3B3838"/>
          <w:sz w:val="24"/>
          <w:szCs w:val="24"/>
        </w:rPr>
        <w:t xml:space="preserve"> </w:t>
      </w:r>
      <w:r w:rsidRPr="00C35DFA">
        <w:rPr>
          <w:b/>
          <w:color w:val="3B3838"/>
          <w:sz w:val="24"/>
          <w:szCs w:val="24"/>
        </w:rPr>
        <w:t>170</w:t>
      </w:r>
      <w:r w:rsidR="001319A0" w:rsidRPr="00C35DFA">
        <w:rPr>
          <w:b/>
          <w:color w:val="3B3838"/>
          <w:sz w:val="24"/>
          <w:szCs w:val="24"/>
        </w:rPr>
        <w:t>5</w:t>
      </w:r>
      <w:r w:rsidRPr="00C35DFA">
        <w:rPr>
          <w:b/>
          <w:color w:val="3B3838"/>
          <w:sz w:val="24"/>
          <w:szCs w:val="24"/>
        </w:rPr>
        <w:t>.1</w:t>
      </w:r>
      <w:r w:rsidR="00D51B80" w:rsidRPr="00C35DFA">
        <w:rPr>
          <w:b/>
          <w:color w:val="3B3838"/>
          <w:sz w:val="24"/>
          <w:szCs w:val="24"/>
        </w:rPr>
        <w:t>7</w:t>
      </w:r>
      <w:r w:rsidRPr="00C35DFA">
        <w:rPr>
          <w:b/>
          <w:color w:val="3B3838"/>
          <w:sz w:val="24"/>
          <w:szCs w:val="24"/>
        </w:rPr>
        <w:t>)</w:t>
      </w:r>
    </w:p>
    <w:p w14:paraId="64FDEF43" w14:textId="77777777" w:rsidR="00203F88" w:rsidRPr="00C35DFA" w:rsidRDefault="00203F88" w:rsidP="009C7860">
      <w:pPr>
        <w:tabs>
          <w:tab w:val="left" w:pos="5670"/>
        </w:tabs>
        <w:autoSpaceDE w:val="0"/>
        <w:autoSpaceDN w:val="0"/>
        <w:adjustRightInd w:val="0"/>
        <w:rPr>
          <w:i/>
          <w:sz w:val="22"/>
          <w:szCs w:val="22"/>
        </w:rPr>
      </w:pPr>
      <w:r w:rsidRPr="00C35DFA">
        <w:rPr>
          <w:i/>
          <w:sz w:val="22"/>
          <w:szCs w:val="22"/>
        </w:rPr>
        <w:t>Item</w:t>
      </w:r>
      <w:r w:rsidRPr="00C35DFA">
        <w:rPr>
          <w:i/>
          <w:sz w:val="22"/>
          <w:szCs w:val="22"/>
        </w:rPr>
        <w:tab/>
      </w:r>
      <w:r w:rsidR="004C0046" w:rsidRPr="00C35DFA">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203F88" w:rsidRPr="009646D6" w14:paraId="16A33598"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CD0BDFE" w14:textId="77777777" w:rsidR="00203F88" w:rsidRPr="00C35DFA" w:rsidRDefault="00203F88" w:rsidP="00E707FD">
            <w:pPr>
              <w:autoSpaceDE w:val="0"/>
              <w:autoSpaceDN w:val="0"/>
              <w:adjustRightInd w:val="0"/>
              <w:rPr>
                <w:i/>
              </w:rPr>
            </w:pPr>
            <w:r w:rsidRPr="00C35DFA">
              <w:t xml:space="preserve">Material and </w:t>
            </w:r>
            <w:r w:rsidR="004C0046" w:rsidRPr="00C35DFA">
              <w:t>installation</w:t>
            </w:r>
          </w:p>
        </w:tc>
        <w:tc>
          <w:tcPr>
            <w:tcW w:w="1530" w:type="dxa"/>
            <w:tcBorders>
              <w:top w:val="single" w:sz="4" w:space="0" w:color="auto"/>
              <w:left w:val="single" w:sz="4" w:space="0" w:color="auto"/>
              <w:bottom w:val="single" w:sz="4" w:space="0" w:color="auto"/>
              <w:right w:val="single" w:sz="4" w:space="0" w:color="auto"/>
            </w:tcBorders>
          </w:tcPr>
          <w:p w14:paraId="6F15C59D" w14:textId="77777777" w:rsidR="00203F88" w:rsidRPr="00C35DFA" w:rsidRDefault="00761F7E" w:rsidP="00E707F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14AFA1E" w14:textId="77777777" w:rsidR="00203F88" w:rsidRPr="00C35DFA" w:rsidRDefault="00987C95" w:rsidP="00E707F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00203F88"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46A21E6" w14:textId="77777777" w:rsidR="00203F88" w:rsidRPr="00C35DFA" w:rsidRDefault="00987C95" w:rsidP="001319A0">
            <w:pPr>
              <w:autoSpaceDE w:val="0"/>
              <w:autoSpaceDN w:val="0"/>
              <w:adjustRightInd w:val="0"/>
            </w:pPr>
            <w:r w:rsidRPr="00C35DFA">
              <w:t>Verify that water-resistive barrier</w:t>
            </w:r>
            <w:r w:rsidR="001319A0" w:rsidRPr="00C35DFA">
              <w:t>, complying with ASTM E 2570,</w:t>
            </w:r>
            <w:r w:rsidRPr="00C35DFA">
              <w:t xml:space="preserve"> is installed appropriately over a sheathing substrate. </w:t>
            </w:r>
            <w:r w:rsidR="001319A0" w:rsidRPr="00C35DFA">
              <w:rPr>
                <w:b/>
                <w:i/>
              </w:rPr>
              <w:t>Performed by code inspection firm.</w:t>
            </w:r>
            <w:r w:rsidR="00F94CE4" w:rsidRPr="00C35DFA">
              <w:rPr>
                <w:b/>
                <w:i/>
              </w:rPr>
              <w:t xml:space="preserve"> </w:t>
            </w:r>
            <w:r w:rsidR="00F94CE4" w:rsidRPr="00C35DFA">
              <w:rPr>
                <w:iCs/>
              </w:rPr>
              <w:t>(Not required if applied over concrete, masonry, or if a means of draining moisture to exterior is provided.)</w:t>
            </w:r>
          </w:p>
        </w:tc>
      </w:tr>
    </w:tbl>
    <w:p w14:paraId="0E4BD52C" w14:textId="77777777" w:rsidR="001319A0" w:rsidRPr="00C35DFA" w:rsidRDefault="001319A0" w:rsidP="008C0D66">
      <w:pPr>
        <w:tabs>
          <w:tab w:val="left" w:pos="5490"/>
        </w:tabs>
        <w:autoSpaceDE w:val="0"/>
        <w:autoSpaceDN w:val="0"/>
        <w:adjustRightInd w:val="0"/>
        <w:spacing w:before="120"/>
        <w:ind w:hanging="180"/>
        <w:rPr>
          <w:b/>
          <w:color w:val="3B3838"/>
          <w:sz w:val="24"/>
          <w:szCs w:val="24"/>
        </w:rPr>
      </w:pPr>
      <w:r w:rsidRPr="00C35DFA">
        <w:rPr>
          <w:b/>
          <w:color w:val="3B3838"/>
          <w:sz w:val="24"/>
          <w:szCs w:val="24"/>
        </w:rPr>
        <w:t>FIRE-RESISTANT PENETRATIONS AND JOINTS (</w:t>
      </w:r>
      <w:smartTag w:uri="urn:schemas-microsoft-com:office:smarttags" w:element="stockticker">
        <w:r w:rsidRPr="00C35DFA">
          <w:rPr>
            <w:b/>
            <w:color w:val="3B3838"/>
            <w:sz w:val="24"/>
            <w:szCs w:val="24"/>
          </w:rPr>
          <w:t>IBC</w:t>
        </w:r>
      </w:smartTag>
      <w:r w:rsidRPr="00C35DFA">
        <w:rPr>
          <w:b/>
          <w:color w:val="3B3838"/>
          <w:sz w:val="24"/>
          <w:szCs w:val="24"/>
        </w:rPr>
        <w:t xml:space="preserve"> 1705.1</w:t>
      </w:r>
      <w:r w:rsidR="00D51B80" w:rsidRPr="00C35DFA">
        <w:rPr>
          <w:b/>
          <w:color w:val="3B3838"/>
          <w:sz w:val="24"/>
          <w:szCs w:val="24"/>
        </w:rPr>
        <w:t>8</w:t>
      </w:r>
      <w:r w:rsidRPr="00C35DFA">
        <w:rPr>
          <w:b/>
          <w:color w:val="3B3838"/>
          <w:sz w:val="24"/>
          <w:szCs w:val="24"/>
        </w:rPr>
        <w:t>)</w:t>
      </w:r>
    </w:p>
    <w:p w14:paraId="0E3DC15E" w14:textId="77777777" w:rsidR="001319A0" w:rsidRPr="00C35DFA" w:rsidRDefault="001319A0" w:rsidP="001319A0">
      <w:pPr>
        <w:numPr>
          <w:ilvl w:val="0"/>
          <w:numId w:val="4"/>
        </w:numPr>
        <w:autoSpaceDE w:val="0"/>
        <w:autoSpaceDN w:val="0"/>
        <w:adjustRightInd w:val="0"/>
        <w:spacing w:after="80"/>
        <w:ind w:left="360"/>
        <w:rPr>
          <w:i/>
        </w:rPr>
      </w:pPr>
      <w:r w:rsidRPr="00C35DFA">
        <w:rPr>
          <w:i/>
        </w:rPr>
        <w:t>Only required for high-rise buildings or those assigned to Risk Category III or IV</w:t>
      </w:r>
      <w:r w:rsidR="0007273B" w:rsidRPr="00C35DFA">
        <w:rPr>
          <w:i/>
        </w:rPr>
        <w:t xml:space="preserve"> per IBC Table 16</w:t>
      </w:r>
      <w:r w:rsidRPr="00C35DFA">
        <w:rPr>
          <w:i/>
        </w:rPr>
        <w:t>04.5</w:t>
      </w:r>
      <w:r w:rsidR="00D51B80" w:rsidRPr="00C35DFA">
        <w:rPr>
          <w:i/>
        </w:rPr>
        <w:t xml:space="preserve"> or in fire areas containing group R occupancies with an occupant load greater than 250.</w:t>
      </w:r>
    </w:p>
    <w:p w14:paraId="722FF874" w14:textId="77777777" w:rsidR="001319A0" w:rsidRPr="00C35DFA" w:rsidRDefault="001319A0" w:rsidP="001319A0">
      <w:pPr>
        <w:tabs>
          <w:tab w:val="left" w:pos="5760"/>
        </w:tabs>
        <w:autoSpaceDE w:val="0"/>
        <w:autoSpaceDN w:val="0"/>
        <w:adjustRightInd w:val="0"/>
        <w:rPr>
          <w:i/>
          <w:sz w:val="22"/>
          <w:szCs w:val="22"/>
        </w:rPr>
      </w:pPr>
      <w:r w:rsidRPr="00C35DFA">
        <w:rPr>
          <w:i/>
          <w:sz w:val="22"/>
          <w:szCs w:val="22"/>
        </w:rPr>
        <w:t>Item</w:t>
      </w:r>
      <w:r w:rsidRPr="00C35DF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1319A0" w:rsidRPr="009646D6" w14:paraId="70E42ADC" w14:textId="77777777" w:rsidTr="00EC70A5">
        <w:trPr>
          <w:trHeight w:val="332"/>
        </w:trPr>
        <w:tc>
          <w:tcPr>
            <w:tcW w:w="2988" w:type="dxa"/>
            <w:tcBorders>
              <w:top w:val="single" w:sz="4" w:space="0" w:color="auto"/>
              <w:left w:val="single" w:sz="4" w:space="0" w:color="auto"/>
              <w:bottom w:val="single" w:sz="4" w:space="0" w:color="auto"/>
              <w:right w:val="single" w:sz="4" w:space="0" w:color="auto"/>
            </w:tcBorders>
          </w:tcPr>
          <w:p w14:paraId="355B7B05" w14:textId="77777777" w:rsidR="001319A0" w:rsidRPr="00C35DFA" w:rsidRDefault="001319A0" w:rsidP="00EC70A5">
            <w:pPr>
              <w:autoSpaceDE w:val="0"/>
              <w:autoSpaceDN w:val="0"/>
              <w:adjustRightInd w:val="0"/>
              <w:rPr>
                <w:i/>
              </w:rPr>
            </w:pPr>
            <w:r w:rsidRPr="00C35DFA">
              <w:t>Penetration firestops</w:t>
            </w:r>
          </w:p>
        </w:tc>
        <w:tc>
          <w:tcPr>
            <w:tcW w:w="1530" w:type="dxa"/>
            <w:tcBorders>
              <w:top w:val="single" w:sz="4" w:space="0" w:color="auto"/>
              <w:left w:val="single" w:sz="4" w:space="0" w:color="auto"/>
              <w:bottom w:val="single" w:sz="4" w:space="0" w:color="auto"/>
              <w:right w:val="single" w:sz="4" w:space="0" w:color="auto"/>
            </w:tcBorders>
          </w:tcPr>
          <w:p w14:paraId="118B327B" w14:textId="77777777" w:rsidR="001319A0" w:rsidRPr="00C35DFA" w:rsidRDefault="001319A0" w:rsidP="00EC70A5">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41C4CFC" w14:textId="77777777" w:rsidR="001319A0" w:rsidRPr="00C35DFA" w:rsidRDefault="001319A0" w:rsidP="00EC70A5">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CC23124" w14:textId="77777777" w:rsidR="001319A0" w:rsidRPr="00C35DFA" w:rsidRDefault="00E5630B" w:rsidP="00E5630B">
            <w:pPr>
              <w:autoSpaceDE w:val="0"/>
              <w:autoSpaceDN w:val="0"/>
              <w:adjustRightInd w:val="0"/>
            </w:pPr>
            <w:r w:rsidRPr="00C35DFA">
              <w:t xml:space="preserve">Listed systems shall be inspected </w:t>
            </w:r>
            <w:r w:rsidR="001319A0" w:rsidRPr="00C35DFA">
              <w:t>in accordance with ASTM E 2</w:t>
            </w:r>
            <w:r w:rsidR="0007273B" w:rsidRPr="00C35DFA">
              <w:t>174</w:t>
            </w:r>
            <w:r w:rsidR="001319A0" w:rsidRPr="00C35DFA">
              <w:t xml:space="preserve">.   </w:t>
            </w:r>
          </w:p>
        </w:tc>
      </w:tr>
      <w:tr w:rsidR="001319A0" w:rsidRPr="009646D6" w14:paraId="5C823C04" w14:textId="77777777" w:rsidTr="00EC70A5">
        <w:trPr>
          <w:trHeight w:val="332"/>
        </w:trPr>
        <w:tc>
          <w:tcPr>
            <w:tcW w:w="2988" w:type="dxa"/>
            <w:tcBorders>
              <w:top w:val="single" w:sz="4" w:space="0" w:color="auto"/>
              <w:left w:val="single" w:sz="4" w:space="0" w:color="auto"/>
              <w:bottom w:val="single" w:sz="4" w:space="0" w:color="auto"/>
              <w:right w:val="single" w:sz="4" w:space="0" w:color="auto"/>
            </w:tcBorders>
          </w:tcPr>
          <w:p w14:paraId="7C4D32A1" w14:textId="77777777" w:rsidR="001319A0" w:rsidRPr="00C35DFA" w:rsidRDefault="001319A0" w:rsidP="00EC70A5">
            <w:pPr>
              <w:autoSpaceDE w:val="0"/>
              <w:autoSpaceDN w:val="0"/>
              <w:adjustRightInd w:val="0"/>
            </w:pPr>
            <w:r w:rsidRPr="00C35DFA">
              <w:t>Fire-resistant joint systems</w:t>
            </w:r>
          </w:p>
        </w:tc>
        <w:tc>
          <w:tcPr>
            <w:tcW w:w="1530" w:type="dxa"/>
            <w:tcBorders>
              <w:top w:val="single" w:sz="4" w:space="0" w:color="auto"/>
              <w:left w:val="single" w:sz="4" w:space="0" w:color="auto"/>
              <w:bottom w:val="single" w:sz="4" w:space="0" w:color="auto"/>
              <w:right w:val="single" w:sz="4" w:space="0" w:color="auto"/>
            </w:tcBorders>
          </w:tcPr>
          <w:p w14:paraId="389C3C4E" w14:textId="77777777" w:rsidR="001319A0" w:rsidRPr="00C35DFA" w:rsidRDefault="001319A0" w:rsidP="00EC70A5">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CC252E0" w14:textId="77777777" w:rsidR="001319A0" w:rsidRPr="00C35DFA" w:rsidRDefault="001319A0" w:rsidP="00EC70A5">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5F253B6" w14:textId="77777777" w:rsidR="001319A0" w:rsidRPr="00C35DFA" w:rsidRDefault="00E5630B" w:rsidP="00EC70A5">
            <w:pPr>
              <w:autoSpaceDE w:val="0"/>
              <w:autoSpaceDN w:val="0"/>
              <w:adjustRightInd w:val="0"/>
            </w:pPr>
            <w:r w:rsidRPr="00C35DFA">
              <w:t xml:space="preserve">Listed systems shall be inspected in accordance with ASTM E 2393.   </w:t>
            </w:r>
          </w:p>
        </w:tc>
      </w:tr>
    </w:tbl>
    <w:p w14:paraId="0B454990" w14:textId="77777777" w:rsidR="00E74FCC" w:rsidRPr="009646D6" w:rsidRDefault="00E74FCC" w:rsidP="00E74FCC">
      <w:pPr>
        <w:autoSpaceDE w:val="0"/>
        <w:autoSpaceDN w:val="0"/>
        <w:adjustRightInd w:val="0"/>
        <w:rPr>
          <w:sz w:val="24"/>
          <w:szCs w:val="24"/>
          <w:highlight w:val="yellow"/>
        </w:rPr>
      </w:pPr>
    </w:p>
    <w:p w14:paraId="7C23C032" w14:textId="77777777" w:rsidR="00E74FCC" w:rsidRPr="00C35DFA" w:rsidRDefault="00E74FCC" w:rsidP="008C0D66">
      <w:pPr>
        <w:tabs>
          <w:tab w:val="left" w:pos="5490"/>
        </w:tabs>
        <w:autoSpaceDE w:val="0"/>
        <w:autoSpaceDN w:val="0"/>
        <w:adjustRightInd w:val="0"/>
        <w:spacing w:before="120"/>
        <w:ind w:hanging="180"/>
        <w:rPr>
          <w:b/>
          <w:color w:val="3B3838"/>
          <w:sz w:val="24"/>
          <w:szCs w:val="24"/>
        </w:rPr>
      </w:pPr>
      <w:r w:rsidRPr="00C35DFA">
        <w:rPr>
          <w:b/>
          <w:color w:val="3B3838"/>
          <w:sz w:val="24"/>
          <w:szCs w:val="24"/>
        </w:rPr>
        <w:t>SMOKE CONTR</w:t>
      </w:r>
      <w:r w:rsidR="00B67A79" w:rsidRPr="00C35DFA">
        <w:rPr>
          <w:b/>
          <w:color w:val="3B3838"/>
          <w:sz w:val="24"/>
          <w:szCs w:val="24"/>
        </w:rPr>
        <w:t>OL</w:t>
      </w:r>
      <w:r w:rsidRPr="00C35DFA">
        <w:rPr>
          <w:b/>
          <w:color w:val="3B3838"/>
          <w:sz w:val="24"/>
          <w:szCs w:val="24"/>
        </w:rPr>
        <w:t xml:space="preserve"> (</w:t>
      </w:r>
      <w:smartTag w:uri="urn:schemas-microsoft-com:office:smarttags" w:element="stockticker">
        <w:r w:rsidRPr="00C35DFA">
          <w:rPr>
            <w:b/>
            <w:color w:val="3B3838"/>
            <w:sz w:val="24"/>
            <w:szCs w:val="24"/>
          </w:rPr>
          <w:t>IBC</w:t>
        </w:r>
      </w:smartTag>
      <w:r w:rsidR="004C0046" w:rsidRPr="00C35DFA">
        <w:rPr>
          <w:b/>
          <w:color w:val="3B3838"/>
          <w:sz w:val="24"/>
          <w:szCs w:val="24"/>
        </w:rPr>
        <w:t xml:space="preserve"> </w:t>
      </w:r>
      <w:r w:rsidRPr="00C35DFA">
        <w:rPr>
          <w:b/>
          <w:color w:val="3B3838"/>
          <w:sz w:val="24"/>
          <w:szCs w:val="24"/>
        </w:rPr>
        <w:t>170</w:t>
      </w:r>
      <w:r w:rsidR="00E5630B" w:rsidRPr="00C35DFA">
        <w:rPr>
          <w:b/>
          <w:color w:val="3B3838"/>
          <w:sz w:val="24"/>
          <w:szCs w:val="24"/>
        </w:rPr>
        <w:t>5</w:t>
      </w:r>
      <w:r w:rsidRPr="00C35DFA">
        <w:rPr>
          <w:b/>
          <w:color w:val="3B3838"/>
          <w:sz w:val="24"/>
          <w:szCs w:val="24"/>
        </w:rPr>
        <w:t>.1</w:t>
      </w:r>
      <w:r w:rsidR="00D51B80" w:rsidRPr="00C35DFA">
        <w:rPr>
          <w:b/>
          <w:color w:val="3B3838"/>
          <w:sz w:val="24"/>
          <w:szCs w:val="24"/>
        </w:rPr>
        <w:t>9</w:t>
      </w:r>
      <w:r w:rsidRPr="00C35DFA">
        <w:rPr>
          <w:b/>
          <w:color w:val="3B3838"/>
          <w:sz w:val="24"/>
          <w:szCs w:val="24"/>
        </w:rPr>
        <w:t>)</w:t>
      </w:r>
    </w:p>
    <w:p w14:paraId="029148C9" w14:textId="77777777" w:rsidR="00E74FCC" w:rsidRPr="00C35DFA" w:rsidRDefault="00E74FCC" w:rsidP="00DA0850">
      <w:pPr>
        <w:tabs>
          <w:tab w:val="left" w:pos="5760"/>
        </w:tabs>
        <w:autoSpaceDE w:val="0"/>
        <w:autoSpaceDN w:val="0"/>
        <w:adjustRightInd w:val="0"/>
        <w:rPr>
          <w:i/>
          <w:sz w:val="22"/>
          <w:szCs w:val="22"/>
        </w:rPr>
      </w:pPr>
      <w:r w:rsidRPr="00C35DFA">
        <w:rPr>
          <w:i/>
          <w:sz w:val="22"/>
          <w:szCs w:val="22"/>
        </w:rPr>
        <w:t>Item</w:t>
      </w:r>
      <w:r w:rsidRPr="00C35DFA">
        <w:rPr>
          <w:i/>
          <w:sz w:val="22"/>
          <w:szCs w:val="22"/>
        </w:rPr>
        <w:tab/>
      </w:r>
      <w:r w:rsidR="004C0046" w:rsidRPr="00C35DFA">
        <w:rPr>
          <w:i/>
          <w:sz w:val="22"/>
          <w:szCs w:val="22"/>
        </w:rPr>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E74FCC" w:rsidRPr="00C35DFA" w14:paraId="44BCB932"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AA1FBFF" w14:textId="77777777" w:rsidR="00E74FCC" w:rsidRPr="00C35DFA" w:rsidRDefault="00D745B4" w:rsidP="00E707FD">
            <w:pPr>
              <w:autoSpaceDE w:val="0"/>
              <w:autoSpaceDN w:val="0"/>
              <w:adjustRightInd w:val="0"/>
              <w:rPr>
                <w:i/>
              </w:rPr>
            </w:pPr>
            <w:r w:rsidRPr="00C35DFA">
              <w:t>Verify device locations and perform leakage testing</w:t>
            </w:r>
          </w:p>
        </w:tc>
        <w:tc>
          <w:tcPr>
            <w:tcW w:w="1530" w:type="dxa"/>
            <w:tcBorders>
              <w:top w:val="single" w:sz="4" w:space="0" w:color="auto"/>
              <w:left w:val="single" w:sz="4" w:space="0" w:color="auto"/>
              <w:bottom w:val="single" w:sz="4" w:space="0" w:color="auto"/>
              <w:right w:val="single" w:sz="4" w:space="0" w:color="auto"/>
            </w:tcBorders>
          </w:tcPr>
          <w:p w14:paraId="534D2939" w14:textId="77777777" w:rsidR="00E74FCC" w:rsidRPr="00C35DFA" w:rsidRDefault="00761F7E" w:rsidP="00E707F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2335A67" w14:textId="77777777" w:rsidR="00E74FCC" w:rsidRPr="00C35DFA" w:rsidRDefault="00D745B4" w:rsidP="00E707F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00E74FCC"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7201470" w14:textId="77777777" w:rsidR="00E74FCC" w:rsidRPr="00C35DFA" w:rsidRDefault="00D745B4" w:rsidP="00E707FD">
            <w:pPr>
              <w:autoSpaceDE w:val="0"/>
              <w:autoSpaceDN w:val="0"/>
              <w:adjustRightInd w:val="0"/>
            </w:pPr>
            <w:r w:rsidRPr="00C35DFA">
              <w:t>During erection of ductwork and prior to concealment</w:t>
            </w:r>
            <w:r w:rsidR="00A707F9" w:rsidRPr="00C35DFA">
              <w:t xml:space="preserve">. As defined by rational analysis. </w:t>
            </w:r>
          </w:p>
        </w:tc>
      </w:tr>
      <w:tr w:rsidR="00B67A79" w:rsidRPr="00C35DFA" w14:paraId="169E6597"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71988F6" w14:textId="77777777" w:rsidR="00B67A79" w:rsidRPr="00C35DFA" w:rsidRDefault="00D745B4" w:rsidP="00E707FD">
            <w:pPr>
              <w:autoSpaceDE w:val="0"/>
              <w:autoSpaceDN w:val="0"/>
              <w:adjustRightInd w:val="0"/>
            </w:pPr>
            <w:r w:rsidRPr="00C35DFA">
              <w:t>Pressure difference testing, flow measurements and detection and control verification</w:t>
            </w:r>
          </w:p>
        </w:tc>
        <w:tc>
          <w:tcPr>
            <w:tcW w:w="1530" w:type="dxa"/>
            <w:tcBorders>
              <w:top w:val="single" w:sz="4" w:space="0" w:color="auto"/>
              <w:left w:val="single" w:sz="4" w:space="0" w:color="auto"/>
              <w:bottom w:val="single" w:sz="4" w:space="0" w:color="auto"/>
              <w:right w:val="single" w:sz="4" w:space="0" w:color="auto"/>
            </w:tcBorders>
          </w:tcPr>
          <w:p w14:paraId="49A7F805" w14:textId="77777777" w:rsidR="00B67A79" w:rsidRPr="00C35DFA" w:rsidRDefault="00B67A79" w:rsidP="00E707F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BE2A990" w14:textId="77777777" w:rsidR="00B67A79" w:rsidRPr="00C35DFA" w:rsidRDefault="00D745B4" w:rsidP="00E707F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00B67A79"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18FD9AB" w14:textId="77777777" w:rsidR="00B67A79" w:rsidRPr="00C35DFA" w:rsidRDefault="00D745B4" w:rsidP="00D745B4">
            <w:pPr>
              <w:autoSpaceDE w:val="0"/>
              <w:autoSpaceDN w:val="0"/>
              <w:adjustRightInd w:val="0"/>
            </w:pPr>
            <w:r w:rsidRPr="00C35DFA">
              <w:t>Prior to occupancy and after sufficient completion</w:t>
            </w:r>
            <w:r w:rsidR="00A707F9" w:rsidRPr="00C35DFA">
              <w:t>. As defined by rational analysis.</w:t>
            </w:r>
          </w:p>
        </w:tc>
      </w:tr>
    </w:tbl>
    <w:p w14:paraId="55AC1DFB" w14:textId="77777777" w:rsidR="0005691D" w:rsidRPr="00C35DFA" w:rsidRDefault="0005691D" w:rsidP="0005691D">
      <w:pPr>
        <w:autoSpaceDE w:val="0"/>
        <w:autoSpaceDN w:val="0"/>
        <w:adjustRightInd w:val="0"/>
        <w:rPr>
          <w:sz w:val="24"/>
          <w:szCs w:val="24"/>
        </w:rPr>
      </w:pPr>
    </w:p>
    <w:p w14:paraId="47071501" w14:textId="77777777" w:rsidR="0005691D" w:rsidRPr="00C35DFA" w:rsidRDefault="00D745B4" w:rsidP="0005691D">
      <w:pPr>
        <w:tabs>
          <w:tab w:val="left" w:pos="5490"/>
        </w:tabs>
        <w:autoSpaceDE w:val="0"/>
        <w:autoSpaceDN w:val="0"/>
        <w:adjustRightInd w:val="0"/>
        <w:ind w:hanging="180"/>
        <w:rPr>
          <w:b/>
          <w:color w:val="3B3838"/>
          <w:sz w:val="24"/>
          <w:szCs w:val="24"/>
        </w:rPr>
      </w:pPr>
      <w:r w:rsidRPr="00C35DFA">
        <w:rPr>
          <w:b/>
          <w:color w:val="3B3838"/>
          <w:sz w:val="24"/>
          <w:szCs w:val="24"/>
        </w:rPr>
        <w:t>ARCHITECTURAL COMPONENTS (</w:t>
      </w:r>
      <w:smartTag w:uri="urn:schemas-microsoft-com:office:smarttags" w:element="stockticker">
        <w:r w:rsidRPr="00C35DFA">
          <w:rPr>
            <w:b/>
            <w:color w:val="3B3838"/>
            <w:sz w:val="24"/>
            <w:szCs w:val="24"/>
          </w:rPr>
          <w:t>IBC</w:t>
        </w:r>
      </w:smartTag>
      <w:r w:rsidRPr="00C35DFA">
        <w:rPr>
          <w:b/>
          <w:color w:val="3B3838"/>
          <w:sz w:val="24"/>
          <w:szCs w:val="24"/>
        </w:rPr>
        <w:t xml:space="preserve"> 170</w:t>
      </w:r>
      <w:r w:rsidR="0005691D" w:rsidRPr="00C35DFA">
        <w:rPr>
          <w:b/>
          <w:color w:val="3B3838"/>
          <w:sz w:val="24"/>
          <w:szCs w:val="24"/>
        </w:rPr>
        <w:t>5.1</w:t>
      </w:r>
      <w:r w:rsidR="003A69DD" w:rsidRPr="00C35DFA">
        <w:rPr>
          <w:b/>
          <w:color w:val="3B3838"/>
          <w:sz w:val="24"/>
          <w:szCs w:val="24"/>
        </w:rPr>
        <w:t>3</w:t>
      </w:r>
      <w:r w:rsidR="0005691D" w:rsidRPr="00C35DFA">
        <w:rPr>
          <w:b/>
          <w:color w:val="3B3838"/>
          <w:sz w:val="24"/>
          <w:szCs w:val="24"/>
        </w:rPr>
        <w:t>.5</w:t>
      </w:r>
      <w:r w:rsidRPr="00C35DFA">
        <w:rPr>
          <w:b/>
          <w:color w:val="3B3838"/>
          <w:sz w:val="24"/>
          <w:szCs w:val="24"/>
        </w:rPr>
        <w:t>)</w:t>
      </w:r>
      <w:r w:rsidR="0005691D" w:rsidRPr="00C35DFA">
        <w:rPr>
          <w:b/>
          <w:color w:val="3B3838"/>
          <w:sz w:val="24"/>
          <w:szCs w:val="24"/>
        </w:rPr>
        <w:t xml:space="preserve"> </w:t>
      </w:r>
    </w:p>
    <w:p w14:paraId="75BD93A3" w14:textId="77777777" w:rsidR="00D745B4" w:rsidRPr="00C35DFA" w:rsidRDefault="0005691D" w:rsidP="0005691D">
      <w:pPr>
        <w:numPr>
          <w:ilvl w:val="0"/>
          <w:numId w:val="4"/>
        </w:numPr>
        <w:autoSpaceDE w:val="0"/>
        <w:autoSpaceDN w:val="0"/>
        <w:adjustRightInd w:val="0"/>
        <w:spacing w:after="80"/>
        <w:ind w:left="360"/>
        <w:rPr>
          <w:i/>
        </w:rPr>
      </w:pPr>
      <w:r w:rsidRPr="00C35DFA">
        <w:rPr>
          <w:i/>
        </w:rPr>
        <w:t xml:space="preserve">Only required for buildings located within Seismic Design Category D, E, or F. </w:t>
      </w:r>
    </w:p>
    <w:p w14:paraId="04D5D0F9" w14:textId="77777777" w:rsidR="00D745B4" w:rsidRPr="00C35DFA" w:rsidRDefault="00D745B4" w:rsidP="00D745B4">
      <w:pPr>
        <w:tabs>
          <w:tab w:val="left" w:pos="5760"/>
        </w:tabs>
        <w:autoSpaceDE w:val="0"/>
        <w:autoSpaceDN w:val="0"/>
        <w:adjustRightInd w:val="0"/>
        <w:rPr>
          <w:i/>
          <w:sz w:val="22"/>
          <w:szCs w:val="22"/>
        </w:rPr>
      </w:pPr>
      <w:r w:rsidRPr="00C35DFA">
        <w:rPr>
          <w:i/>
          <w:sz w:val="22"/>
          <w:szCs w:val="22"/>
        </w:rPr>
        <w:t>Item</w:t>
      </w:r>
      <w:r w:rsidRPr="00C35DF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D745B4" w:rsidRPr="00C35DFA" w14:paraId="6F4B01E2"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19BEA492" w14:textId="77777777" w:rsidR="00D745B4" w:rsidRPr="00C35DFA" w:rsidRDefault="008F3729" w:rsidP="008F3729">
            <w:pPr>
              <w:autoSpaceDE w:val="0"/>
              <w:autoSpaceDN w:val="0"/>
              <w:adjustRightInd w:val="0"/>
              <w:rPr>
                <w:i/>
              </w:rPr>
            </w:pPr>
            <w:r w:rsidRPr="00C35DFA">
              <w:t>Erection and fastening of exterior cladding or interior and exterior veneers</w:t>
            </w:r>
          </w:p>
        </w:tc>
        <w:tc>
          <w:tcPr>
            <w:tcW w:w="1530" w:type="dxa"/>
            <w:tcBorders>
              <w:top w:val="single" w:sz="4" w:space="0" w:color="auto"/>
              <w:left w:val="single" w:sz="4" w:space="0" w:color="auto"/>
              <w:bottom w:val="single" w:sz="4" w:space="0" w:color="auto"/>
              <w:right w:val="single" w:sz="4" w:space="0" w:color="auto"/>
            </w:tcBorders>
          </w:tcPr>
          <w:p w14:paraId="41BC2CC9" w14:textId="77777777" w:rsidR="00D745B4" w:rsidRPr="00C35DFA" w:rsidRDefault="00D745B4"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B0EFA40" w14:textId="77777777" w:rsidR="00D745B4" w:rsidRPr="00C35DFA" w:rsidRDefault="00D745B4"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8A36448" w14:textId="77777777" w:rsidR="00D745B4" w:rsidRPr="00C35DFA" w:rsidRDefault="008F3729" w:rsidP="009077DC">
            <w:pPr>
              <w:autoSpaceDE w:val="0"/>
              <w:autoSpaceDN w:val="0"/>
              <w:adjustRightInd w:val="0"/>
            </w:pPr>
            <w:r w:rsidRPr="00C35DFA">
              <w:t xml:space="preserve">Verify appropriate materials, fasteners and attachment at commencement of work and at completion. </w:t>
            </w:r>
            <w:r w:rsidR="00A707F9" w:rsidRPr="00C35DFA">
              <w:rPr>
                <w:b/>
                <w:bCs/>
                <w:i/>
                <w:iCs/>
              </w:rPr>
              <w:t>Performed by code inspection firm.</w:t>
            </w:r>
            <w:r w:rsidR="00A707F9" w:rsidRPr="00C35DFA">
              <w:t xml:space="preserve"> </w:t>
            </w:r>
            <w:r w:rsidRPr="00C35DFA">
              <w:t xml:space="preserve">(Not required if &lt; 30 feet or less than 5psf). </w:t>
            </w:r>
          </w:p>
        </w:tc>
      </w:tr>
      <w:tr w:rsidR="008F3729" w:rsidRPr="00C35DFA" w14:paraId="1D8DAFE1"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2B94323D" w14:textId="77777777" w:rsidR="008F3729" w:rsidRPr="00C35DFA" w:rsidRDefault="008F3729" w:rsidP="009077DC">
            <w:pPr>
              <w:autoSpaceDE w:val="0"/>
              <w:autoSpaceDN w:val="0"/>
              <w:adjustRightInd w:val="0"/>
            </w:pPr>
            <w:r w:rsidRPr="00C35DFA">
              <w:t>Erection and fastening of interior and exterior nonbearing walls</w:t>
            </w:r>
          </w:p>
        </w:tc>
        <w:tc>
          <w:tcPr>
            <w:tcW w:w="1530" w:type="dxa"/>
            <w:tcBorders>
              <w:top w:val="single" w:sz="4" w:space="0" w:color="auto"/>
              <w:left w:val="single" w:sz="4" w:space="0" w:color="auto"/>
              <w:bottom w:val="single" w:sz="4" w:space="0" w:color="auto"/>
              <w:right w:val="single" w:sz="4" w:space="0" w:color="auto"/>
            </w:tcBorders>
          </w:tcPr>
          <w:p w14:paraId="6F5820CE" w14:textId="77777777" w:rsidR="008F3729" w:rsidRPr="00C35DFA" w:rsidRDefault="008F3729"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2EF6617" w14:textId="77777777" w:rsidR="008F3729" w:rsidRPr="00C35DFA" w:rsidRDefault="008F3729"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52C3F85" w14:textId="77777777" w:rsidR="008F3729" w:rsidRPr="00C35DFA" w:rsidRDefault="008F3729" w:rsidP="008F3729">
            <w:r w:rsidRPr="00C35DFA">
              <w:t xml:space="preserve">Verify appropriate materials, fasteners and attachment at commencement of work and at completion. </w:t>
            </w:r>
            <w:r w:rsidR="00A707F9" w:rsidRPr="00C35DFA">
              <w:rPr>
                <w:b/>
                <w:bCs/>
                <w:i/>
                <w:iCs/>
              </w:rPr>
              <w:t>Performed by code inspection firm.</w:t>
            </w:r>
            <w:r w:rsidR="00A707F9" w:rsidRPr="00C35DFA">
              <w:t xml:space="preserve"> </w:t>
            </w:r>
            <w:r w:rsidRPr="00C35DFA">
              <w:t xml:space="preserve">(Not required if &lt; 30 feet or for interior walls &lt; 15psf). </w:t>
            </w:r>
          </w:p>
        </w:tc>
      </w:tr>
      <w:tr w:rsidR="0005691D" w:rsidRPr="00C35DFA" w14:paraId="118F4025"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5FA1070E" w14:textId="77777777" w:rsidR="0005691D" w:rsidRPr="00C35DFA" w:rsidRDefault="0005691D" w:rsidP="0005691D">
            <w:pPr>
              <w:autoSpaceDE w:val="0"/>
              <w:autoSpaceDN w:val="0"/>
              <w:adjustRightInd w:val="0"/>
            </w:pPr>
            <w:r w:rsidRPr="00C35DFA">
              <w:t>Access floors</w:t>
            </w:r>
          </w:p>
        </w:tc>
        <w:tc>
          <w:tcPr>
            <w:tcW w:w="1530" w:type="dxa"/>
            <w:tcBorders>
              <w:top w:val="single" w:sz="4" w:space="0" w:color="auto"/>
              <w:left w:val="single" w:sz="4" w:space="0" w:color="auto"/>
              <w:bottom w:val="single" w:sz="4" w:space="0" w:color="auto"/>
              <w:right w:val="single" w:sz="4" w:space="0" w:color="auto"/>
            </w:tcBorders>
          </w:tcPr>
          <w:p w14:paraId="3F988664" w14:textId="77777777" w:rsidR="0005691D" w:rsidRPr="00C35DFA" w:rsidRDefault="0005691D" w:rsidP="0005691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9689028" w14:textId="77777777" w:rsidR="0005691D" w:rsidRPr="00C35DFA" w:rsidRDefault="0005691D" w:rsidP="0005691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B6F229A" w14:textId="77777777" w:rsidR="0005691D" w:rsidRPr="00C35DFA" w:rsidRDefault="0005691D" w:rsidP="0005691D">
            <w:pPr>
              <w:autoSpaceDE w:val="0"/>
              <w:autoSpaceDN w:val="0"/>
              <w:adjustRightInd w:val="0"/>
            </w:pPr>
            <w:r w:rsidRPr="00C35DFA">
              <w:t xml:space="preserve">Verify that anchorage complies with approved construction documents. Inspection of post-installed anchors shall comply with approved ICC-ES report. </w:t>
            </w:r>
            <w:r w:rsidRPr="00C35DFA">
              <w:rPr>
                <w:b/>
                <w:i/>
              </w:rPr>
              <w:t>Performed by code inspection firm.</w:t>
            </w:r>
            <w:r w:rsidRPr="00C35DFA">
              <w:t xml:space="preserve"> </w:t>
            </w:r>
          </w:p>
        </w:tc>
      </w:tr>
    </w:tbl>
    <w:p w14:paraId="3F9C88E2" w14:textId="77777777" w:rsidR="00D745B4" w:rsidRPr="00C35DFA" w:rsidRDefault="00D745B4" w:rsidP="00D745B4">
      <w:pPr>
        <w:autoSpaceDE w:val="0"/>
        <w:autoSpaceDN w:val="0"/>
        <w:adjustRightInd w:val="0"/>
        <w:rPr>
          <w:sz w:val="24"/>
          <w:szCs w:val="24"/>
        </w:rPr>
      </w:pPr>
    </w:p>
    <w:p w14:paraId="733C1DD7" w14:textId="77777777" w:rsidR="003A69DD" w:rsidRPr="00C35DFA" w:rsidRDefault="003A69DD" w:rsidP="003A69DD">
      <w:pPr>
        <w:tabs>
          <w:tab w:val="left" w:pos="5490"/>
        </w:tabs>
        <w:autoSpaceDE w:val="0"/>
        <w:autoSpaceDN w:val="0"/>
        <w:adjustRightInd w:val="0"/>
        <w:ind w:hanging="180"/>
        <w:rPr>
          <w:b/>
          <w:color w:val="3B3838"/>
          <w:sz w:val="24"/>
          <w:szCs w:val="24"/>
        </w:rPr>
      </w:pPr>
      <w:r w:rsidRPr="00C35DFA">
        <w:rPr>
          <w:b/>
          <w:color w:val="3B3838"/>
          <w:sz w:val="24"/>
          <w:szCs w:val="24"/>
        </w:rPr>
        <w:t>STORAGE RACKS (</w:t>
      </w:r>
      <w:smartTag w:uri="urn:schemas-microsoft-com:office:smarttags" w:element="stockticker">
        <w:r w:rsidRPr="00C35DFA">
          <w:rPr>
            <w:b/>
            <w:color w:val="3B3838"/>
            <w:sz w:val="24"/>
            <w:szCs w:val="24"/>
          </w:rPr>
          <w:t>IBC</w:t>
        </w:r>
      </w:smartTag>
      <w:r w:rsidRPr="00C35DFA">
        <w:rPr>
          <w:b/>
          <w:color w:val="3B3838"/>
          <w:sz w:val="24"/>
          <w:szCs w:val="24"/>
        </w:rPr>
        <w:t xml:space="preserve"> 1705.13.7) </w:t>
      </w:r>
    </w:p>
    <w:p w14:paraId="6451B5D8" w14:textId="77777777" w:rsidR="003A69DD" w:rsidRPr="00C35DFA" w:rsidRDefault="003A69DD" w:rsidP="003A69DD">
      <w:pPr>
        <w:numPr>
          <w:ilvl w:val="0"/>
          <w:numId w:val="4"/>
        </w:numPr>
        <w:autoSpaceDE w:val="0"/>
        <w:autoSpaceDN w:val="0"/>
        <w:adjustRightInd w:val="0"/>
        <w:spacing w:after="80"/>
        <w:ind w:left="360"/>
        <w:rPr>
          <w:i/>
        </w:rPr>
      </w:pPr>
      <w:r w:rsidRPr="00C35DFA">
        <w:rPr>
          <w:i/>
        </w:rPr>
        <w:t xml:space="preserve">Only required for buildings located within Seismic Design Category D, E, or F. </w:t>
      </w:r>
    </w:p>
    <w:p w14:paraId="2DB9F94F" w14:textId="77777777" w:rsidR="003A69DD" w:rsidRPr="00C35DFA" w:rsidRDefault="003A69DD" w:rsidP="003A69DD">
      <w:pPr>
        <w:tabs>
          <w:tab w:val="left" w:pos="5760"/>
        </w:tabs>
        <w:autoSpaceDE w:val="0"/>
        <w:autoSpaceDN w:val="0"/>
        <w:adjustRightInd w:val="0"/>
        <w:rPr>
          <w:i/>
          <w:sz w:val="22"/>
          <w:szCs w:val="22"/>
        </w:rPr>
      </w:pPr>
      <w:r w:rsidRPr="00C35DFA">
        <w:rPr>
          <w:i/>
          <w:sz w:val="22"/>
          <w:szCs w:val="22"/>
        </w:rPr>
        <w:t>Item</w:t>
      </w:r>
      <w:r w:rsidRPr="00C35DF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3A69DD" w:rsidRPr="00C35DFA" w14:paraId="484FC724"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529E1D5F" w14:textId="77777777" w:rsidR="003A69DD" w:rsidRPr="00C35DFA" w:rsidRDefault="003A69DD">
            <w:pPr>
              <w:autoSpaceDE w:val="0"/>
              <w:autoSpaceDN w:val="0"/>
              <w:adjustRightInd w:val="0"/>
              <w:rPr>
                <w:iCs/>
              </w:rPr>
            </w:pPr>
            <w:r w:rsidRPr="00C35DFA">
              <w:rPr>
                <w:iCs/>
              </w:rPr>
              <w:t>Materials used</w:t>
            </w:r>
          </w:p>
        </w:tc>
        <w:tc>
          <w:tcPr>
            <w:tcW w:w="1530" w:type="dxa"/>
            <w:tcBorders>
              <w:top w:val="single" w:sz="4" w:space="0" w:color="auto"/>
              <w:left w:val="single" w:sz="4" w:space="0" w:color="auto"/>
              <w:bottom w:val="single" w:sz="4" w:space="0" w:color="auto"/>
              <w:right w:val="single" w:sz="4" w:space="0" w:color="auto"/>
            </w:tcBorders>
          </w:tcPr>
          <w:p w14:paraId="16D99EE7" w14:textId="77777777" w:rsidR="003A69DD" w:rsidRPr="00C35DFA" w:rsidRDefault="003A69D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5B1D225" w14:textId="77777777" w:rsidR="003A69DD" w:rsidRPr="00C35DFA" w:rsidRDefault="003A69D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01D7A133" w14:textId="77777777" w:rsidR="003A69DD" w:rsidRPr="00C35DFA" w:rsidRDefault="003A69DD">
            <w:pPr>
              <w:autoSpaceDE w:val="0"/>
              <w:autoSpaceDN w:val="0"/>
              <w:adjustRightInd w:val="0"/>
            </w:pPr>
          </w:p>
        </w:tc>
      </w:tr>
      <w:tr w:rsidR="003A69DD" w:rsidRPr="00C35DFA" w14:paraId="19FCB77E"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379790F7" w14:textId="77777777" w:rsidR="003A69DD" w:rsidRPr="00C35DFA" w:rsidRDefault="003A69DD">
            <w:pPr>
              <w:autoSpaceDE w:val="0"/>
              <w:autoSpaceDN w:val="0"/>
              <w:adjustRightInd w:val="0"/>
            </w:pPr>
            <w:r w:rsidRPr="00C35DFA">
              <w:t>Fabricated storage rack elements</w:t>
            </w:r>
          </w:p>
        </w:tc>
        <w:tc>
          <w:tcPr>
            <w:tcW w:w="1530" w:type="dxa"/>
            <w:tcBorders>
              <w:top w:val="single" w:sz="4" w:space="0" w:color="auto"/>
              <w:left w:val="single" w:sz="4" w:space="0" w:color="auto"/>
              <w:bottom w:val="single" w:sz="4" w:space="0" w:color="auto"/>
              <w:right w:val="single" w:sz="4" w:space="0" w:color="auto"/>
            </w:tcBorders>
          </w:tcPr>
          <w:p w14:paraId="4CA118E4" w14:textId="77777777" w:rsidR="003A69DD" w:rsidRPr="00C35DFA" w:rsidRDefault="003A69D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B44AF67" w14:textId="77777777" w:rsidR="003A69DD" w:rsidRPr="00C35DFA" w:rsidRDefault="003A69D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509F4AE" w14:textId="77777777" w:rsidR="003A69DD" w:rsidRPr="00C35DFA" w:rsidRDefault="003A69DD">
            <w:r w:rsidRPr="00C35DFA">
              <w:t xml:space="preserve">IBC 1704.2.5 </w:t>
            </w:r>
          </w:p>
        </w:tc>
      </w:tr>
      <w:tr w:rsidR="003A69DD" w:rsidRPr="00C35DFA" w14:paraId="5F75DD0B"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0F180F0E" w14:textId="77777777" w:rsidR="003A69DD" w:rsidRPr="00C35DFA" w:rsidRDefault="003A69DD">
            <w:pPr>
              <w:autoSpaceDE w:val="0"/>
              <w:autoSpaceDN w:val="0"/>
              <w:adjustRightInd w:val="0"/>
            </w:pPr>
            <w:r w:rsidRPr="00C35DFA">
              <w:t>Storage rack anchorage installation.</w:t>
            </w:r>
          </w:p>
        </w:tc>
        <w:tc>
          <w:tcPr>
            <w:tcW w:w="1530" w:type="dxa"/>
            <w:tcBorders>
              <w:top w:val="single" w:sz="4" w:space="0" w:color="auto"/>
              <w:left w:val="single" w:sz="4" w:space="0" w:color="auto"/>
              <w:bottom w:val="single" w:sz="4" w:space="0" w:color="auto"/>
              <w:right w:val="single" w:sz="4" w:space="0" w:color="auto"/>
            </w:tcBorders>
          </w:tcPr>
          <w:p w14:paraId="29063AFE" w14:textId="77777777" w:rsidR="003A69DD" w:rsidRPr="00C35DFA" w:rsidRDefault="003A69D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F11F0DF" w14:textId="77777777" w:rsidR="003A69DD" w:rsidRPr="00C35DFA" w:rsidRDefault="003A69D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E52899C" w14:textId="77777777" w:rsidR="003A69DD" w:rsidRPr="00C35DFA" w:rsidRDefault="003A69DD">
            <w:pPr>
              <w:autoSpaceDE w:val="0"/>
              <w:autoSpaceDN w:val="0"/>
              <w:adjustRightInd w:val="0"/>
            </w:pPr>
            <w:r w:rsidRPr="00C35DFA">
              <w:t xml:space="preserve">Verify that anchorage complies with approved construction documents. Inspection of post-installed </w:t>
            </w:r>
            <w:r w:rsidRPr="00C35DFA">
              <w:lastRenderedPageBreak/>
              <w:t xml:space="preserve">anchors shall comply with approved ICC-ES report. </w:t>
            </w:r>
            <w:r w:rsidRPr="00C35DFA">
              <w:rPr>
                <w:b/>
                <w:i/>
              </w:rPr>
              <w:t>Performed by code inspection firm.</w:t>
            </w:r>
            <w:r w:rsidRPr="00C35DFA">
              <w:t xml:space="preserve"> </w:t>
            </w:r>
          </w:p>
        </w:tc>
      </w:tr>
      <w:tr w:rsidR="003A69DD" w:rsidRPr="00C35DFA" w14:paraId="57B924FD" w14:textId="77777777">
        <w:trPr>
          <w:trHeight w:val="332"/>
        </w:trPr>
        <w:tc>
          <w:tcPr>
            <w:tcW w:w="2988" w:type="dxa"/>
            <w:tcBorders>
              <w:top w:val="single" w:sz="4" w:space="0" w:color="auto"/>
              <w:left w:val="single" w:sz="4" w:space="0" w:color="auto"/>
              <w:bottom w:val="single" w:sz="4" w:space="0" w:color="auto"/>
              <w:right w:val="single" w:sz="4" w:space="0" w:color="auto"/>
            </w:tcBorders>
          </w:tcPr>
          <w:p w14:paraId="47ADD1C0" w14:textId="77777777" w:rsidR="003A69DD" w:rsidRPr="00C35DFA" w:rsidRDefault="003A69DD">
            <w:pPr>
              <w:autoSpaceDE w:val="0"/>
              <w:autoSpaceDN w:val="0"/>
              <w:adjustRightInd w:val="0"/>
            </w:pPr>
            <w:r w:rsidRPr="00C35DFA">
              <w:lastRenderedPageBreak/>
              <w:t>Completed storage rack system</w:t>
            </w:r>
          </w:p>
        </w:tc>
        <w:tc>
          <w:tcPr>
            <w:tcW w:w="1530" w:type="dxa"/>
            <w:tcBorders>
              <w:top w:val="single" w:sz="4" w:space="0" w:color="auto"/>
              <w:left w:val="single" w:sz="4" w:space="0" w:color="auto"/>
              <w:bottom w:val="single" w:sz="4" w:space="0" w:color="auto"/>
              <w:right w:val="single" w:sz="4" w:space="0" w:color="auto"/>
            </w:tcBorders>
          </w:tcPr>
          <w:p w14:paraId="72549C06" w14:textId="77777777" w:rsidR="003A69DD" w:rsidRPr="00C35DFA" w:rsidRDefault="003A69DD">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2F273E3" w14:textId="77777777" w:rsidR="003A69DD" w:rsidRPr="00C35DFA" w:rsidRDefault="003A69DD">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A549FE9" w14:textId="77777777" w:rsidR="003A69DD" w:rsidRPr="00C35DFA" w:rsidRDefault="003A69DD">
            <w:pPr>
              <w:autoSpaceDE w:val="0"/>
              <w:autoSpaceDN w:val="0"/>
              <w:adjustRightInd w:val="0"/>
            </w:pPr>
            <w:r w:rsidRPr="00C35DFA">
              <w:t xml:space="preserve">Verify that completed system complies with the approved construction documents. </w:t>
            </w:r>
          </w:p>
          <w:p w14:paraId="3B877C52" w14:textId="77777777" w:rsidR="003A69DD" w:rsidRPr="00C35DFA" w:rsidRDefault="003A69DD">
            <w:pPr>
              <w:autoSpaceDE w:val="0"/>
              <w:autoSpaceDN w:val="0"/>
              <w:adjustRightInd w:val="0"/>
            </w:pPr>
            <w:r w:rsidRPr="00C35DFA">
              <w:rPr>
                <w:b/>
                <w:i/>
              </w:rPr>
              <w:t>Performed by code inspection firm.</w:t>
            </w:r>
            <w:r w:rsidRPr="00C35DFA">
              <w:t xml:space="preserve"> </w:t>
            </w:r>
          </w:p>
        </w:tc>
      </w:tr>
    </w:tbl>
    <w:p w14:paraId="74CCD786" w14:textId="77777777" w:rsidR="003A69DD" w:rsidRPr="009646D6" w:rsidRDefault="003A69DD" w:rsidP="00D745B4">
      <w:pPr>
        <w:autoSpaceDE w:val="0"/>
        <w:autoSpaceDN w:val="0"/>
        <w:adjustRightInd w:val="0"/>
        <w:rPr>
          <w:sz w:val="24"/>
          <w:szCs w:val="24"/>
          <w:highlight w:val="yellow"/>
        </w:rPr>
      </w:pPr>
    </w:p>
    <w:p w14:paraId="717512CF" w14:textId="77777777" w:rsidR="003A69DD" w:rsidRPr="009646D6" w:rsidRDefault="003A69DD" w:rsidP="00D745B4">
      <w:pPr>
        <w:autoSpaceDE w:val="0"/>
        <w:autoSpaceDN w:val="0"/>
        <w:adjustRightInd w:val="0"/>
        <w:rPr>
          <w:sz w:val="24"/>
          <w:szCs w:val="24"/>
          <w:highlight w:val="yellow"/>
        </w:rPr>
      </w:pPr>
    </w:p>
    <w:p w14:paraId="335F7507" w14:textId="77777777" w:rsidR="0005691D" w:rsidRPr="00C35DFA" w:rsidRDefault="00C35DFA" w:rsidP="008C0D66">
      <w:pPr>
        <w:tabs>
          <w:tab w:val="left" w:pos="5490"/>
        </w:tabs>
        <w:autoSpaceDE w:val="0"/>
        <w:autoSpaceDN w:val="0"/>
        <w:adjustRightInd w:val="0"/>
        <w:spacing w:before="120"/>
        <w:ind w:hanging="180"/>
        <w:rPr>
          <w:b/>
          <w:color w:val="3B3838"/>
          <w:sz w:val="24"/>
          <w:szCs w:val="24"/>
        </w:rPr>
      </w:pPr>
      <w:r w:rsidRPr="00C35DFA">
        <w:rPr>
          <w:b/>
          <w:color w:val="3B3838"/>
          <w:sz w:val="24"/>
          <w:szCs w:val="24"/>
        </w:rPr>
        <w:t xml:space="preserve">PLUMBING, </w:t>
      </w:r>
      <w:r w:rsidR="006F4DFE" w:rsidRPr="00C35DFA">
        <w:rPr>
          <w:b/>
          <w:color w:val="3B3838"/>
          <w:sz w:val="24"/>
          <w:szCs w:val="24"/>
        </w:rPr>
        <w:t>MECHANICAL &amp; ELECTRICAL COMPONENTS</w:t>
      </w:r>
      <w:r w:rsidR="00D745B4" w:rsidRPr="00C35DFA">
        <w:rPr>
          <w:b/>
          <w:color w:val="3B3838"/>
          <w:sz w:val="24"/>
          <w:szCs w:val="24"/>
        </w:rPr>
        <w:t xml:space="preserve"> (</w:t>
      </w:r>
      <w:smartTag w:uri="urn:schemas-microsoft-com:office:smarttags" w:element="stockticker">
        <w:r w:rsidR="00D745B4" w:rsidRPr="00C35DFA">
          <w:rPr>
            <w:b/>
            <w:color w:val="3B3838"/>
            <w:sz w:val="24"/>
            <w:szCs w:val="24"/>
          </w:rPr>
          <w:t>IBC</w:t>
        </w:r>
      </w:smartTag>
      <w:r w:rsidR="00D745B4" w:rsidRPr="00C35DFA">
        <w:rPr>
          <w:b/>
          <w:color w:val="3B3838"/>
          <w:sz w:val="24"/>
          <w:szCs w:val="24"/>
        </w:rPr>
        <w:t xml:space="preserve"> </w:t>
      </w:r>
      <w:r w:rsidR="00DC2A4C" w:rsidRPr="00C35DFA">
        <w:rPr>
          <w:b/>
          <w:color w:val="3B3838"/>
          <w:sz w:val="24"/>
          <w:szCs w:val="24"/>
        </w:rPr>
        <w:t>1705.1</w:t>
      </w:r>
      <w:r w:rsidR="003A69DD" w:rsidRPr="00C35DFA">
        <w:rPr>
          <w:b/>
          <w:color w:val="3B3838"/>
          <w:sz w:val="24"/>
          <w:szCs w:val="24"/>
        </w:rPr>
        <w:t>3.6</w:t>
      </w:r>
      <w:r w:rsidR="00D745B4" w:rsidRPr="00C35DFA">
        <w:rPr>
          <w:b/>
          <w:color w:val="3B3838"/>
          <w:sz w:val="24"/>
          <w:szCs w:val="24"/>
        </w:rPr>
        <w:t>)</w:t>
      </w:r>
      <w:r w:rsidR="0005691D" w:rsidRPr="00C35DFA">
        <w:rPr>
          <w:b/>
          <w:color w:val="3B3838"/>
          <w:sz w:val="24"/>
          <w:szCs w:val="24"/>
        </w:rPr>
        <w:t xml:space="preserve"> </w:t>
      </w:r>
    </w:p>
    <w:p w14:paraId="701961AF" w14:textId="77777777" w:rsidR="00D745B4" w:rsidRPr="00C35DFA" w:rsidRDefault="0005691D" w:rsidP="0005691D">
      <w:pPr>
        <w:numPr>
          <w:ilvl w:val="0"/>
          <w:numId w:val="4"/>
        </w:numPr>
        <w:autoSpaceDE w:val="0"/>
        <w:autoSpaceDN w:val="0"/>
        <w:adjustRightInd w:val="0"/>
        <w:spacing w:after="80"/>
        <w:ind w:left="360"/>
        <w:rPr>
          <w:i/>
        </w:rPr>
      </w:pPr>
      <w:r w:rsidRPr="00C35DFA">
        <w:rPr>
          <w:i/>
        </w:rPr>
        <w:t xml:space="preserve">Only required for buildings located within Seismic Design Category C, D, E, or F. </w:t>
      </w:r>
    </w:p>
    <w:p w14:paraId="18C5761B" w14:textId="77777777" w:rsidR="00D745B4" w:rsidRPr="00C35DFA" w:rsidRDefault="00D745B4" w:rsidP="00D745B4">
      <w:pPr>
        <w:tabs>
          <w:tab w:val="left" w:pos="5760"/>
        </w:tabs>
        <w:autoSpaceDE w:val="0"/>
        <w:autoSpaceDN w:val="0"/>
        <w:adjustRightInd w:val="0"/>
        <w:rPr>
          <w:i/>
          <w:sz w:val="22"/>
          <w:szCs w:val="22"/>
        </w:rPr>
      </w:pPr>
      <w:r w:rsidRPr="00C35DFA">
        <w:rPr>
          <w:i/>
          <w:sz w:val="22"/>
          <w:szCs w:val="22"/>
        </w:rPr>
        <w:t>Item</w:t>
      </w:r>
      <w:r w:rsidRPr="00C35DF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D745B4" w:rsidRPr="00C35DFA" w14:paraId="0E12162E"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6A50A347" w14:textId="77777777" w:rsidR="00D745B4" w:rsidRPr="00C35DFA" w:rsidRDefault="007B2B09" w:rsidP="009077DC">
            <w:pPr>
              <w:autoSpaceDE w:val="0"/>
              <w:autoSpaceDN w:val="0"/>
              <w:adjustRightInd w:val="0"/>
              <w:rPr>
                <w:i/>
              </w:rPr>
            </w:pPr>
            <w:r w:rsidRPr="00C35DFA">
              <w:t>Anchorage of emergency or standby power systems</w:t>
            </w:r>
          </w:p>
        </w:tc>
        <w:tc>
          <w:tcPr>
            <w:tcW w:w="1530" w:type="dxa"/>
            <w:tcBorders>
              <w:top w:val="single" w:sz="4" w:space="0" w:color="auto"/>
              <w:left w:val="single" w:sz="4" w:space="0" w:color="auto"/>
              <w:bottom w:val="single" w:sz="4" w:space="0" w:color="auto"/>
              <w:right w:val="single" w:sz="4" w:space="0" w:color="auto"/>
            </w:tcBorders>
          </w:tcPr>
          <w:p w14:paraId="3294C0D9" w14:textId="77777777" w:rsidR="00D745B4" w:rsidRPr="00C35DFA" w:rsidRDefault="00D745B4"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FB70772" w14:textId="77777777" w:rsidR="00D745B4" w:rsidRPr="00C35DFA" w:rsidRDefault="00D745B4"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BA5663E" w14:textId="77777777" w:rsidR="007248CF" w:rsidRPr="00C35DFA" w:rsidRDefault="006B7939" w:rsidP="006B7939">
            <w:pPr>
              <w:autoSpaceDE w:val="0"/>
              <w:autoSpaceDN w:val="0"/>
              <w:adjustRightInd w:val="0"/>
            </w:pPr>
            <w:r w:rsidRPr="00C35DFA">
              <w:t xml:space="preserve">Verify that anchorage complies with approved construction documents. </w:t>
            </w:r>
          </w:p>
          <w:p w14:paraId="135063D1" w14:textId="77777777" w:rsidR="00D745B4" w:rsidRPr="00C35DFA" w:rsidRDefault="00A707F9" w:rsidP="006B7939">
            <w:pPr>
              <w:autoSpaceDE w:val="0"/>
              <w:autoSpaceDN w:val="0"/>
              <w:adjustRightInd w:val="0"/>
            </w:pPr>
            <w:r w:rsidRPr="00C35DFA">
              <w:rPr>
                <w:b/>
                <w:i/>
              </w:rPr>
              <w:t>Performed by code inspection firm.</w:t>
            </w:r>
            <w:r w:rsidRPr="00C35DFA">
              <w:t xml:space="preserve"> </w:t>
            </w:r>
          </w:p>
        </w:tc>
      </w:tr>
      <w:tr w:rsidR="006B7939" w:rsidRPr="00C35DFA" w14:paraId="4210734F"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66E9A09A" w14:textId="77777777" w:rsidR="006B7939" w:rsidRPr="00C35DFA" w:rsidRDefault="006B7939" w:rsidP="009077DC">
            <w:pPr>
              <w:autoSpaceDE w:val="0"/>
              <w:autoSpaceDN w:val="0"/>
              <w:adjustRightInd w:val="0"/>
            </w:pPr>
            <w:r w:rsidRPr="00C35DFA">
              <w:t>Installation of piping systems carrying flammable, combustible or highly toxic materials</w:t>
            </w:r>
          </w:p>
        </w:tc>
        <w:tc>
          <w:tcPr>
            <w:tcW w:w="1530" w:type="dxa"/>
            <w:tcBorders>
              <w:top w:val="single" w:sz="4" w:space="0" w:color="auto"/>
              <w:left w:val="single" w:sz="4" w:space="0" w:color="auto"/>
              <w:bottom w:val="single" w:sz="4" w:space="0" w:color="auto"/>
              <w:right w:val="single" w:sz="4" w:space="0" w:color="auto"/>
            </w:tcBorders>
          </w:tcPr>
          <w:p w14:paraId="2BC30F22" w14:textId="77777777" w:rsidR="006B7939" w:rsidRPr="00C35DFA" w:rsidRDefault="006B7939"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528675C" w14:textId="77777777" w:rsidR="006B7939" w:rsidRPr="00C35DFA" w:rsidRDefault="006B7939"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A1236B9" w14:textId="77777777" w:rsidR="007248CF" w:rsidRPr="00C35DFA" w:rsidRDefault="006B7939" w:rsidP="006B7939">
            <w:r w:rsidRPr="00C35DFA">
              <w:t xml:space="preserve">Verify that installation and restraint comply with approved construction documents. </w:t>
            </w:r>
          </w:p>
          <w:p w14:paraId="17CA2C41" w14:textId="77777777" w:rsidR="006B7939" w:rsidRPr="00C35DFA" w:rsidRDefault="00A707F9" w:rsidP="006B7939">
            <w:r w:rsidRPr="00C35DFA">
              <w:rPr>
                <w:b/>
                <w:i/>
              </w:rPr>
              <w:t xml:space="preserve">Performed by code inspection firm. </w:t>
            </w:r>
          </w:p>
        </w:tc>
      </w:tr>
      <w:tr w:rsidR="006B7939" w:rsidRPr="00C35DFA" w14:paraId="4F041634"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0C24724C" w14:textId="77777777" w:rsidR="006B7939" w:rsidRPr="00C35DFA" w:rsidRDefault="006B7939" w:rsidP="007B2B09">
            <w:pPr>
              <w:autoSpaceDE w:val="0"/>
              <w:autoSpaceDN w:val="0"/>
              <w:adjustRightInd w:val="0"/>
              <w:rPr>
                <w:i/>
              </w:rPr>
            </w:pPr>
            <w:r w:rsidRPr="00C35DFA">
              <w:t>Installation of HVAC ductwork containing hazardous materials</w:t>
            </w:r>
          </w:p>
        </w:tc>
        <w:tc>
          <w:tcPr>
            <w:tcW w:w="1530" w:type="dxa"/>
            <w:tcBorders>
              <w:top w:val="single" w:sz="4" w:space="0" w:color="auto"/>
              <w:left w:val="single" w:sz="4" w:space="0" w:color="auto"/>
              <w:bottom w:val="single" w:sz="4" w:space="0" w:color="auto"/>
              <w:right w:val="single" w:sz="4" w:space="0" w:color="auto"/>
            </w:tcBorders>
          </w:tcPr>
          <w:p w14:paraId="6D4183DB" w14:textId="77777777" w:rsidR="006B7939" w:rsidRPr="00C35DFA" w:rsidRDefault="006B7939"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56C55E2" w14:textId="77777777" w:rsidR="006B7939" w:rsidRPr="00C35DFA" w:rsidRDefault="006B7939"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827732E" w14:textId="77777777" w:rsidR="007248CF" w:rsidRPr="00C35DFA" w:rsidRDefault="006B7939" w:rsidP="006B7939">
            <w:r w:rsidRPr="00C35DFA">
              <w:t xml:space="preserve">Verify that installation and restraint comply with approved construction documents. </w:t>
            </w:r>
          </w:p>
          <w:p w14:paraId="0C7A6868" w14:textId="77777777" w:rsidR="006B7939" w:rsidRPr="00C35DFA" w:rsidRDefault="00A707F9" w:rsidP="006B7939">
            <w:r w:rsidRPr="00C35DFA">
              <w:rPr>
                <w:b/>
                <w:i/>
              </w:rPr>
              <w:t>Performed by code inspection firm.</w:t>
            </w:r>
            <w:r w:rsidRPr="00C35DFA">
              <w:t xml:space="preserve"> </w:t>
            </w:r>
          </w:p>
        </w:tc>
      </w:tr>
      <w:tr w:rsidR="006B7939" w:rsidRPr="00C35DFA" w14:paraId="6D749C20"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6AD49A1C" w14:textId="77777777" w:rsidR="006B7939" w:rsidRPr="00C35DFA" w:rsidRDefault="006B7939" w:rsidP="007B2B09">
            <w:pPr>
              <w:autoSpaceDE w:val="0"/>
              <w:autoSpaceDN w:val="0"/>
              <w:adjustRightInd w:val="0"/>
              <w:rPr>
                <w:i/>
              </w:rPr>
            </w:pPr>
            <w:r w:rsidRPr="00C35DFA">
              <w:t>Installation of vibration isolation systems having a clearance of ≤¼”</w:t>
            </w:r>
          </w:p>
        </w:tc>
        <w:tc>
          <w:tcPr>
            <w:tcW w:w="1530" w:type="dxa"/>
            <w:tcBorders>
              <w:top w:val="single" w:sz="4" w:space="0" w:color="auto"/>
              <w:left w:val="single" w:sz="4" w:space="0" w:color="auto"/>
              <w:bottom w:val="single" w:sz="4" w:space="0" w:color="auto"/>
              <w:right w:val="single" w:sz="4" w:space="0" w:color="auto"/>
            </w:tcBorders>
          </w:tcPr>
          <w:p w14:paraId="7929207A" w14:textId="77777777" w:rsidR="006B7939" w:rsidRPr="00C35DFA" w:rsidRDefault="006B7939"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9CFCF59" w14:textId="77777777" w:rsidR="006B7939" w:rsidRPr="00C35DFA" w:rsidRDefault="006B7939"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45259E1" w14:textId="77777777" w:rsidR="007248CF" w:rsidRPr="00C35DFA" w:rsidRDefault="006B7939" w:rsidP="006B7939">
            <w:r w:rsidRPr="00C35DFA">
              <w:t xml:space="preserve">Verify that installation complies with approved construction documents and manufacturer’s recommendations. </w:t>
            </w:r>
          </w:p>
          <w:p w14:paraId="164EF0B2" w14:textId="77777777" w:rsidR="006B7939" w:rsidRPr="00C35DFA" w:rsidRDefault="00A707F9" w:rsidP="006B7939">
            <w:r w:rsidRPr="00C35DFA">
              <w:rPr>
                <w:b/>
                <w:i/>
              </w:rPr>
              <w:t>Performed by code inspection firm.</w:t>
            </w:r>
            <w:r w:rsidRPr="00C35DFA">
              <w:t xml:space="preserve"> </w:t>
            </w:r>
          </w:p>
        </w:tc>
      </w:tr>
      <w:tr w:rsidR="002F4807" w:rsidRPr="00C35DFA" w14:paraId="7ACCF6FE"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2D96720F" w14:textId="77777777" w:rsidR="002F4807" w:rsidRPr="00C35DFA" w:rsidRDefault="002F4807" w:rsidP="002F4807">
            <w:pPr>
              <w:autoSpaceDE w:val="0"/>
              <w:autoSpaceDN w:val="0"/>
              <w:adjustRightInd w:val="0"/>
            </w:pPr>
            <w:r w:rsidRPr="00C35DFA">
              <w:t>Clearances to fire sprinkler drops and sprigs</w:t>
            </w:r>
          </w:p>
        </w:tc>
        <w:tc>
          <w:tcPr>
            <w:tcW w:w="1530" w:type="dxa"/>
            <w:tcBorders>
              <w:top w:val="single" w:sz="4" w:space="0" w:color="auto"/>
              <w:left w:val="single" w:sz="4" w:space="0" w:color="auto"/>
              <w:bottom w:val="single" w:sz="4" w:space="0" w:color="auto"/>
              <w:right w:val="single" w:sz="4" w:space="0" w:color="auto"/>
            </w:tcBorders>
          </w:tcPr>
          <w:p w14:paraId="7FA27BCB" w14:textId="77777777" w:rsidR="002F4807" w:rsidRPr="00C35DFA" w:rsidRDefault="002F4807" w:rsidP="002F4807">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7740C7D" w14:textId="77777777" w:rsidR="002F4807" w:rsidRPr="00C35DFA" w:rsidRDefault="002F4807" w:rsidP="002F4807">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A0FE70F" w14:textId="77777777" w:rsidR="002F4807" w:rsidRPr="00C35DFA" w:rsidRDefault="002F4807" w:rsidP="002F4807">
            <w:r w:rsidRPr="00C35DFA">
              <w:t xml:space="preserve">Verify that 3-inches of clearance exists between MEP or structural elements and sprinkler drops or sprigs.  </w:t>
            </w:r>
          </w:p>
          <w:p w14:paraId="2F200783" w14:textId="77777777" w:rsidR="002F4807" w:rsidRPr="00C35DFA" w:rsidRDefault="002F4807" w:rsidP="002F4807">
            <w:r w:rsidRPr="00C35DFA">
              <w:rPr>
                <w:b/>
                <w:i/>
              </w:rPr>
              <w:t>Performed by code inspection firm.</w:t>
            </w:r>
            <w:r w:rsidRPr="00C35DFA">
              <w:t xml:space="preserve"> (Not required if flexible sprinkler piping is used).</w:t>
            </w:r>
          </w:p>
        </w:tc>
      </w:tr>
      <w:tr w:rsidR="006B7939" w:rsidRPr="00C35DFA" w14:paraId="285DDA1E"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242C5647" w14:textId="77777777" w:rsidR="006B7939" w:rsidRPr="00C35DFA" w:rsidRDefault="006B7939" w:rsidP="006B7939">
            <w:pPr>
              <w:autoSpaceDE w:val="0"/>
              <w:autoSpaceDN w:val="0"/>
              <w:adjustRightInd w:val="0"/>
              <w:rPr>
                <w:i/>
              </w:rPr>
            </w:pPr>
            <w:r w:rsidRPr="00C35DFA">
              <w:t xml:space="preserve">Designated seismic systems </w:t>
            </w:r>
          </w:p>
        </w:tc>
        <w:tc>
          <w:tcPr>
            <w:tcW w:w="1530" w:type="dxa"/>
            <w:tcBorders>
              <w:top w:val="single" w:sz="4" w:space="0" w:color="auto"/>
              <w:left w:val="single" w:sz="4" w:space="0" w:color="auto"/>
              <w:bottom w:val="single" w:sz="4" w:space="0" w:color="auto"/>
              <w:right w:val="single" w:sz="4" w:space="0" w:color="auto"/>
            </w:tcBorders>
          </w:tcPr>
          <w:p w14:paraId="53F699C3" w14:textId="77777777" w:rsidR="006B7939" w:rsidRPr="00C35DFA" w:rsidRDefault="006B7939" w:rsidP="009077DC">
            <w:pPr>
              <w:autoSpaceDE w:val="0"/>
              <w:autoSpaceDN w:val="0"/>
              <w:adjustRightInd w:val="0"/>
            </w:pPr>
            <w:r w:rsidRPr="00C35DFA">
              <w:fldChar w:fldCharType="begin">
                <w:ffData>
                  <w:name w:val="Check1"/>
                  <w:enabled/>
                  <w:calcOnExit w:val="0"/>
                  <w:checkBox>
                    <w:sizeAuto/>
                    <w:default w:val="0"/>
                  </w:checkBox>
                </w:ffData>
              </w:fldChar>
            </w:r>
            <w:r w:rsidRPr="00C35DFA">
              <w:instrText xml:space="preserve"> FORMCHECKBOX </w:instrText>
            </w:r>
            <w:r w:rsidRPr="00C35DFA">
              <w:fldChar w:fldCharType="end"/>
            </w:r>
            <w:r w:rsidRPr="00C35DF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675C1FB" w14:textId="77777777" w:rsidR="006B7939" w:rsidRPr="00C35DFA" w:rsidRDefault="006B7939" w:rsidP="009077DC">
            <w:pPr>
              <w:autoSpaceDE w:val="0"/>
              <w:autoSpaceDN w:val="0"/>
              <w:adjustRightInd w:val="0"/>
            </w:pPr>
            <w:r w:rsidRPr="00C35DFA">
              <w:fldChar w:fldCharType="begin">
                <w:ffData>
                  <w:name w:val=""/>
                  <w:enabled/>
                  <w:calcOnExit w:val="0"/>
                  <w:checkBox>
                    <w:sizeAuto/>
                    <w:default w:val="1"/>
                  </w:checkBox>
                </w:ffData>
              </w:fldChar>
            </w:r>
            <w:r w:rsidRPr="00C35DFA">
              <w:instrText xml:space="preserve"> FORMCHECKBOX </w:instrText>
            </w:r>
            <w:r w:rsidRPr="00C35DFA">
              <w:fldChar w:fldCharType="end"/>
            </w:r>
            <w:r w:rsidRPr="00C35DF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E9F827D" w14:textId="77777777" w:rsidR="006B7939" w:rsidRPr="00C35DFA" w:rsidRDefault="003D0809" w:rsidP="007248CF">
            <w:r w:rsidRPr="00C35DFA">
              <w:t xml:space="preserve">Verify seismic qualification per Section 13.2.2 of ASCE 7. </w:t>
            </w:r>
            <w:r w:rsidR="006B7939" w:rsidRPr="00C35DFA">
              <w:t xml:space="preserve">Verify that the label, anchorage or mounting conforms to the manufacturer’s certificate of compliance. </w:t>
            </w:r>
            <w:r w:rsidR="00A707F9" w:rsidRPr="00C35DFA">
              <w:rPr>
                <w:b/>
                <w:i/>
              </w:rPr>
              <w:t>Performed by code inspection firm.</w:t>
            </w:r>
            <w:r w:rsidR="00A707F9" w:rsidRPr="00C35DFA">
              <w:t xml:space="preserve"> </w:t>
            </w:r>
            <w:r w:rsidR="006B7939" w:rsidRPr="00C35DFA">
              <w:t xml:space="preserve"> </w:t>
            </w:r>
          </w:p>
        </w:tc>
      </w:tr>
    </w:tbl>
    <w:p w14:paraId="3385692C" w14:textId="77777777" w:rsidR="006F4DFE" w:rsidRPr="009646D6" w:rsidRDefault="006F4DFE" w:rsidP="006F4DFE">
      <w:pPr>
        <w:autoSpaceDE w:val="0"/>
        <w:autoSpaceDN w:val="0"/>
        <w:adjustRightInd w:val="0"/>
        <w:rPr>
          <w:sz w:val="24"/>
          <w:szCs w:val="24"/>
          <w:highlight w:val="yellow"/>
        </w:rPr>
      </w:pPr>
    </w:p>
    <w:p w14:paraId="20208046" w14:textId="77777777" w:rsidR="006F4DFE" w:rsidRPr="002D350A" w:rsidRDefault="006F4DFE" w:rsidP="008C0D66">
      <w:pPr>
        <w:tabs>
          <w:tab w:val="left" w:pos="5490"/>
        </w:tabs>
        <w:autoSpaceDE w:val="0"/>
        <w:autoSpaceDN w:val="0"/>
        <w:adjustRightInd w:val="0"/>
        <w:spacing w:before="120"/>
        <w:ind w:hanging="180"/>
        <w:rPr>
          <w:b/>
          <w:color w:val="3B3838"/>
          <w:sz w:val="24"/>
          <w:szCs w:val="24"/>
        </w:rPr>
      </w:pPr>
      <w:r w:rsidRPr="002D350A">
        <w:rPr>
          <w:b/>
          <w:color w:val="3B3838"/>
          <w:sz w:val="24"/>
          <w:szCs w:val="24"/>
        </w:rPr>
        <w:t>SEISMICALLY ISOLATED STRUCTURES (IBC 170</w:t>
      </w:r>
      <w:r w:rsidR="007248CF" w:rsidRPr="002D350A">
        <w:rPr>
          <w:b/>
          <w:color w:val="3B3838"/>
          <w:sz w:val="24"/>
          <w:szCs w:val="24"/>
        </w:rPr>
        <w:t>5.1</w:t>
      </w:r>
      <w:r w:rsidR="00E71FB4" w:rsidRPr="002D350A">
        <w:rPr>
          <w:b/>
          <w:color w:val="3B3838"/>
          <w:sz w:val="24"/>
          <w:szCs w:val="24"/>
        </w:rPr>
        <w:t>3</w:t>
      </w:r>
      <w:r w:rsidR="007248CF" w:rsidRPr="002D350A">
        <w:rPr>
          <w:b/>
          <w:color w:val="3B3838"/>
          <w:sz w:val="24"/>
          <w:szCs w:val="24"/>
        </w:rPr>
        <w:t>.8 &amp; 1705.1</w:t>
      </w:r>
      <w:r w:rsidR="00E71FB4" w:rsidRPr="002D350A">
        <w:rPr>
          <w:b/>
          <w:color w:val="3B3838"/>
          <w:sz w:val="24"/>
          <w:szCs w:val="24"/>
        </w:rPr>
        <w:t>4</w:t>
      </w:r>
      <w:r w:rsidR="007248CF" w:rsidRPr="002D350A">
        <w:rPr>
          <w:b/>
          <w:color w:val="3B3838"/>
          <w:sz w:val="24"/>
          <w:szCs w:val="24"/>
        </w:rPr>
        <w:t>.4</w:t>
      </w:r>
      <w:r w:rsidRPr="002D350A">
        <w:rPr>
          <w:b/>
          <w:color w:val="3B3838"/>
          <w:sz w:val="24"/>
          <w:szCs w:val="24"/>
        </w:rPr>
        <w:t>)</w:t>
      </w:r>
    </w:p>
    <w:p w14:paraId="19E5B541" w14:textId="77777777" w:rsidR="006F4DFE" w:rsidRPr="002D350A" w:rsidRDefault="006F4DFE" w:rsidP="006F4DFE">
      <w:pPr>
        <w:tabs>
          <w:tab w:val="left" w:pos="5760"/>
        </w:tabs>
        <w:autoSpaceDE w:val="0"/>
        <w:autoSpaceDN w:val="0"/>
        <w:adjustRightInd w:val="0"/>
        <w:rPr>
          <w:i/>
          <w:sz w:val="22"/>
          <w:szCs w:val="22"/>
        </w:rPr>
      </w:pPr>
      <w:r w:rsidRPr="002D350A">
        <w:rPr>
          <w:i/>
          <w:sz w:val="22"/>
          <w:szCs w:val="22"/>
        </w:rPr>
        <w:t>Item</w:t>
      </w:r>
      <w:r w:rsidRPr="002D350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6F4DFE" w:rsidRPr="002D350A" w14:paraId="11C6445D"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1C673E74" w14:textId="77777777" w:rsidR="006F4DFE" w:rsidRPr="002D350A" w:rsidRDefault="006B7939" w:rsidP="009077DC">
            <w:pPr>
              <w:autoSpaceDE w:val="0"/>
              <w:autoSpaceDN w:val="0"/>
              <w:adjustRightInd w:val="0"/>
              <w:rPr>
                <w:i/>
              </w:rPr>
            </w:pPr>
            <w:r w:rsidRPr="002D350A">
              <w:t>Prototype tests</w:t>
            </w:r>
          </w:p>
        </w:tc>
        <w:tc>
          <w:tcPr>
            <w:tcW w:w="1530" w:type="dxa"/>
            <w:tcBorders>
              <w:top w:val="single" w:sz="4" w:space="0" w:color="auto"/>
              <w:left w:val="single" w:sz="4" w:space="0" w:color="auto"/>
              <w:bottom w:val="single" w:sz="4" w:space="0" w:color="auto"/>
              <w:right w:val="single" w:sz="4" w:space="0" w:color="auto"/>
            </w:tcBorders>
          </w:tcPr>
          <w:p w14:paraId="3FD3B8B0" w14:textId="77777777" w:rsidR="006F4DFE" w:rsidRPr="002D350A" w:rsidRDefault="006F4DFE" w:rsidP="009077DC">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8611BE5" w14:textId="77777777" w:rsidR="006F4DFE" w:rsidRPr="002D350A" w:rsidRDefault="006F4DFE" w:rsidP="009077DC">
            <w:pPr>
              <w:autoSpaceDE w:val="0"/>
              <w:autoSpaceDN w:val="0"/>
              <w:adjustRightInd w:val="0"/>
            </w:pPr>
            <w:r w:rsidRPr="002D350A">
              <w:fldChar w:fldCharType="begin">
                <w:ffData>
                  <w:name w:val=""/>
                  <w:enabled/>
                  <w:calcOnExit w:val="0"/>
                  <w:checkBox>
                    <w:sizeAuto/>
                    <w:default w:val="1"/>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0077DF83" w14:textId="77777777" w:rsidR="006F4DFE" w:rsidRPr="002D350A" w:rsidRDefault="006B7939" w:rsidP="007248CF">
            <w:pPr>
              <w:autoSpaceDE w:val="0"/>
              <w:autoSpaceDN w:val="0"/>
              <w:adjustRightInd w:val="0"/>
            </w:pPr>
            <w:r w:rsidRPr="002D350A">
              <w:t>Prototype tests shall be performed on selected samples prior to construction in accordan</w:t>
            </w:r>
            <w:r w:rsidR="007248CF" w:rsidRPr="002D350A">
              <w:t>ce with Section 17.8 of ASCE 7-</w:t>
            </w:r>
            <w:r w:rsidR="002D350A">
              <w:t>22</w:t>
            </w:r>
            <w:r w:rsidRPr="002D350A">
              <w:t xml:space="preserve">. </w:t>
            </w:r>
          </w:p>
        </w:tc>
      </w:tr>
      <w:tr w:rsidR="006F4DFE" w:rsidRPr="002D350A" w14:paraId="378F684A" w14:textId="77777777" w:rsidTr="009077DC">
        <w:trPr>
          <w:trHeight w:val="332"/>
        </w:trPr>
        <w:tc>
          <w:tcPr>
            <w:tcW w:w="2988" w:type="dxa"/>
            <w:tcBorders>
              <w:top w:val="single" w:sz="4" w:space="0" w:color="auto"/>
              <w:left w:val="single" w:sz="4" w:space="0" w:color="auto"/>
              <w:bottom w:val="single" w:sz="4" w:space="0" w:color="auto"/>
              <w:right w:val="single" w:sz="4" w:space="0" w:color="auto"/>
            </w:tcBorders>
          </w:tcPr>
          <w:p w14:paraId="7E3957DC" w14:textId="77777777" w:rsidR="006F4DFE" w:rsidRPr="002D350A" w:rsidRDefault="00475DF3" w:rsidP="00475DF3">
            <w:pPr>
              <w:autoSpaceDE w:val="0"/>
              <w:autoSpaceDN w:val="0"/>
              <w:adjustRightInd w:val="0"/>
            </w:pPr>
            <w:r w:rsidRPr="002D350A">
              <w:t>Fabrication and installation</w:t>
            </w:r>
          </w:p>
        </w:tc>
        <w:tc>
          <w:tcPr>
            <w:tcW w:w="1530" w:type="dxa"/>
            <w:tcBorders>
              <w:top w:val="single" w:sz="4" w:space="0" w:color="auto"/>
              <w:left w:val="single" w:sz="4" w:space="0" w:color="auto"/>
              <w:bottom w:val="single" w:sz="4" w:space="0" w:color="auto"/>
              <w:right w:val="single" w:sz="4" w:space="0" w:color="auto"/>
            </w:tcBorders>
          </w:tcPr>
          <w:p w14:paraId="78EC817A" w14:textId="77777777" w:rsidR="006F4DFE" w:rsidRPr="002D350A" w:rsidRDefault="006F4DFE" w:rsidP="009077DC">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43012CB" w14:textId="77777777" w:rsidR="006F4DFE" w:rsidRPr="002D350A" w:rsidRDefault="006F4DFE" w:rsidP="009077DC">
            <w:pPr>
              <w:autoSpaceDE w:val="0"/>
              <w:autoSpaceDN w:val="0"/>
              <w:adjustRightInd w:val="0"/>
            </w:pPr>
            <w:r w:rsidRPr="002D350A">
              <w:fldChar w:fldCharType="begin">
                <w:ffData>
                  <w:name w:val=""/>
                  <w:enabled/>
                  <w:calcOnExit w:val="0"/>
                  <w:checkBox>
                    <w:sizeAuto/>
                    <w:default w:val="1"/>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34DB7C2" w14:textId="77777777" w:rsidR="006F4DFE" w:rsidRPr="002D350A" w:rsidRDefault="00475DF3" w:rsidP="007248CF">
            <w:pPr>
              <w:autoSpaceDE w:val="0"/>
              <w:autoSpaceDN w:val="0"/>
              <w:adjustRightInd w:val="0"/>
            </w:pPr>
            <w:r w:rsidRPr="002D350A">
              <w:t>Verify that fabrication and installation of isolator</w:t>
            </w:r>
            <w:r w:rsidR="007248CF" w:rsidRPr="002D350A">
              <w:t xml:space="preserve"> units and energy dissipation devices </w:t>
            </w:r>
            <w:r w:rsidRPr="002D350A">
              <w:t>conform to manufacturer’s recommendations</w:t>
            </w:r>
            <w:r w:rsidR="007248CF" w:rsidRPr="002D350A">
              <w:t xml:space="preserve"> and approved construction documents</w:t>
            </w:r>
            <w:r w:rsidRPr="002D350A">
              <w:t xml:space="preserve">. </w:t>
            </w:r>
          </w:p>
        </w:tc>
      </w:tr>
    </w:tbl>
    <w:p w14:paraId="13A0BE6B" w14:textId="77777777" w:rsidR="003D0809" w:rsidRPr="009646D6" w:rsidRDefault="003D0809" w:rsidP="007248CF">
      <w:pPr>
        <w:tabs>
          <w:tab w:val="left" w:pos="5490"/>
        </w:tabs>
        <w:autoSpaceDE w:val="0"/>
        <w:autoSpaceDN w:val="0"/>
        <w:adjustRightInd w:val="0"/>
        <w:ind w:hanging="180"/>
        <w:rPr>
          <w:b/>
          <w:color w:val="3B3838"/>
          <w:sz w:val="24"/>
          <w:szCs w:val="24"/>
          <w:highlight w:val="yellow"/>
        </w:rPr>
      </w:pPr>
    </w:p>
    <w:p w14:paraId="18B5D90E" w14:textId="77777777" w:rsidR="007248CF" w:rsidRPr="002D350A" w:rsidRDefault="007248CF" w:rsidP="007248CF">
      <w:pPr>
        <w:tabs>
          <w:tab w:val="left" w:pos="5490"/>
        </w:tabs>
        <w:autoSpaceDE w:val="0"/>
        <w:autoSpaceDN w:val="0"/>
        <w:adjustRightInd w:val="0"/>
        <w:ind w:hanging="180"/>
        <w:rPr>
          <w:sz w:val="24"/>
          <w:szCs w:val="24"/>
        </w:rPr>
      </w:pPr>
      <w:r w:rsidRPr="002D350A">
        <w:rPr>
          <w:b/>
          <w:color w:val="3B3838"/>
          <w:sz w:val="24"/>
          <w:szCs w:val="24"/>
        </w:rPr>
        <w:t>SPECIAL CASES (IBC 1705.1.1)</w:t>
      </w:r>
      <w:r w:rsidRPr="002D350A">
        <w:rPr>
          <w:sz w:val="24"/>
          <w:szCs w:val="24"/>
        </w:rPr>
        <w:t xml:space="preserve"> – material alternatives or unusual design applications</w:t>
      </w:r>
    </w:p>
    <w:p w14:paraId="13549AD2" w14:textId="77777777" w:rsidR="007248CF" w:rsidRPr="002D350A" w:rsidRDefault="007248CF" w:rsidP="007248CF">
      <w:pPr>
        <w:tabs>
          <w:tab w:val="left" w:pos="5760"/>
        </w:tabs>
        <w:autoSpaceDE w:val="0"/>
        <w:autoSpaceDN w:val="0"/>
        <w:adjustRightInd w:val="0"/>
        <w:rPr>
          <w:i/>
          <w:sz w:val="22"/>
          <w:szCs w:val="22"/>
        </w:rPr>
      </w:pPr>
      <w:r w:rsidRPr="002D350A">
        <w:rPr>
          <w:i/>
          <w:sz w:val="22"/>
          <w:szCs w:val="22"/>
        </w:rPr>
        <w:t>Item</w:t>
      </w:r>
      <w:r w:rsidRPr="002D350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7248CF" w:rsidRPr="002D350A" w14:paraId="5547C1BD" w14:textId="77777777" w:rsidTr="00EC70A5">
        <w:trPr>
          <w:trHeight w:val="332"/>
        </w:trPr>
        <w:tc>
          <w:tcPr>
            <w:tcW w:w="2988" w:type="dxa"/>
            <w:tcBorders>
              <w:top w:val="single" w:sz="4" w:space="0" w:color="auto"/>
              <w:left w:val="single" w:sz="4" w:space="0" w:color="auto"/>
              <w:bottom w:val="single" w:sz="4" w:space="0" w:color="auto"/>
              <w:right w:val="single" w:sz="4" w:space="0" w:color="auto"/>
            </w:tcBorders>
          </w:tcPr>
          <w:p w14:paraId="2FC42EA0" w14:textId="77777777" w:rsidR="007248CF" w:rsidRPr="002D350A" w:rsidRDefault="007248CF" w:rsidP="00EC70A5">
            <w:pPr>
              <w:autoSpaceDE w:val="0"/>
              <w:autoSpaceDN w:val="0"/>
              <w:adjustRightInd w:val="0"/>
              <w:rPr>
                <w:i/>
              </w:rPr>
            </w:pPr>
            <w:r w:rsidRPr="002D350A">
              <w:t>Material and installation</w:t>
            </w:r>
          </w:p>
        </w:tc>
        <w:tc>
          <w:tcPr>
            <w:tcW w:w="1530" w:type="dxa"/>
            <w:tcBorders>
              <w:top w:val="single" w:sz="4" w:space="0" w:color="auto"/>
              <w:left w:val="single" w:sz="4" w:space="0" w:color="auto"/>
              <w:bottom w:val="single" w:sz="4" w:space="0" w:color="auto"/>
              <w:right w:val="single" w:sz="4" w:space="0" w:color="auto"/>
            </w:tcBorders>
          </w:tcPr>
          <w:p w14:paraId="143D7CC8" w14:textId="77777777" w:rsidR="007248CF" w:rsidRPr="002D350A" w:rsidRDefault="007248CF" w:rsidP="00EC70A5">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5E8B12B" w14:textId="77777777" w:rsidR="007248CF" w:rsidRPr="002D350A" w:rsidRDefault="007248CF" w:rsidP="00EC70A5">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AE16E0E" w14:textId="77777777" w:rsidR="007248CF" w:rsidRPr="002D350A" w:rsidRDefault="007248CF" w:rsidP="00EC70A5">
            <w:pPr>
              <w:autoSpaceDE w:val="0"/>
              <w:autoSpaceDN w:val="0"/>
              <w:adjustRightInd w:val="0"/>
            </w:pPr>
            <w:r w:rsidRPr="002D350A">
              <w:t xml:space="preserve">Per design professional in responsible charge or report from an accepted accreditation agency (i.e. ICC-ES). </w:t>
            </w:r>
          </w:p>
        </w:tc>
      </w:tr>
    </w:tbl>
    <w:p w14:paraId="3CE04168" w14:textId="77777777" w:rsidR="00EF4B63" w:rsidRPr="002D350A" w:rsidRDefault="00EF4B63" w:rsidP="00DA0850">
      <w:pPr>
        <w:tabs>
          <w:tab w:val="left" w:pos="5760"/>
        </w:tabs>
        <w:autoSpaceDE w:val="0"/>
        <w:autoSpaceDN w:val="0"/>
        <w:adjustRightInd w:val="0"/>
        <w:ind w:hanging="180"/>
        <w:rPr>
          <w:b/>
          <w:color w:val="3B3838"/>
          <w:sz w:val="24"/>
          <w:szCs w:val="24"/>
        </w:rPr>
      </w:pPr>
    </w:p>
    <w:p w14:paraId="023A1325" w14:textId="77777777" w:rsidR="007248CF" w:rsidRPr="002D350A" w:rsidRDefault="00940FCE" w:rsidP="008C0D66">
      <w:pPr>
        <w:tabs>
          <w:tab w:val="left" w:pos="5760"/>
        </w:tabs>
        <w:autoSpaceDE w:val="0"/>
        <w:autoSpaceDN w:val="0"/>
        <w:adjustRightInd w:val="0"/>
        <w:spacing w:before="120"/>
        <w:ind w:hanging="180"/>
        <w:rPr>
          <w:b/>
          <w:color w:val="3B3838"/>
          <w:sz w:val="24"/>
          <w:szCs w:val="24"/>
        </w:rPr>
      </w:pPr>
      <w:r w:rsidRPr="002D350A">
        <w:rPr>
          <w:b/>
          <w:color w:val="3B3838"/>
          <w:sz w:val="24"/>
          <w:szCs w:val="24"/>
        </w:rPr>
        <w:t>MISCELLANEOUS</w:t>
      </w:r>
      <w:r w:rsidR="00360462" w:rsidRPr="002D350A">
        <w:rPr>
          <w:b/>
          <w:color w:val="3B3838"/>
          <w:sz w:val="24"/>
          <w:szCs w:val="24"/>
        </w:rPr>
        <w:t xml:space="preserve"> </w:t>
      </w:r>
      <w:r w:rsidR="00083E80" w:rsidRPr="002D350A">
        <w:rPr>
          <w:b/>
          <w:color w:val="3B3838"/>
          <w:sz w:val="24"/>
          <w:szCs w:val="24"/>
        </w:rPr>
        <w:t>AREAS</w:t>
      </w:r>
    </w:p>
    <w:p w14:paraId="08FD1630" w14:textId="77777777" w:rsidR="00616D7E" w:rsidRPr="002D350A" w:rsidRDefault="007248CF" w:rsidP="007248CF">
      <w:pPr>
        <w:numPr>
          <w:ilvl w:val="0"/>
          <w:numId w:val="4"/>
        </w:numPr>
        <w:autoSpaceDE w:val="0"/>
        <w:autoSpaceDN w:val="0"/>
        <w:adjustRightInd w:val="0"/>
        <w:spacing w:after="80"/>
        <w:ind w:left="360"/>
        <w:rPr>
          <w:i/>
        </w:rPr>
      </w:pPr>
      <w:r w:rsidRPr="002D350A">
        <w:rPr>
          <w:i/>
        </w:rPr>
        <w:t>These inspections may be recommended by the Architect/Engineer and are to be approved by DFCM.</w:t>
      </w:r>
    </w:p>
    <w:p w14:paraId="7048D533" w14:textId="77777777" w:rsidR="007248CF" w:rsidRPr="002D350A" w:rsidRDefault="007248CF" w:rsidP="007248CF">
      <w:pPr>
        <w:tabs>
          <w:tab w:val="left" w:pos="5760"/>
        </w:tabs>
        <w:autoSpaceDE w:val="0"/>
        <w:autoSpaceDN w:val="0"/>
        <w:adjustRightInd w:val="0"/>
        <w:rPr>
          <w:i/>
          <w:sz w:val="22"/>
          <w:szCs w:val="22"/>
        </w:rPr>
      </w:pPr>
      <w:r w:rsidRPr="002D350A">
        <w:rPr>
          <w:i/>
          <w:sz w:val="22"/>
          <w:szCs w:val="22"/>
        </w:rPr>
        <w:lastRenderedPageBreak/>
        <w:t>Item</w:t>
      </w:r>
      <w:r w:rsidRPr="002D350A">
        <w:rPr>
          <w:i/>
          <w:sz w:val="22"/>
          <w:szCs w:val="22"/>
        </w:rPr>
        <w:tab/>
        <w:t>Detailed Instructions and Frequencies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530"/>
        <w:gridCol w:w="1260"/>
        <w:gridCol w:w="4680"/>
      </w:tblGrid>
      <w:tr w:rsidR="00360462" w:rsidRPr="002D350A" w14:paraId="62D63972"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35280B57" w14:textId="77777777" w:rsidR="00360462" w:rsidRPr="002D350A" w:rsidRDefault="00360462" w:rsidP="00AB6BD3">
            <w:pPr>
              <w:autoSpaceDE w:val="0"/>
              <w:autoSpaceDN w:val="0"/>
              <w:adjustRightInd w:val="0"/>
            </w:pPr>
            <w:r w:rsidRPr="002D350A">
              <w:t xml:space="preserve">Suspended </w:t>
            </w:r>
            <w:r w:rsidR="00AB6BD3" w:rsidRPr="002D350A">
              <w:t>Acoustical Ceilings</w:t>
            </w:r>
          </w:p>
        </w:tc>
        <w:tc>
          <w:tcPr>
            <w:tcW w:w="1530" w:type="dxa"/>
            <w:tcBorders>
              <w:top w:val="single" w:sz="4" w:space="0" w:color="auto"/>
              <w:left w:val="single" w:sz="4" w:space="0" w:color="auto"/>
              <w:bottom w:val="single" w:sz="4" w:space="0" w:color="auto"/>
              <w:right w:val="single" w:sz="4" w:space="0" w:color="auto"/>
            </w:tcBorders>
          </w:tcPr>
          <w:p w14:paraId="5C47E30B" w14:textId="77777777" w:rsidR="00360462" w:rsidRPr="002D350A" w:rsidRDefault="00360462"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CDE000D" w14:textId="77777777" w:rsidR="00360462" w:rsidRPr="002D350A" w:rsidRDefault="00360462"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BB4D181" w14:textId="77777777" w:rsidR="00360462" w:rsidRPr="002D350A" w:rsidRDefault="00A707F9" w:rsidP="00E707FD">
            <w:pPr>
              <w:autoSpaceDE w:val="0"/>
              <w:autoSpaceDN w:val="0"/>
              <w:adjustRightInd w:val="0"/>
              <w:rPr>
                <w:b/>
                <w:i/>
              </w:rPr>
            </w:pPr>
            <w:r w:rsidRPr="002D350A">
              <w:rPr>
                <w:b/>
                <w:i/>
              </w:rPr>
              <w:t xml:space="preserve">Performed by code inspection firm. </w:t>
            </w:r>
          </w:p>
        </w:tc>
      </w:tr>
      <w:tr w:rsidR="00D92508" w:rsidRPr="002D350A" w14:paraId="68D98C80"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4F66C6B8" w14:textId="77777777" w:rsidR="00D92508" w:rsidRPr="002D350A" w:rsidRDefault="00D92508" w:rsidP="00D434BB">
            <w:pPr>
              <w:autoSpaceDE w:val="0"/>
              <w:autoSpaceDN w:val="0"/>
              <w:adjustRightInd w:val="0"/>
            </w:pPr>
            <w:r w:rsidRPr="002D350A">
              <w:t>Soil backfill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34E267CC"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CB4C69D"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6E345624" w14:textId="77777777" w:rsidR="00D92508" w:rsidRPr="002D350A" w:rsidRDefault="00D92508" w:rsidP="00E707FD">
            <w:pPr>
              <w:autoSpaceDE w:val="0"/>
              <w:autoSpaceDN w:val="0"/>
              <w:adjustRightInd w:val="0"/>
            </w:pPr>
          </w:p>
        </w:tc>
      </w:tr>
      <w:tr w:rsidR="00D92508" w:rsidRPr="002D350A" w14:paraId="6F6F3640"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CEFFA37" w14:textId="77777777" w:rsidR="00D92508" w:rsidRPr="002D350A" w:rsidRDefault="00D92508" w:rsidP="00E707FD">
            <w:pPr>
              <w:autoSpaceDE w:val="0"/>
              <w:autoSpaceDN w:val="0"/>
              <w:adjustRightInd w:val="0"/>
            </w:pPr>
            <w:r w:rsidRPr="002D350A">
              <w:t>Soils for curb and gutter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1D5F0984"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1FCD867"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C06E440" w14:textId="77777777" w:rsidR="00D92508" w:rsidRPr="002D350A" w:rsidRDefault="00D92508" w:rsidP="00E707FD">
            <w:pPr>
              <w:autoSpaceDE w:val="0"/>
              <w:autoSpaceDN w:val="0"/>
              <w:adjustRightInd w:val="0"/>
            </w:pPr>
          </w:p>
        </w:tc>
      </w:tr>
      <w:tr w:rsidR="00D92508" w:rsidRPr="002D350A" w14:paraId="0BA60FD3"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8812EA3" w14:textId="77777777" w:rsidR="00D92508" w:rsidRPr="002D350A" w:rsidRDefault="00D92508" w:rsidP="00E707FD">
            <w:pPr>
              <w:autoSpaceDE w:val="0"/>
              <w:autoSpaceDN w:val="0"/>
              <w:adjustRightInd w:val="0"/>
            </w:pPr>
            <w:r w:rsidRPr="002D350A">
              <w:t>Soils for parking lots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2EE6E095"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A4284E6"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4F1646B" w14:textId="77777777" w:rsidR="00D92508" w:rsidRPr="002D350A" w:rsidRDefault="00D92508" w:rsidP="00E707FD">
            <w:pPr>
              <w:autoSpaceDE w:val="0"/>
              <w:autoSpaceDN w:val="0"/>
              <w:adjustRightInd w:val="0"/>
            </w:pPr>
          </w:p>
        </w:tc>
      </w:tr>
      <w:tr w:rsidR="00D92508" w:rsidRPr="002D350A" w14:paraId="31597E4D"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CB9D8E8" w14:textId="77777777" w:rsidR="00D92508" w:rsidRPr="002D350A" w:rsidRDefault="00D92508" w:rsidP="00E707FD">
            <w:pPr>
              <w:autoSpaceDE w:val="0"/>
              <w:autoSpaceDN w:val="0"/>
              <w:adjustRightInd w:val="0"/>
            </w:pPr>
            <w:r w:rsidRPr="002D350A">
              <w:t>Soils for utility trench backfill</w:t>
            </w:r>
          </w:p>
        </w:tc>
        <w:tc>
          <w:tcPr>
            <w:tcW w:w="1530" w:type="dxa"/>
            <w:tcBorders>
              <w:top w:val="single" w:sz="4" w:space="0" w:color="auto"/>
              <w:left w:val="single" w:sz="4" w:space="0" w:color="auto"/>
              <w:bottom w:val="single" w:sz="4" w:space="0" w:color="auto"/>
              <w:right w:val="single" w:sz="4" w:space="0" w:color="auto"/>
            </w:tcBorders>
          </w:tcPr>
          <w:p w14:paraId="00C33286"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B75E411"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4BB5284" w14:textId="77777777" w:rsidR="00D92508" w:rsidRPr="002D350A" w:rsidRDefault="00D92508" w:rsidP="00E707FD">
            <w:pPr>
              <w:autoSpaceDE w:val="0"/>
              <w:autoSpaceDN w:val="0"/>
              <w:adjustRightInd w:val="0"/>
            </w:pPr>
          </w:p>
        </w:tc>
      </w:tr>
      <w:tr w:rsidR="00D92508" w:rsidRPr="002D350A" w14:paraId="61F261D4"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514F1C79" w14:textId="77777777" w:rsidR="00D92508" w:rsidRPr="002D350A" w:rsidRDefault="00D92508" w:rsidP="00E707FD">
            <w:pPr>
              <w:autoSpaceDE w:val="0"/>
              <w:autoSpaceDN w:val="0"/>
              <w:adjustRightInd w:val="0"/>
            </w:pPr>
            <w:r w:rsidRPr="002D350A">
              <w:t>Reinforcement for slab on grade sidewalks and drive approaches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63043941"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341550A6"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0C3C892" w14:textId="77777777" w:rsidR="00D92508" w:rsidRPr="002D350A" w:rsidRDefault="00D92508" w:rsidP="00E707FD">
            <w:pPr>
              <w:autoSpaceDE w:val="0"/>
              <w:autoSpaceDN w:val="0"/>
              <w:adjustRightInd w:val="0"/>
            </w:pPr>
          </w:p>
        </w:tc>
      </w:tr>
      <w:tr w:rsidR="00D92508" w:rsidRPr="002D350A" w14:paraId="6BB512B0"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A9FE539" w14:textId="77777777" w:rsidR="00D92508" w:rsidRPr="002D350A" w:rsidRDefault="00D92508" w:rsidP="00E707FD">
            <w:pPr>
              <w:autoSpaceDE w:val="0"/>
              <w:autoSpaceDN w:val="0"/>
              <w:adjustRightInd w:val="0"/>
            </w:pPr>
            <w:r w:rsidRPr="002D350A">
              <w:t>Reinforcement for interior slab on grade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53298210"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A6F8F27"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4D3C83A" w14:textId="77777777" w:rsidR="00D92508" w:rsidRPr="002D350A" w:rsidRDefault="00D92508" w:rsidP="00E707FD">
            <w:pPr>
              <w:autoSpaceDE w:val="0"/>
              <w:autoSpaceDN w:val="0"/>
              <w:adjustRightInd w:val="0"/>
            </w:pPr>
          </w:p>
        </w:tc>
      </w:tr>
      <w:tr w:rsidR="00D92508" w:rsidRPr="002D350A" w14:paraId="4D1E90AF"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C9ADDEE" w14:textId="77777777" w:rsidR="00D92508" w:rsidRPr="002D350A" w:rsidRDefault="00D92508" w:rsidP="00E707FD">
            <w:pPr>
              <w:autoSpaceDE w:val="0"/>
              <w:autoSpaceDN w:val="0"/>
              <w:adjustRightInd w:val="0"/>
            </w:pPr>
            <w:r w:rsidRPr="002D350A">
              <w:t>Concrete testing for slab on grade sidewalks and drive approaches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7C40ADD4"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8598AF6"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E34DD66" w14:textId="77777777" w:rsidR="00D92508" w:rsidRPr="002D350A" w:rsidRDefault="00D92508" w:rsidP="00E707FD">
            <w:pPr>
              <w:autoSpaceDE w:val="0"/>
              <w:autoSpaceDN w:val="0"/>
              <w:adjustRightInd w:val="0"/>
            </w:pPr>
          </w:p>
        </w:tc>
      </w:tr>
      <w:tr w:rsidR="00D92508" w:rsidRPr="002D350A" w14:paraId="7DCC05CE"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8A16284" w14:textId="77777777" w:rsidR="00D92508" w:rsidRPr="002D350A" w:rsidRDefault="00D92508" w:rsidP="00E707FD">
            <w:pPr>
              <w:autoSpaceDE w:val="0"/>
              <w:autoSpaceDN w:val="0"/>
              <w:adjustRightInd w:val="0"/>
            </w:pPr>
            <w:r w:rsidRPr="002D350A">
              <w:t>Concrete testing for interior slab on grade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524D2CBB"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75B9E669"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77C93A3C" w14:textId="77777777" w:rsidR="00D92508" w:rsidRPr="002D350A" w:rsidRDefault="00D92508" w:rsidP="00E707FD">
            <w:pPr>
              <w:autoSpaceDE w:val="0"/>
              <w:autoSpaceDN w:val="0"/>
              <w:adjustRightInd w:val="0"/>
            </w:pPr>
          </w:p>
        </w:tc>
      </w:tr>
      <w:tr w:rsidR="00D92508" w:rsidRPr="002D350A" w14:paraId="22A0614D"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707B357" w14:textId="77777777" w:rsidR="00D92508" w:rsidRPr="002D350A" w:rsidRDefault="00D92508" w:rsidP="00E707FD">
            <w:pPr>
              <w:autoSpaceDE w:val="0"/>
              <w:autoSpaceDN w:val="0"/>
              <w:adjustRightInd w:val="0"/>
            </w:pPr>
            <w:r w:rsidRPr="002D350A">
              <w:t>Asphalt inspection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1D77BBB1"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56839CA"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A7DAE9B" w14:textId="77777777" w:rsidR="00D92508" w:rsidRPr="002D350A" w:rsidRDefault="00D92508" w:rsidP="00E707FD">
            <w:pPr>
              <w:autoSpaceDE w:val="0"/>
              <w:autoSpaceDN w:val="0"/>
              <w:adjustRightInd w:val="0"/>
            </w:pPr>
          </w:p>
        </w:tc>
      </w:tr>
      <w:tr w:rsidR="00D92508" w:rsidRPr="002D350A" w14:paraId="6E04180E"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DC19D83" w14:textId="77777777" w:rsidR="00D92508" w:rsidRPr="002D350A" w:rsidRDefault="00D92508" w:rsidP="00E707FD">
            <w:pPr>
              <w:autoSpaceDE w:val="0"/>
              <w:autoSpaceDN w:val="0"/>
              <w:adjustRightInd w:val="0"/>
            </w:pPr>
            <w:r w:rsidRPr="002D350A">
              <w:t>Asphalt testing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07C4A2EE"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1DAB2D26"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AEFD67B" w14:textId="77777777" w:rsidR="00D92508" w:rsidRPr="002D350A" w:rsidRDefault="00D92508" w:rsidP="00E707FD">
            <w:pPr>
              <w:autoSpaceDE w:val="0"/>
              <w:autoSpaceDN w:val="0"/>
              <w:adjustRightInd w:val="0"/>
            </w:pPr>
          </w:p>
        </w:tc>
      </w:tr>
      <w:tr w:rsidR="00D92508" w:rsidRPr="002D350A" w14:paraId="4E734EE8"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E1BB617" w14:textId="77777777" w:rsidR="00D92508" w:rsidRPr="002D350A" w:rsidRDefault="00D92508" w:rsidP="00E707FD">
            <w:pPr>
              <w:autoSpaceDE w:val="0"/>
              <w:autoSpaceDN w:val="0"/>
              <w:adjustRightInd w:val="0"/>
            </w:pPr>
            <w:r w:rsidRPr="002D350A">
              <w:t>Steam and water line welding (specify locations and frequency)</w:t>
            </w:r>
          </w:p>
        </w:tc>
        <w:tc>
          <w:tcPr>
            <w:tcW w:w="1530" w:type="dxa"/>
            <w:tcBorders>
              <w:top w:val="single" w:sz="4" w:space="0" w:color="auto"/>
              <w:left w:val="single" w:sz="4" w:space="0" w:color="auto"/>
              <w:bottom w:val="single" w:sz="4" w:space="0" w:color="auto"/>
              <w:right w:val="single" w:sz="4" w:space="0" w:color="auto"/>
            </w:tcBorders>
          </w:tcPr>
          <w:p w14:paraId="7825647F"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D8D5BAA"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43026897" w14:textId="77777777" w:rsidR="00D92508" w:rsidRPr="002D350A" w:rsidRDefault="00D92508" w:rsidP="00E707FD">
            <w:pPr>
              <w:autoSpaceDE w:val="0"/>
              <w:autoSpaceDN w:val="0"/>
              <w:adjustRightInd w:val="0"/>
            </w:pPr>
          </w:p>
        </w:tc>
      </w:tr>
      <w:tr w:rsidR="00D92508" w:rsidRPr="002D350A" w14:paraId="4326E56A"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38A70342" w14:textId="77777777" w:rsidR="00D92508" w:rsidRPr="002D350A" w:rsidRDefault="00D92508" w:rsidP="00E707FD">
            <w:pPr>
              <w:autoSpaceDE w:val="0"/>
              <w:autoSpaceDN w:val="0"/>
              <w:adjustRightInd w:val="0"/>
            </w:pPr>
            <w:r w:rsidRPr="002D350A">
              <w:t>Seismic supports</w:t>
            </w:r>
            <w:r w:rsidR="007E2AD4" w:rsidRPr="002D350A">
              <w:t xml:space="preserve"> for duct work</w:t>
            </w:r>
            <w:r w:rsidRPr="002D350A">
              <w:t xml:space="preserve"> and sealing of joints for duct work</w:t>
            </w:r>
          </w:p>
        </w:tc>
        <w:tc>
          <w:tcPr>
            <w:tcW w:w="1530" w:type="dxa"/>
            <w:tcBorders>
              <w:top w:val="single" w:sz="4" w:space="0" w:color="auto"/>
              <w:left w:val="single" w:sz="4" w:space="0" w:color="auto"/>
              <w:bottom w:val="single" w:sz="4" w:space="0" w:color="auto"/>
              <w:right w:val="single" w:sz="4" w:space="0" w:color="auto"/>
            </w:tcBorders>
          </w:tcPr>
          <w:p w14:paraId="7A34C0CE"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4D5AA20"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3EC813E" w14:textId="77777777" w:rsidR="00D92508" w:rsidRPr="002D350A" w:rsidRDefault="00D92508" w:rsidP="00E707FD">
            <w:pPr>
              <w:autoSpaceDE w:val="0"/>
              <w:autoSpaceDN w:val="0"/>
              <w:adjustRightInd w:val="0"/>
              <w:rPr>
                <w:color w:val="FF0000"/>
              </w:rPr>
            </w:pPr>
          </w:p>
        </w:tc>
      </w:tr>
      <w:tr w:rsidR="00D92508" w:rsidRPr="002D350A" w14:paraId="3AAF0800"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463BEEB2" w14:textId="77777777" w:rsidR="00D92508" w:rsidRPr="002D350A" w:rsidRDefault="00D92508" w:rsidP="00E707FD">
            <w:pPr>
              <w:autoSpaceDE w:val="0"/>
              <w:autoSpaceDN w:val="0"/>
              <w:adjustRightInd w:val="0"/>
            </w:pPr>
            <w:r w:rsidRPr="002D350A">
              <w:t>Seismic supports for electrical raceways, cable trays and lights</w:t>
            </w:r>
          </w:p>
        </w:tc>
        <w:tc>
          <w:tcPr>
            <w:tcW w:w="1530" w:type="dxa"/>
            <w:tcBorders>
              <w:top w:val="single" w:sz="4" w:space="0" w:color="auto"/>
              <w:left w:val="single" w:sz="4" w:space="0" w:color="auto"/>
              <w:bottom w:val="single" w:sz="4" w:space="0" w:color="auto"/>
              <w:right w:val="single" w:sz="4" w:space="0" w:color="auto"/>
            </w:tcBorders>
          </w:tcPr>
          <w:p w14:paraId="0440FEAE"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C770EC9"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0E7F09FE" w14:textId="77777777" w:rsidR="00D92508" w:rsidRPr="002D350A" w:rsidRDefault="00D92508" w:rsidP="00E707FD">
            <w:pPr>
              <w:autoSpaceDE w:val="0"/>
              <w:autoSpaceDN w:val="0"/>
              <w:adjustRightInd w:val="0"/>
              <w:rPr>
                <w:color w:val="FF0000"/>
              </w:rPr>
            </w:pPr>
          </w:p>
        </w:tc>
      </w:tr>
      <w:tr w:rsidR="007E2AD4" w:rsidRPr="002D350A" w14:paraId="1A5571B1"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67D2C0B7" w14:textId="77777777" w:rsidR="007E2AD4" w:rsidRPr="002D350A" w:rsidRDefault="007E2AD4" w:rsidP="00E707FD">
            <w:pPr>
              <w:autoSpaceDE w:val="0"/>
              <w:autoSpaceDN w:val="0"/>
              <w:adjustRightInd w:val="0"/>
            </w:pPr>
            <w:r w:rsidRPr="002D350A">
              <w:t>Seismic supports for plumbing lines including gas, water and steam and condensation</w:t>
            </w:r>
          </w:p>
        </w:tc>
        <w:tc>
          <w:tcPr>
            <w:tcW w:w="1530" w:type="dxa"/>
            <w:tcBorders>
              <w:top w:val="single" w:sz="4" w:space="0" w:color="auto"/>
              <w:left w:val="single" w:sz="4" w:space="0" w:color="auto"/>
              <w:bottom w:val="single" w:sz="4" w:space="0" w:color="auto"/>
              <w:right w:val="single" w:sz="4" w:space="0" w:color="auto"/>
            </w:tcBorders>
          </w:tcPr>
          <w:p w14:paraId="1B3808B8" w14:textId="77777777" w:rsidR="007E2AD4" w:rsidRPr="002D350A" w:rsidRDefault="007E2AD4"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FB34552" w14:textId="77777777" w:rsidR="007E2AD4" w:rsidRPr="002D350A" w:rsidRDefault="007E2AD4">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B7749C2" w14:textId="77777777" w:rsidR="007E2AD4" w:rsidRPr="002D350A" w:rsidRDefault="007E2AD4" w:rsidP="00E707FD">
            <w:pPr>
              <w:autoSpaceDE w:val="0"/>
              <w:autoSpaceDN w:val="0"/>
              <w:adjustRightInd w:val="0"/>
              <w:rPr>
                <w:color w:val="FF0000"/>
              </w:rPr>
            </w:pPr>
          </w:p>
        </w:tc>
      </w:tr>
      <w:tr w:rsidR="007E2AD4" w:rsidRPr="002D350A" w14:paraId="7DBAA786"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5AF76173" w14:textId="77777777" w:rsidR="007E2AD4" w:rsidRPr="002D350A" w:rsidRDefault="007E2AD4" w:rsidP="00E707FD">
            <w:pPr>
              <w:autoSpaceDE w:val="0"/>
              <w:autoSpaceDN w:val="0"/>
              <w:adjustRightInd w:val="0"/>
            </w:pPr>
            <w:r w:rsidRPr="002D350A">
              <w:t>Seismic bracing for mechanical units both on slab and suspended</w:t>
            </w:r>
          </w:p>
        </w:tc>
        <w:tc>
          <w:tcPr>
            <w:tcW w:w="1530" w:type="dxa"/>
            <w:tcBorders>
              <w:top w:val="single" w:sz="4" w:space="0" w:color="auto"/>
              <w:left w:val="single" w:sz="4" w:space="0" w:color="auto"/>
              <w:bottom w:val="single" w:sz="4" w:space="0" w:color="auto"/>
              <w:right w:val="single" w:sz="4" w:space="0" w:color="auto"/>
            </w:tcBorders>
          </w:tcPr>
          <w:p w14:paraId="5F6263EC" w14:textId="77777777" w:rsidR="007E2AD4" w:rsidRPr="002D350A" w:rsidRDefault="007E2AD4"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5CA04B32" w14:textId="77777777" w:rsidR="007E2AD4" w:rsidRPr="002D350A" w:rsidRDefault="007E2AD4">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0C719DAD" w14:textId="77777777" w:rsidR="007E2AD4" w:rsidRPr="002D350A" w:rsidRDefault="007E2AD4" w:rsidP="00E707FD">
            <w:pPr>
              <w:autoSpaceDE w:val="0"/>
              <w:autoSpaceDN w:val="0"/>
              <w:adjustRightInd w:val="0"/>
              <w:rPr>
                <w:color w:val="FF0000"/>
              </w:rPr>
            </w:pPr>
          </w:p>
        </w:tc>
      </w:tr>
      <w:tr w:rsidR="007E2AD4" w:rsidRPr="002D350A" w14:paraId="2C394F42"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7CB9A9ED" w14:textId="77777777" w:rsidR="007E2AD4" w:rsidRPr="002D350A" w:rsidRDefault="007E2AD4" w:rsidP="00E707FD">
            <w:pPr>
              <w:autoSpaceDE w:val="0"/>
              <w:autoSpaceDN w:val="0"/>
              <w:adjustRightInd w:val="0"/>
            </w:pPr>
          </w:p>
        </w:tc>
        <w:tc>
          <w:tcPr>
            <w:tcW w:w="1530" w:type="dxa"/>
            <w:tcBorders>
              <w:top w:val="single" w:sz="4" w:space="0" w:color="auto"/>
              <w:left w:val="single" w:sz="4" w:space="0" w:color="auto"/>
              <w:bottom w:val="single" w:sz="4" w:space="0" w:color="auto"/>
              <w:right w:val="single" w:sz="4" w:space="0" w:color="auto"/>
            </w:tcBorders>
          </w:tcPr>
          <w:p w14:paraId="79B8D8D0" w14:textId="77777777" w:rsidR="007E2AD4" w:rsidRPr="002D350A" w:rsidRDefault="007E2AD4"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43629D2C" w14:textId="77777777" w:rsidR="007E2AD4" w:rsidRPr="002D350A" w:rsidRDefault="007E2AD4" w:rsidP="00740CCB">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39347355" w14:textId="77777777" w:rsidR="007E2AD4" w:rsidRPr="002D350A" w:rsidRDefault="007E2AD4" w:rsidP="00E707FD">
            <w:pPr>
              <w:autoSpaceDE w:val="0"/>
              <w:autoSpaceDN w:val="0"/>
              <w:adjustRightInd w:val="0"/>
            </w:pPr>
          </w:p>
        </w:tc>
      </w:tr>
      <w:tr w:rsidR="007E2AD4" w:rsidRPr="002D350A" w14:paraId="45426768"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2DA2667A" w14:textId="77777777" w:rsidR="007E2AD4" w:rsidRPr="002D350A" w:rsidRDefault="007E2AD4" w:rsidP="00E707FD">
            <w:pPr>
              <w:autoSpaceDE w:val="0"/>
              <w:autoSpaceDN w:val="0"/>
              <w:adjustRightInd w:val="0"/>
            </w:pPr>
          </w:p>
        </w:tc>
        <w:tc>
          <w:tcPr>
            <w:tcW w:w="1530" w:type="dxa"/>
            <w:tcBorders>
              <w:top w:val="single" w:sz="4" w:space="0" w:color="auto"/>
              <w:left w:val="single" w:sz="4" w:space="0" w:color="auto"/>
              <w:bottom w:val="single" w:sz="4" w:space="0" w:color="auto"/>
              <w:right w:val="single" w:sz="4" w:space="0" w:color="auto"/>
            </w:tcBorders>
          </w:tcPr>
          <w:p w14:paraId="4A422572" w14:textId="77777777" w:rsidR="007E2AD4" w:rsidRPr="002D350A" w:rsidRDefault="007E2AD4"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66A3590F" w14:textId="77777777" w:rsidR="007E2AD4" w:rsidRPr="002D350A" w:rsidRDefault="007E2AD4" w:rsidP="00740CCB">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239C7BB4" w14:textId="77777777" w:rsidR="007E2AD4" w:rsidRPr="002D350A" w:rsidRDefault="007E2AD4" w:rsidP="00E707FD">
            <w:pPr>
              <w:autoSpaceDE w:val="0"/>
              <w:autoSpaceDN w:val="0"/>
              <w:adjustRightInd w:val="0"/>
            </w:pPr>
          </w:p>
        </w:tc>
      </w:tr>
      <w:tr w:rsidR="00D92508" w:rsidRPr="002D350A" w14:paraId="13B008DD"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1F85D168" w14:textId="77777777" w:rsidR="00D92508" w:rsidRPr="002D350A" w:rsidRDefault="00D92508" w:rsidP="00E707FD">
            <w:pPr>
              <w:autoSpaceDE w:val="0"/>
              <w:autoSpaceDN w:val="0"/>
              <w:adjustRightInd w:val="0"/>
            </w:pPr>
          </w:p>
        </w:tc>
        <w:tc>
          <w:tcPr>
            <w:tcW w:w="1530" w:type="dxa"/>
            <w:tcBorders>
              <w:top w:val="single" w:sz="4" w:space="0" w:color="auto"/>
              <w:left w:val="single" w:sz="4" w:space="0" w:color="auto"/>
              <w:bottom w:val="single" w:sz="4" w:space="0" w:color="auto"/>
              <w:right w:val="single" w:sz="4" w:space="0" w:color="auto"/>
            </w:tcBorders>
          </w:tcPr>
          <w:p w14:paraId="6BBF4757" w14:textId="77777777" w:rsidR="00D92508" w:rsidRPr="002D350A" w:rsidRDefault="00D92508"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2420B62A" w14:textId="77777777" w:rsidR="00D92508" w:rsidRPr="002D350A" w:rsidRDefault="00D92508" w:rsidP="00E707FD">
            <w:pPr>
              <w:autoSpaceDE w:val="0"/>
              <w:autoSpaceDN w:val="0"/>
              <w:adjustRightInd w:val="0"/>
            </w:pPr>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15F92FEB" w14:textId="77777777" w:rsidR="00D92508" w:rsidRPr="002D350A" w:rsidRDefault="00D92508" w:rsidP="00E707FD">
            <w:pPr>
              <w:autoSpaceDE w:val="0"/>
              <w:autoSpaceDN w:val="0"/>
              <w:adjustRightInd w:val="0"/>
            </w:pPr>
          </w:p>
        </w:tc>
      </w:tr>
      <w:tr w:rsidR="00790C76" w:rsidRPr="002D350A" w14:paraId="0AEBBE27" w14:textId="77777777" w:rsidTr="00E707FD">
        <w:trPr>
          <w:trHeight w:val="332"/>
        </w:trPr>
        <w:tc>
          <w:tcPr>
            <w:tcW w:w="2988" w:type="dxa"/>
            <w:tcBorders>
              <w:top w:val="single" w:sz="4" w:space="0" w:color="auto"/>
              <w:left w:val="single" w:sz="4" w:space="0" w:color="auto"/>
              <w:bottom w:val="single" w:sz="4" w:space="0" w:color="auto"/>
              <w:right w:val="single" w:sz="4" w:space="0" w:color="auto"/>
            </w:tcBorders>
          </w:tcPr>
          <w:p w14:paraId="6350CC7E" w14:textId="77777777" w:rsidR="00790C76" w:rsidRPr="002D350A" w:rsidRDefault="00790C76" w:rsidP="00E707FD">
            <w:pPr>
              <w:autoSpaceDE w:val="0"/>
              <w:autoSpaceDN w:val="0"/>
              <w:adjustRightInd w:val="0"/>
            </w:pPr>
          </w:p>
        </w:tc>
        <w:tc>
          <w:tcPr>
            <w:tcW w:w="1530" w:type="dxa"/>
            <w:tcBorders>
              <w:top w:val="single" w:sz="4" w:space="0" w:color="auto"/>
              <w:left w:val="single" w:sz="4" w:space="0" w:color="auto"/>
              <w:bottom w:val="single" w:sz="4" w:space="0" w:color="auto"/>
              <w:right w:val="single" w:sz="4" w:space="0" w:color="auto"/>
            </w:tcBorders>
          </w:tcPr>
          <w:p w14:paraId="2DC1DF2F" w14:textId="77777777" w:rsidR="00790C76" w:rsidRPr="002D350A" w:rsidRDefault="00790C76" w:rsidP="00E707FD">
            <w:pPr>
              <w:autoSpaceDE w:val="0"/>
              <w:autoSpaceDN w:val="0"/>
              <w:adjustRightInd w:val="0"/>
            </w:pPr>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Continuous</w:t>
            </w:r>
          </w:p>
        </w:tc>
        <w:tc>
          <w:tcPr>
            <w:tcW w:w="1260" w:type="dxa"/>
            <w:tcBorders>
              <w:top w:val="single" w:sz="4" w:space="0" w:color="auto"/>
              <w:left w:val="single" w:sz="4" w:space="0" w:color="auto"/>
              <w:bottom w:val="single" w:sz="4" w:space="0" w:color="auto"/>
              <w:right w:val="single" w:sz="4" w:space="0" w:color="auto"/>
            </w:tcBorders>
          </w:tcPr>
          <w:p w14:paraId="019BC6A6" w14:textId="77777777" w:rsidR="00790C76" w:rsidRPr="002D350A" w:rsidRDefault="00790C76" w:rsidP="00CA63BE">
            <w:r w:rsidRPr="002D350A">
              <w:fldChar w:fldCharType="begin">
                <w:ffData>
                  <w:name w:val="Check2"/>
                  <w:enabled/>
                  <w:calcOnExit w:val="0"/>
                  <w:checkBox>
                    <w:sizeAuto/>
                    <w:default w:val="0"/>
                  </w:checkBox>
                </w:ffData>
              </w:fldChar>
            </w:r>
            <w:r w:rsidRPr="002D350A">
              <w:instrText xml:space="preserve"> FORMCHECKBOX </w:instrText>
            </w:r>
            <w:r w:rsidRPr="002D350A">
              <w:fldChar w:fldCharType="end"/>
            </w:r>
            <w:r w:rsidRPr="002D350A">
              <w:t xml:space="preserve">  Periodic</w:t>
            </w:r>
          </w:p>
        </w:tc>
        <w:tc>
          <w:tcPr>
            <w:tcW w:w="4680" w:type="dxa"/>
            <w:tcBorders>
              <w:top w:val="single" w:sz="4" w:space="0" w:color="auto"/>
              <w:left w:val="single" w:sz="4" w:space="0" w:color="auto"/>
              <w:bottom w:val="single" w:sz="4" w:space="0" w:color="auto"/>
              <w:right w:val="single" w:sz="4" w:space="0" w:color="auto"/>
            </w:tcBorders>
          </w:tcPr>
          <w:p w14:paraId="5020871A" w14:textId="77777777" w:rsidR="00790C76" w:rsidRPr="002D350A" w:rsidRDefault="00790C76" w:rsidP="00E707FD">
            <w:pPr>
              <w:autoSpaceDE w:val="0"/>
              <w:autoSpaceDN w:val="0"/>
              <w:adjustRightInd w:val="0"/>
            </w:pPr>
          </w:p>
        </w:tc>
      </w:tr>
    </w:tbl>
    <w:p w14:paraId="10EA849C" w14:textId="77777777" w:rsidR="008C0D66" w:rsidRPr="002D350A" w:rsidRDefault="008C0D66" w:rsidP="002A4E64">
      <w:pPr>
        <w:autoSpaceDE w:val="0"/>
        <w:autoSpaceDN w:val="0"/>
        <w:adjustRightInd w:val="0"/>
        <w:rPr>
          <w:sz w:val="24"/>
          <w:szCs w:val="24"/>
        </w:rPr>
      </w:pPr>
    </w:p>
    <w:p w14:paraId="0FEE0F1F" w14:textId="77777777" w:rsidR="002A4E64" w:rsidRPr="002D350A" w:rsidRDefault="002A4E64" w:rsidP="002A4E64">
      <w:pPr>
        <w:autoSpaceDE w:val="0"/>
        <w:autoSpaceDN w:val="0"/>
        <w:adjustRightInd w:val="0"/>
        <w:rPr>
          <w:sz w:val="24"/>
          <w:szCs w:val="24"/>
        </w:rPr>
      </w:pPr>
      <w:r w:rsidRPr="002D350A">
        <w:rPr>
          <w:sz w:val="24"/>
          <w:szCs w:val="24"/>
        </w:rPr>
        <w:t>Special Inspectors S</w:t>
      </w:r>
      <w:r w:rsidR="00FC6D4A" w:rsidRPr="002D350A">
        <w:rPr>
          <w:sz w:val="24"/>
          <w:szCs w:val="24"/>
        </w:rPr>
        <w:t>hall:</w:t>
      </w:r>
    </w:p>
    <w:p w14:paraId="3AC6BF73" w14:textId="77777777" w:rsidR="002A4E64" w:rsidRPr="002D350A" w:rsidRDefault="00FC6D4A" w:rsidP="00D37B44">
      <w:pPr>
        <w:numPr>
          <w:ilvl w:val="0"/>
          <w:numId w:val="3"/>
        </w:numPr>
        <w:tabs>
          <w:tab w:val="clear" w:pos="720"/>
        </w:tabs>
        <w:autoSpaceDE w:val="0"/>
        <w:autoSpaceDN w:val="0"/>
        <w:adjustRightInd w:val="0"/>
        <w:ind w:left="540" w:hanging="270"/>
      </w:pPr>
      <w:r w:rsidRPr="002D350A">
        <w:t>B</w:t>
      </w:r>
      <w:r w:rsidR="002A4E64" w:rsidRPr="002D350A">
        <w:t>e approved by the Building Official prior to performing any duties;</w:t>
      </w:r>
    </w:p>
    <w:p w14:paraId="75AB788A" w14:textId="77777777" w:rsidR="002A4E64" w:rsidRPr="002D350A" w:rsidRDefault="00FC6D4A" w:rsidP="00D37B44">
      <w:pPr>
        <w:numPr>
          <w:ilvl w:val="0"/>
          <w:numId w:val="3"/>
        </w:numPr>
        <w:tabs>
          <w:tab w:val="clear" w:pos="720"/>
        </w:tabs>
        <w:autoSpaceDE w:val="0"/>
        <w:autoSpaceDN w:val="0"/>
        <w:adjustRightInd w:val="0"/>
        <w:ind w:left="540" w:hanging="270"/>
        <w:rPr>
          <w:sz w:val="22"/>
          <w:szCs w:val="22"/>
          <w:u w:val="single"/>
        </w:rPr>
      </w:pPr>
      <w:r w:rsidRPr="002D350A">
        <w:t>P</w:t>
      </w:r>
      <w:r w:rsidR="002A4E64" w:rsidRPr="002D350A">
        <w:t xml:space="preserve">rovide proof of </w:t>
      </w:r>
      <w:r w:rsidR="009131F3" w:rsidRPr="002D350A">
        <w:t>licensure</w:t>
      </w:r>
      <w:r w:rsidR="002A4E64" w:rsidRPr="002D350A">
        <w:t xml:space="preserve"> as a special inspector by the State of </w:t>
      </w:r>
      <w:smartTag w:uri="urn:schemas-microsoft-com:office:smarttags" w:element="place">
        <w:smartTag w:uri="urn:schemas-microsoft-com:office:smarttags" w:element="State">
          <w:r w:rsidR="002A4E64" w:rsidRPr="002D350A">
            <w:t>Utah</w:t>
          </w:r>
        </w:smartTag>
      </w:smartTag>
      <w:r w:rsidR="002A4E64" w:rsidRPr="002D350A">
        <w:t xml:space="preserve"> for each type of inspection;</w:t>
      </w:r>
    </w:p>
    <w:p w14:paraId="4E3C3733" w14:textId="77777777" w:rsidR="002A4E64" w:rsidRPr="002D350A" w:rsidRDefault="00FC6D4A" w:rsidP="00D37B44">
      <w:pPr>
        <w:numPr>
          <w:ilvl w:val="0"/>
          <w:numId w:val="3"/>
        </w:numPr>
        <w:tabs>
          <w:tab w:val="clear" w:pos="720"/>
        </w:tabs>
        <w:autoSpaceDE w:val="0"/>
        <w:autoSpaceDN w:val="0"/>
        <w:adjustRightInd w:val="0"/>
        <w:ind w:left="540" w:hanging="270"/>
        <w:rPr>
          <w:sz w:val="22"/>
          <w:szCs w:val="22"/>
          <w:u w:val="single"/>
        </w:rPr>
      </w:pPr>
      <w:r w:rsidRPr="002D350A">
        <w:t>I</w:t>
      </w:r>
      <w:r w:rsidR="002A4E64" w:rsidRPr="002D350A">
        <w:t>nspection reports are to meet the requirements of IBC 1704.</w:t>
      </w:r>
      <w:r w:rsidR="00D434BB" w:rsidRPr="002D350A">
        <w:t>2</w:t>
      </w:r>
      <w:r w:rsidR="002A4E64" w:rsidRPr="002D350A">
        <w:t>.</w:t>
      </w:r>
      <w:r w:rsidR="00D434BB" w:rsidRPr="002D350A">
        <w:t>4</w:t>
      </w:r>
      <w:r w:rsidR="002A4E64" w:rsidRPr="002D350A">
        <w:t xml:space="preserve"> and DFCM standards;</w:t>
      </w:r>
    </w:p>
    <w:p w14:paraId="771E7D1C" w14:textId="77777777" w:rsidR="002A4E64" w:rsidRPr="002D350A" w:rsidRDefault="00FC6D4A" w:rsidP="00D37B44">
      <w:pPr>
        <w:numPr>
          <w:ilvl w:val="0"/>
          <w:numId w:val="3"/>
        </w:numPr>
        <w:tabs>
          <w:tab w:val="clear" w:pos="720"/>
        </w:tabs>
        <w:autoSpaceDE w:val="0"/>
        <w:autoSpaceDN w:val="0"/>
        <w:adjustRightInd w:val="0"/>
        <w:ind w:left="540" w:hanging="270"/>
        <w:rPr>
          <w:sz w:val="22"/>
          <w:szCs w:val="22"/>
          <w:u w:val="single"/>
        </w:rPr>
      </w:pPr>
      <w:r w:rsidRPr="002D350A">
        <w:t>I</w:t>
      </w:r>
      <w:r w:rsidR="002A4E64" w:rsidRPr="002D350A">
        <w:t>nspection reports are to be submitted to the code consultant</w:t>
      </w:r>
      <w:r w:rsidR="009131F3" w:rsidRPr="002D350A">
        <w:t>, architect,</w:t>
      </w:r>
      <w:r w:rsidR="002A4E64" w:rsidRPr="002D350A">
        <w:t xml:space="preserve"> </w:t>
      </w:r>
      <w:r w:rsidRPr="002D350A">
        <w:t xml:space="preserve">DFCM project manager, </w:t>
      </w:r>
      <w:r w:rsidR="002A4E64" w:rsidRPr="002D350A">
        <w:t xml:space="preserve">and </w:t>
      </w:r>
      <w:r w:rsidRPr="002D350A">
        <w:t xml:space="preserve">the State of Utah </w:t>
      </w:r>
      <w:r w:rsidR="002A4E64" w:rsidRPr="002D350A">
        <w:t>Building Official within 48 h</w:t>
      </w:r>
      <w:r w:rsidR="007C1119" w:rsidRPr="002D350A">
        <w:t xml:space="preserve">ours of performing </w:t>
      </w:r>
      <w:r w:rsidR="002A4E64" w:rsidRPr="002D350A">
        <w:t>inspections;</w:t>
      </w:r>
    </w:p>
    <w:p w14:paraId="67B2965A" w14:textId="77777777" w:rsidR="002A4E64" w:rsidRPr="002D350A" w:rsidRDefault="00FC6D4A" w:rsidP="00D37B44">
      <w:pPr>
        <w:numPr>
          <w:ilvl w:val="0"/>
          <w:numId w:val="3"/>
        </w:numPr>
        <w:tabs>
          <w:tab w:val="clear" w:pos="720"/>
        </w:tabs>
        <w:autoSpaceDE w:val="0"/>
        <w:autoSpaceDN w:val="0"/>
        <w:adjustRightInd w:val="0"/>
        <w:ind w:left="540" w:hanging="270"/>
      </w:pPr>
      <w:r w:rsidRPr="002D350A">
        <w:t>A</w:t>
      </w:r>
      <w:r w:rsidR="002A4E64" w:rsidRPr="002D350A">
        <w:t xml:space="preserve"> final inspection </w:t>
      </w:r>
      <w:r w:rsidR="00616D7E" w:rsidRPr="002D350A">
        <w:t xml:space="preserve">report </w:t>
      </w:r>
      <w:r w:rsidR="002A4E64" w:rsidRPr="002D350A">
        <w:t xml:space="preserve">shall be submitted following completion of the project documenting the types of special inspections performed and a statement indicating that the structure is in compliance with the </w:t>
      </w:r>
      <w:r w:rsidR="007C1119" w:rsidRPr="002D350A">
        <w:t xml:space="preserve">approved construction documents and </w:t>
      </w:r>
      <w:r w:rsidR="002A4E64" w:rsidRPr="002D350A">
        <w:t>applicable codes</w:t>
      </w:r>
      <w:r w:rsidR="00E47D76" w:rsidRPr="002D350A">
        <w:t xml:space="preserve"> (see</w:t>
      </w:r>
      <w:r w:rsidRPr="002D350A">
        <w:t xml:space="preserve"> IBC 1704.</w:t>
      </w:r>
      <w:r w:rsidR="00D434BB" w:rsidRPr="002D350A">
        <w:t>2</w:t>
      </w:r>
      <w:r w:rsidRPr="002D350A">
        <w:t>.</w:t>
      </w:r>
      <w:r w:rsidR="00D434BB" w:rsidRPr="002D350A">
        <w:t>4</w:t>
      </w:r>
      <w:r w:rsidR="00E47D76" w:rsidRPr="002D350A">
        <w:t xml:space="preserve">). </w:t>
      </w:r>
    </w:p>
    <w:p w14:paraId="493EEC36" w14:textId="77777777" w:rsidR="008C0D66" w:rsidRPr="009646D6" w:rsidRDefault="008C0D66" w:rsidP="008C0D66">
      <w:pPr>
        <w:ind w:left="720"/>
        <w:rPr>
          <w:b/>
          <w:i/>
          <w:sz w:val="22"/>
          <w:szCs w:val="22"/>
          <w:highlight w:val="yellow"/>
        </w:rPr>
      </w:pPr>
    </w:p>
    <w:p w14:paraId="0DF8B494" w14:textId="77777777" w:rsidR="008C0D66" w:rsidRPr="009646D6" w:rsidRDefault="008C0D66" w:rsidP="008C0D66">
      <w:pPr>
        <w:ind w:left="720"/>
        <w:rPr>
          <w:b/>
          <w:i/>
          <w:sz w:val="22"/>
          <w:szCs w:val="22"/>
          <w:highlight w:val="yellow"/>
        </w:rPr>
      </w:pPr>
    </w:p>
    <w:p w14:paraId="193446E4" w14:textId="77777777" w:rsidR="0069114E" w:rsidRPr="009646D6" w:rsidRDefault="0069114E" w:rsidP="0069114E">
      <w:pPr>
        <w:tabs>
          <w:tab w:val="left" w:pos="5490"/>
        </w:tabs>
        <w:autoSpaceDE w:val="0"/>
        <w:autoSpaceDN w:val="0"/>
        <w:adjustRightInd w:val="0"/>
        <w:ind w:hanging="180"/>
        <w:rPr>
          <w:b/>
          <w:color w:val="3B3838"/>
          <w:sz w:val="24"/>
          <w:szCs w:val="24"/>
          <w:highlight w:val="yellow"/>
        </w:rPr>
      </w:pPr>
    </w:p>
    <w:p w14:paraId="05906A5B" w14:textId="77777777" w:rsidR="0069114E" w:rsidRPr="002D350A" w:rsidRDefault="0069114E" w:rsidP="003C17ED">
      <w:pPr>
        <w:tabs>
          <w:tab w:val="left" w:pos="5490"/>
        </w:tabs>
        <w:autoSpaceDE w:val="0"/>
        <w:autoSpaceDN w:val="0"/>
        <w:adjustRightInd w:val="0"/>
        <w:spacing w:after="120"/>
        <w:ind w:hanging="180"/>
        <w:rPr>
          <w:b/>
          <w:color w:val="3B3838"/>
          <w:sz w:val="24"/>
          <w:szCs w:val="24"/>
        </w:rPr>
      </w:pPr>
      <w:r w:rsidRPr="002D350A">
        <w:rPr>
          <w:b/>
          <w:color w:val="3B3838"/>
          <w:sz w:val="24"/>
          <w:szCs w:val="24"/>
        </w:rPr>
        <w:t>CONTRACTOR’S STATEMENT OF RESPONSIBILITY (</w:t>
      </w:r>
      <w:smartTag w:uri="urn:schemas-microsoft-com:office:smarttags" w:element="stockticker">
        <w:r w:rsidRPr="002D350A">
          <w:rPr>
            <w:b/>
            <w:color w:val="3B3838"/>
            <w:sz w:val="24"/>
            <w:szCs w:val="24"/>
          </w:rPr>
          <w:t>IBC</w:t>
        </w:r>
      </w:smartTag>
      <w:r w:rsidRPr="002D350A">
        <w:rPr>
          <w:b/>
          <w:color w:val="3B3838"/>
          <w:sz w:val="24"/>
          <w:szCs w:val="24"/>
        </w:rPr>
        <w:t xml:space="preserve"> 1704.4)</w:t>
      </w:r>
    </w:p>
    <w:p w14:paraId="104CCA27" w14:textId="77777777" w:rsidR="003C17ED" w:rsidRPr="002D350A" w:rsidRDefault="003C17ED" w:rsidP="003C17ED">
      <w:pPr>
        <w:autoSpaceDE w:val="0"/>
        <w:autoSpaceDN w:val="0"/>
        <w:adjustRightInd w:val="0"/>
      </w:pPr>
      <w:r w:rsidRPr="002D350A">
        <w:t xml:space="preserve">The following statement must be provided on the plans along with a signature from the contractor prior to permit issuance. </w:t>
      </w:r>
    </w:p>
    <w:p w14:paraId="6CF3EA45" w14:textId="77777777" w:rsidR="003C17ED" w:rsidRPr="002D350A" w:rsidRDefault="003C17ED" w:rsidP="003C17ED">
      <w:pPr>
        <w:autoSpaceDE w:val="0"/>
        <w:autoSpaceDN w:val="0"/>
        <w:adjustRightInd w:val="0"/>
      </w:pPr>
    </w:p>
    <w:p w14:paraId="646F4A6E" w14:textId="77777777" w:rsidR="003C17ED" w:rsidRPr="002D350A" w:rsidRDefault="003C17ED" w:rsidP="003C17ED">
      <w:pPr>
        <w:autoSpaceDE w:val="0"/>
        <w:autoSpaceDN w:val="0"/>
        <w:adjustRightInd w:val="0"/>
      </w:pPr>
      <w:r w:rsidRPr="002D350A">
        <w:rPr>
          <w:noProof/>
        </w:rPr>
        <w:pict w14:anchorId="42589CD9">
          <v:rect id="_x0000_s2050" style="position:absolute;margin-left:10.5pt;margin-top:5.4pt;width:470.8pt;height:147.75pt;z-index:1" filled="f" strokeweight="1.25pt"/>
        </w:pict>
      </w:r>
    </w:p>
    <w:p w14:paraId="1C87576C" w14:textId="77777777" w:rsidR="003C17ED" w:rsidRPr="002D350A" w:rsidRDefault="003C17ED" w:rsidP="003C17ED">
      <w:pPr>
        <w:autoSpaceDE w:val="0"/>
        <w:autoSpaceDN w:val="0"/>
        <w:adjustRightInd w:val="0"/>
        <w:ind w:left="360" w:right="720"/>
      </w:pPr>
      <w:r w:rsidRPr="002D350A">
        <w:t xml:space="preserve">Each contractor involved with the construction of wind or seismic force-resisting systems shall comply with the requirements of IBC 1704.4.  The contractor is responsible for providing the special inspector access to approved plans and contract documents at the job site.  All special inspection records shall be retained at the job site by the contractor and shall be made available to the Building Department upon request.  </w:t>
      </w:r>
    </w:p>
    <w:p w14:paraId="0F318E93" w14:textId="77777777" w:rsidR="003C17ED" w:rsidRPr="002D350A" w:rsidRDefault="003C17ED" w:rsidP="003C17ED">
      <w:pPr>
        <w:autoSpaceDE w:val="0"/>
        <w:autoSpaceDN w:val="0"/>
        <w:adjustRightInd w:val="0"/>
        <w:ind w:left="360" w:right="720"/>
      </w:pPr>
    </w:p>
    <w:p w14:paraId="7B3743B0" w14:textId="77777777" w:rsidR="003C17ED" w:rsidRPr="002D350A" w:rsidRDefault="003C17ED" w:rsidP="003C17ED">
      <w:pPr>
        <w:autoSpaceDE w:val="0"/>
        <w:autoSpaceDN w:val="0"/>
        <w:adjustRightInd w:val="0"/>
        <w:spacing w:after="120"/>
        <w:ind w:left="360" w:right="720"/>
        <w:rPr>
          <w:b/>
        </w:rPr>
      </w:pPr>
      <w:r w:rsidRPr="002D350A">
        <w:rPr>
          <w:b/>
        </w:rPr>
        <w:t>Declaration by General Contractor</w:t>
      </w:r>
    </w:p>
    <w:p w14:paraId="122CB02D" w14:textId="77777777" w:rsidR="003C17ED" w:rsidRPr="002D350A" w:rsidRDefault="003C17ED" w:rsidP="003C17ED">
      <w:pPr>
        <w:autoSpaceDE w:val="0"/>
        <w:autoSpaceDN w:val="0"/>
        <w:adjustRightInd w:val="0"/>
        <w:ind w:left="360" w:right="720"/>
      </w:pPr>
      <w:r w:rsidRPr="002D350A">
        <w:t xml:space="preserve">I, the General Contractor of the project, agree to comply with the “Contractor Responsibility” items noted above. </w:t>
      </w:r>
    </w:p>
    <w:p w14:paraId="576F5DED" w14:textId="77777777" w:rsidR="003C17ED" w:rsidRPr="002D350A" w:rsidRDefault="003C17ED" w:rsidP="003C17ED">
      <w:pPr>
        <w:autoSpaceDE w:val="0"/>
        <w:autoSpaceDN w:val="0"/>
        <w:adjustRightInd w:val="0"/>
        <w:ind w:left="360" w:right="720"/>
      </w:pPr>
    </w:p>
    <w:p w14:paraId="6673340C" w14:textId="77777777" w:rsidR="003C17ED" w:rsidRPr="002D350A" w:rsidRDefault="003C17ED" w:rsidP="003C17ED">
      <w:pPr>
        <w:autoSpaceDE w:val="0"/>
        <w:autoSpaceDN w:val="0"/>
        <w:adjustRightInd w:val="0"/>
        <w:ind w:left="360" w:right="720"/>
      </w:pPr>
    </w:p>
    <w:p w14:paraId="6CA0A03A" w14:textId="77777777" w:rsidR="003C17ED" w:rsidRPr="002D350A" w:rsidRDefault="003C17ED" w:rsidP="003C17ED">
      <w:pPr>
        <w:autoSpaceDE w:val="0"/>
        <w:autoSpaceDN w:val="0"/>
        <w:adjustRightInd w:val="0"/>
        <w:ind w:left="360" w:right="720"/>
      </w:pPr>
      <w:r w:rsidRPr="002D350A">
        <w:t>__________________________________________</w:t>
      </w:r>
      <w:r w:rsidRPr="002D350A">
        <w:tab/>
      </w:r>
      <w:r w:rsidRPr="002D350A">
        <w:tab/>
        <w:t>_______________________</w:t>
      </w:r>
    </w:p>
    <w:p w14:paraId="692FB22D" w14:textId="77777777" w:rsidR="00791EBE" w:rsidRPr="002D350A" w:rsidRDefault="00E71FB4" w:rsidP="007A5E88">
      <w:pPr>
        <w:tabs>
          <w:tab w:val="left" w:pos="5040"/>
        </w:tabs>
        <w:autoSpaceDE w:val="0"/>
        <w:autoSpaceDN w:val="0"/>
        <w:adjustRightInd w:val="0"/>
        <w:ind w:right="720"/>
        <w:rPr>
          <w:b/>
          <w:color w:val="3B3838"/>
          <w:sz w:val="24"/>
          <w:szCs w:val="24"/>
        </w:rPr>
      </w:pPr>
      <w:r w:rsidRPr="002D350A">
        <w:t xml:space="preserve">       </w:t>
      </w:r>
      <w:r w:rsidR="003C17ED" w:rsidRPr="002D350A">
        <w:t>Signature</w:t>
      </w:r>
      <w:r w:rsidR="003C17ED" w:rsidRPr="002D350A">
        <w:tab/>
      </w:r>
      <w:r w:rsidR="007A5E88" w:rsidRPr="002D350A">
        <w:tab/>
      </w:r>
      <w:r w:rsidR="003C17ED" w:rsidRPr="002D350A">
        <w:t>Date</w:t>
      </w:r>
      <w:r w:rsidR="008C0D66" w:rsidRPr="009646D6">
        <w:rPr>
          <w:b/>
          <w:color w:val="3B3838"/>
          <w:sz w:val="24"/>
          <w:szCs w:val="24"/>
          <w:highlight w:val="yellow"/>
        </w:rPr>
        <w:br w:type="page"/>
      </w:r>
      <w:r w:rsidR="00791EBE" w:rsidRPr="002D350A">
        <w:rPr>
          <w:b/>
          <w:color w:val="3B3838"/>
          <w:sz w:val="24"/>
          <w:szCs w:val="24"/>
        </w:rPr>
        <w:lastRenderedPageBreak/>
        <w:t>STRUCTURAL OBSERVATIONS (</w:t>
      </w:r>
      <w:smartTag w:uri="urn:schemas-microsoft-com:office:smarttags" w:element="stockticker">
        <w:r w:rsidR="00791EBE" w:rsidRPr="002D350A">
          <w:rPr>
            <w:b/>
            <w:color w:val="3B3838"/>
            <w:sz w:val="24"/>
            <w:szCs w:val="24"/>
          </w:rPr>
          <w:t>IBC</w:t>
        </w:r>
      </w:smartTag>
      <w:r w:rsidR="00791EBE" w:rsidRPr="002D350A">
        <w:rPr>
          <w:b/>
          <w:color w:val="3B3838"/>
          <w:sz w:val="24"/>
          <w:szCs w:val="24"/>
        </w:rPr>
        <w:t xml:space="preserve"> 17</w:t>
      </w:r>
      <w:r w:rsidR="0083310D" w:rsidRPr="002D350A">
        <w:rPr>
          <w:b/>
          <w:color w:val="3B3838"/>
          <w:sz w:val="24"/>
          <w:szCs w:val="24"/>
        </w:rPr>
        <w:t>04.</w:t>
      </w:r>
      <w:r w:rsidR="008C0D66" w:rsidRPr="002D350A">
        <w:rPr>
          <w:b/>
          <w:color w:val="3B3838"/>
          <w:sz w:val="24"/>
          <w:szCs w:val="24"/>
        </w:rPr>
        <w:t>6</w:t>
      </w:r>
      <w:r w:rsidR="00791EBE" w:rsidRPr="002D350A">
        <w:rPr>
          <w:b/>
          <w:color w:val="3B3838"/>
          <w:sz w:val="24"/>
          <w:szCs w:val="24"/>
        </w:rPr>
        <w:t>)</w:t>
      </w:r>
    </w:p>
    <w:p w14:paraId="65D351C5" w14:textId="77777777" w:rsidR="007A5E88" w:rsidRPr="002D350A" w:rsidRDefault="007A5E88" w:rsidP="007A5E88">
      <w:pPr>
        <w:tabs>
          <w:tab w:val="left" w:pos="5040"/>
        </w:tabs>
        <w:autoSpaceDE w:val="0"/>
        <w:autoSpaceDN w:val="0"/>
        <w:adjustRightInd w:val="0"/>
        <w:ind w:right="720"/>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1350"/>
        <w:gridCol w:w="3690"/>
        <w:gridCol w:w="3000"/>
        <w:gridCol w:w="60"/>
      </w:tblGrid>
      <w:tr w:rsidR="00791EBE" w:rsidRPr="002D350A" w14:paraId="348841E0" w14:textId="77777777" w:rsidTr="003D5BDE">
        <w:trPr>
          <w:gridAfter w:val="1"/>
          <w:wAfter w:w="60" w:type="dxa"/>
          <w:trHeight w:val="332"/>
        </w:trPr>
        <w:tc>
          <w:tcPr>
            <w:tcW w:w="2358" w:type="dxa"/>
            <w:tcBorders>
              <w:top w:val="nil"/>
              <w:left w:val="nil"/>
              <w:bottom w:val="single" w:sz="4" w:space="0" w:color="auto"/>
              <w:right w:val="nil"/>
            </w:tcBorders>
          </w:tcPr>
          <w:p w14:paraId="76F4E235" w14:textId="77777777" w:rsidR="00791EBE" w:rsidRPr="002D350A" w:rsidRDefault="00B4129E" w:rsidP="00B4129E">
            <w:pPr>
              <w:autoSpaceDE w:val="0"/>
              <w:autoSpaceDN w:val="0"/>
              <w:adjustRightInd w:val="0"/>
              <w:rPr>
                <w:i/>
                <w:sz w:val="22"/>
                <w:szCs w:val="22"/>
              </w:rPr>
            </w:pPr>
            <w:r w:rsidRPr="002D350A">
              <w:rPr>
                <w:i/>
                <w:sz w:val="22"/>
                <w:szCs w:val="22"/>
              </w:rPr>
              <w:t>Item</w:t>
            </w:r>
          </w:p>
        </w:tc>
        <w:tc>
          <w:tcPr>
            <w:tcW w:w="1350" w:type="dxa"/>
            <w:tcBorders>
              <w:top w:val="nil"/>
              <w:left w:val="nil"/>
              <w:bottom w:val="single" w:sz="4" w:space="0" w:color="auto"/>
              <w:right w:val="nil"/>
            </w:tcBorders>
          </w:tcPr>
          <w:p w14:paraId="2B96FDD2" w14:textId="77777777" w:rsidR="00791EBE" w:rsidRPr="002D350A" w:rsidRDefault="00791EBE" w:rsidP="00B4129E">
            <w:pPr>
              <w:rPr>
                <w:i/>
                <w:sz w:val="22"/>
                <w:szCs w:val="22"/>
              </w:rPr>
            </w:pPr>
          </w:p>
        </w:tc>
        <w:tc>
          <w:tcPr>
            <w:tcW w:w="3690" w:type="dxa"/>
            <w:tcBorders>
              <w:top w:val="nil"/>
              <w:left w:val="nil"/>
              <w:bottom w:val="single" w:sz="4" w:space="0" w:color="auto"/>
              <w:right w:val="nil"/>
            </w:tcBorders>
          </w:tcPr>
          <w:p w14:paraId="5A9430C9" w14:textId="77777777" w:rsidR="00791EBE" w:rsidRPr="002D350A" w:rsidRDefault="003D5BDE" w:rsidP="00B4129E">
            <w:pPr>
              <w:rPr>
                <w:i/>
                <w:sz w:val="22"/>
                <w:szCs w:val="22"/>
              </w:rPr>
            </w:pPr>
            <w:r w:rsidRPr="002D350A">
              <w:rPr>
                <w:i/>
                <w:sz w:val="22"/>
                <w:szCs w:val="22"/>
              </w:rPr>
              <w:t>Proposed Frequency</w:t>
            </w:r>
          </w:p>
        </w:tc>
        <w:tc>
          <w:tcPr>
            <w:tcW w:w="3000" w:type="dxa"/>
            <w:tcBorders>
              <w:top w:val="nil"/>
              <w:left w:val="nil"/>
              <w:bottom w:val="single" w:sz="4" w:space="0" w:color="auto"/>
              <w:right w:val="nil"/>
            </w:tcBorders>
          </w:tcPr>
          <w:p w14:paraId="02208483" w14:textId="77777777" w:rsidR="00791EBE" w:rsidRPr="002D350A" w:rsidRDefault="003D5BDE" w:rsidP="00B4129E">
            <w:pPr>
              <w:autoSpaceDE w:val="0"/>
              <w:autoSpaceDN w:val="0"/>
              <w:adjustRightInd w:val="0"/>
              <w:rPr>
                <w:i/>
                <w:sz w:val="22"/>
                <w:szCs w:val="22"/>
              </w:rPr>
            </w:pPr>
            <w:r w:rsidRPr="002D350A">
              <w:rPr>
                <w:i/>
                <w:sz w:val="22"/>
                <w:szCs w:val="22"/>
              </w:rPr>
              <w:t>Name of Structural Observer</w:t>
            </w:r>
          </w:p>
        </w:tc>
      </w:tr>
      <w:tr w:rsidR="00791EBE" w:rsidRPr="002D350A" w14:paraId="5DE92CF9"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6A53EF43" w14:textId="77777777" w:rsidR="00791EBE" w:rsidRPr="002D350A" w:rsidRDefault="00791EBE" w:rsidP="00791EBE">
            <w:pPr>
              <w:autoSpaceDE w:val="0"/>
              <w:autoSpaceDN w:val="0"/>
              <w:adjustRightInd w:val="0"/>
              <w:rPr>
                <w:i/>
              </w:rPr>
            </w:pPr>
            <w:r w:rsidRPr="002D350A">
              <w:t>Footings &amp; Piers</w:t>
            </w:r>
          </w:p>
        </w:tc>
        <w:tc>
          <w:tcPr>
            <w:tcW w:w="1350" w:type="dxa"/>
            <w:tcBorders>
              <w:top w:val="single" w:sz="4" w:space="0" w:color="auto"/>
              <w:left w:val="single" w:sz="4" w:space="0" w:color="auto"/>
              <w:bottom w:val="single" w:sz="4" w:space="0" w:color="auto"/>
              <w:right w:val="single" w:sz="4" w:space="0" w:color="auto"/>
            </w:tcBorders>
          </w:tcPr>
          <w:p w14:paraId="310ED9B9" w14:textId="77777777" w:rsidR="00791EBE" w:rsidRPr="002D350A" w:rsidRDefault="00791EBE" w:rsidP="00B4129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w:t>
            </w:r>
            <w:r w:rsidR="00B4129E" w:rsidRPr="002D350A">
              <w:t>Required</w:t>
            </w:r>
          </w:p>
        </w:tc>
        <w:tc>
          <w:tcPr>
            <w:tcW w:w="3690" w:type="dxa"/>
            <w:tcBorders>
              <w:top w:val="single" w:sz="4" w:space="0" w:color="auto"/>
              <w:left w:val="single" w:sz="4" w:space="0" w:color="auto"/>
              <w:bottom w:val="single" w:sz="4" w:space="0" w:color="auto"/>
              <w:right w:val="single" w:sz="4" w:space="0" w:color="auto"/>
            </w:tcBorders>
          </w:tcPr>
          <w:p w14:paraId="21C355C4" w14:textId="77777777" w:rsidR="00791EBE" w:rsidRPr="002D350A" w:rsidRDefault="00791EBE" w:rsidP="00791EBE"/>
        </w:tc>
        <w:tc>
          <w:tcPr>
            <w:tcW w:w="3060" w:type="dxa"/>
            <w:gridSpan w:val="2"/>
            <w:tcBorders>
              <w:top w:val="single" w:sz="4" w:space="0" w:color="auto"/>
              <w:left w:val="single" w:sz="4" w:space="0" w:color="auto"/>
              <w:bottom w:val="single" w:sz="4" w:space="0" w:color="auto"/>
              <w:right w:val="single" w:sz="4" w:space="0" w:color="auto"/>
            </w:tcBorders>
          </w:tcPr>
          <w:p w14:paraId="5DBE0596" w14:textId="77777777" w:rsidR="00791EBE" w:rsidRPr="002D350A" w:rsidRDefault="00791EBE" w:rsidP="00791EBE">
            <w:pPr>
              <w:autoSpaceDE w:val="0"/>
              <w:autoSpaceDN w:val="0"/>
              <w:adjustRightInd w:val="0"/>
            </w:pPr>
          </w:p>
        </w:tc>
      </w:tr>
      <w:tr w:rsidR="00791EBE" w:rsidRPr="002D350A" w14:paraId="53229927"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556F325C" w14:textId="77777777" w:rsidR="00791EBE" w:rsidRPr="002D350A" w:rsidRDefault="00791EBE" w:rsidP="00791EBE">
            <w:pPr>
              <w:autoSpaceDE w:val="0"/>
              <w:autoSpaceDN w:val="0"/>
              <w:adjustRightInd w:val="0"/>
            </w:pPr>
            <w:r w:rsidRPr="002D350A">
              <w:t>Mat Foundations</w:t>
            </w:r>
          </w:p>
        </w:tc>
        <w:tc>
          <w:tcPr>
            <w:tcW w:w="1350" w:type="dxa"/>
            <w:tcBorders>
              <w:top w:val="single" w:sz="4" w:space="0" w:color="auto"/>
              <w:left w:val="single" w:sz="4" w:space="0" w:color="auto"/>
              <w:bottom w:val="single" w:sz="4" w:space="0" w:color="auto"/>
              <w:right w:val="single" w:sz="4" w:space="0" w:color="auto"/>
            </w:tcBorders>
          </w:tcPr>
          <w:p w14:paraId="25EBCE76" w14:textId="77777777" w:rsidR="00791EBE" w:rsidRPr="002D350A" w:rsidRDefault="00B4129E" w:rsidP="00791EB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625C52F1" w14:textId="77777777" w:rsidR="00791EBE" w:rsidRPr="002D350A" w:rsidRDefault="00791EBE" w:rsidP="00791EBE"/>
        </w:tc>
        <w:tc>
          <w:tcPr>
            <w:tcW w:w="3060" w:type="dxa"/>
            <w:gridSpan w:val="2"/>
            <w:tcBorders>
              <w:top w:val="single" w:sz="4" w:space="0" w:color="auto"/>
              <w:left w:val="single" w:sz="4" w:space="0" w:color="auto"/>
              <w:bottom w:val="single" w:sz="4" w:space="0" w:color="auto"/>
              <w:right w:val="single" w:sz="4" w:space="0" w:color="auto"/>
            </w:tcBorders>
          </w:tcPr>
          <w:p w14:paraId="0AE6CBBC" w14:textId="77777777" w:rsidR="00791EBE" w:rsidRPr="002D350A" w:rsidRDefault="00791EBE" w:rsidP="00791EBE">
            <w:pPr>
              <w:autoSpaceDE w:val="0"/>
              <w:autoSpaceDN w:val="0"/>
              <w:adjustRightInd w:val="0"/>
            </w:pPr>
          </w:p>
        </w:tc>
      </w:tr>
      <w:tr w:rsidR="00791EBE" w:rsidRPr="002D350A" w14:paraId="182D941C"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715A4D4C" w14:textId="77777777" w:rsidR="00791EBE" w:rsidRPr="002D350A" w:rsidRDefault="00791EBE" w:rsidP="00791EBE">
            <w:pPr>
              <w:autoSpaceDE w:val="0"/>
              <w:autoSpaceDN w:val="0"/>
              <w:adjustRightInd w:val="0"/>
            </w:pPr>
            <w:r w:rsidRPr="002D350A">
              <w:t>Deep Foundations</w:t>
            </w:r>
          </w:p>
        </w:tc>
        <w:tc>
          <w:tcPr>
            <w:tcW w:w="1350" w:type="dxa"/>
            <w:tcBorders>
              <w:top w:val="single" w:sz="4" w:space="0" w:color="auto"/>
              <w:left w:val="single" w:sz="4" w:space="0" w:color="auto"/>
              <w:bottom w:val="single" w:sz="4" w:space="0" w:color="auto"/>
              <w:right w:val="single" w:sz="4" w:space="0" w:color="auto"/>
            </w:tcBorders>
          </w:tcPr>
          <w:p w14:paraId="30545E89" w14:textId="77777777" w:rsidR="00791EBE" w:rsidRPr="002D350A" w:rsidRDefault="00B4129E" w:rsidP="00791EB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2FBB8669" w14:textId="77777777" w:rsidR="00791EBE" w:rsidRPr="002D350A" w:rsidRDefault="00791EBE" w:rsidP="00791EBE"/>
        </w:tc>
        <w:tc>
          <w:tcPr>
            <w:tcW w:w="3060" w:type="dxa"/>
            <w:gridSpan w:val="2"/>
            <w:tcBorders>
              <w:top w:val="single" w:sz="4" w:space="0" w:color="auto"/>
              <w:left w:val="single" w:sz="4" w:space="0" w:color="auto"/>
              <w:bottom w:val="single" w:sz="4" w:space="0" w:color="auto"/>
              <w:right w:val="single" w:sz="4" w:space="0" w:color="auto"/>
            </w:tcBorders>
          </w:tcPr>
          <w:p w14:paraId="48203F6A" w14:textId="77777777" w:rsidR="00791EBE" w:rsidRPr="002D350A" w:rsidRDefault="00791EBE" w:rsidP="00791EBE">
            <w:pPr>
              <w:autoSpaceDE w:val="0"/>
              <w:autoSpaceDN w:val="0"/>
              <w:adjustRightInd w:val="0"/>
            </w:pPr>
          </w:p>
        </w:tc>
      </w:tr>
      <w:tr w:rsidR="00791EBE" w:rsidRPr="002D350A" w14:paraId="3C30A26F"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2797BE68" w14:textId="77777777" w:rsidR="00791EBE" w:rsidRPr="002D350A" w:rsidRDefault="00791EBE" w:rsidP="00791EBE">
            <w:pPr>
              <w:autoSpaceDE w:val="0"/>
              <w:autoSpaceDN w:val="0"/>
              <w:adjustRightInd w:val="0"/>
            </w:pPr>
            <w:r w:rsidRPr="002D350A">
              <w:t xml:space="preserve">Grade Beams </w:t>
            </w:r>
          </w:p>
        </w:tc>
        <w:tc>
          <w:tcPr>
            <w:tcW w:w="1350" w:type="dxa"/>
            <w:tcBorders>
              <w:top w:val="single" w:sz="4" w:space="0" w:color="auto"/>
              <w:left w:val="single" w:sz="4" w:space="0" w:color="auto"/>
              <w:bottom w:val="single" w:sz="4" w:space="0" w:color="auto"/>
              <w:right w:val="single" w:sz="4" w:space="0" w:color="auto"/>
            </w:tcBorders>
          </w:tcPr>
          <w:p w14:paraId="03705328" w14:textId="77777777" w:rsidR="00791EBE" w:rsidRPr="002D350A" w:rsidRDefault="00B4129E" w:rsidP="00791EB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0732E1ED" w14:textId="77777777" w:rsidR="00791EBE" w:rsidRPr="002D350A" w:rsidRDefault="00791EBE" w:rsidP="00791EBE"/>
        </w:tc>
        <w:tc>
          <w:tcPr>
            <w:tcW w:w="3060" w:type="dxa"/>
            <w:gridSpan w:val="2"/>
            <w:tcBorders>
              <w:top w:val="single" w:sz="4" w:space="0" w:color="auto"/>
              <w:left w:val="single" w:sz="4" w:space="0" w:color="auto"/>
              <w:bottom w:val="single" w:sz="4" w:space="0" w:color="auto"/>
              <w:right w:val="single" w:sz="4" w:space="0" w:color="auto"/>
            </w:tcBorders>
          </w:tcPr>
          <w:p w14:paraId="46120402" w14:textId="77777777" w:rsidR="00791EBE" w:rsidRPr="002D350A" w:rsidRDefault="00791EBE" w:rsidP="00791EBE">
            <w:pPr>
              <w:autoSpaceDE w:val="0"/>
              <w:autoSpaceDN w:val="0"/>
              <w:adjustRightInd w:val="0"/>
            </w:pPr>
          </w:p>
        </w:tc>
      </w:tr>
      <w:tr w:rsidR="003D5BDE" w:rsidRPr="002D350A" w14:paraId="595CFA6B"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30D450C5" w14:textId="77777777" w:rsidR="003D5BDE" w:rsidRPr="002D350A" w:rsidRDefault="003D5BDE" w:rsidP="00791EBE">
            <w:pPr>
              <w:autoSpaceDE w:val="0"/>
              <w:autoSpaceDN w:val="0"/>
              <w:adjustRightInd w:val="0"/>
            </w:pPr>
            <w:r w:rsidRPr="002D350A">
              <w:t>Concrete Walls</w:t>
            </w:r>
          </w:p>
        </w:tc>
        <w:tc>
          <w:tcPr>
            <w:tcW w:w="1350" w:type="dxa"/>
            <w:tcBorders>
              <w:top w:val="single" w:sz="4" w:space="0" w:color="auto"/>
              <w:left w:val="single" w:sz="4" w:space="0" w:color="auto"/>
              <w:bottom w:val="single" w:sz="4" w:space="0" w:color="auto"/>
              <w:right w:val="single" w:sz="4" w:space="0" w:color="auto"/>
            </w:tcBorders>
          </w:tcPr>
          <w:p w14:paraId="5C2B643D"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07B16DBA"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3CCB2BD2" w14:textId="77777777" w:rsidR="003D5BDE" w:rsidRPr="002D350A" w:rsidRDefault="003D5BDE" w:rsidP="00791EBE">
            <w:pPr>
              <w:autoSpaceDE w:val="0"/>
              <w:autoSpaceDN w:val="0"/>
              <w:adjustRightInd w:val="0"/>
            </w:pPr>
          </w:p>
        </w:tc>
      </w:tr>
      <w:tr w:rsidR="003D5BDE" w:rsidRPr="002D350A" w14:paraId="3071D4F5"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5EFFC09F" w14:textId="77777777" w:rsidR="003D5BDE" w:rsidRPr="002D350A" w:rsidRDefault="003D5BDE" w:rsidP="00791EBE">
            <w:pPr>
              <w:autoSpaceDE w:val="0"/>
              <w:autoSpaceDN w:val="0"/>
              <w:adjustRightInd w:val="0"/>
            </w:pPr>
            <w:r w:rsidRPr="002D350A">
              <w:t>Masonry Walls</w:t>
            </w:r>
          </w:p>
        </w:tc>
        <w:tc>
          <w:tcPr>
            <w:tcW w:w="1350" w:type="dxa"/>
            <w:tcBorders>
              <w:top w:val="single" w:sz="4" w:space="0" w:color="auto"/>
              <w:left w:val="single" w:sz="4" w:space="0" w:color="auto"/>
              <w:bottom w:val="single" w:sz="4" w:space="0" w:color="auto"/>
              <w:right w:val="single" w:sz="4" w:space="0" w:color="auto"/>
            </w:tcBorders>
          </w:tcPr>
          <w:p w14:paraId="148D873B"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14899264"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7CC1C364" w14:textId="77777777" w:rsidR="003D5BDE" w:rsidRPr="002D350A" w:rsidRDefault="003D5BDE" w:rsidP="00791EBE">
            <w:pPr>
              <w:autoSpaceDE w:val="0"/>
              <w:autoSpaceDN w:val="0"/>
              <w:adjustRightInd w:val="0"/>
            </w:pPr>
          </w:p>
        </w:tc>
      </w:tr>
      <w:tr w:rsidR="003D5BDE" w:rsidRPr="002D350A" w14:paraId="095D4FE0"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1A0377C6" w14:textId="77777777" w:rsidR="003D5BDE" w:rsidRPr="002D350A" w:rsidRDefault="003D5BDE" w:rsidP="00791EBE">
            <w:pPr>
              <w:autoSpaceDE w:val="0"/>
              <w:autoSpaceDN w:val="0"/>
              <w:adjustRightInd w:val="0"/>
            </w:pPr>
            <w:r w:rsidRPr="002D350A">
              <w:t>Wood Walls</w:t>
            </w:r>
          </w:p>
        </w:tc>
        <w:tc>
          <w:tcPr>
            <w:tcW w:w="1350" w:type="dxa"/>
            <w:tcBorders>
              <w:top w:val="single" w:sz="4" w:space="0" w:color="auto"/>
              <w:left w:val="single" w:sz="4" w:space="0" w:color="auto"/>
              <w:bottom w:val="single" w:sz="4" w:space="0" w:color="auto"/>
              <w:right w:val="single" w:sz="4" w:space="0" w:color="auto"/>
            </w:tcBorders>
          </w:tcPr>
          <w:p w14:paraId="1216A652"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09F764E5"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72E65525" w14:textId="77777777" w:rsidR="003D5BDE" w:rsidRPr="002D350A" w:rsidRDefault="003D5BDE" w:rsidP="00791EBE">
            <w:pPr>
              <w:autoSpaceDE w:val="0"/>
              <w:autoSpaceDN w:val="0"/>
              <w:adjustRightInd w:val="0"/>
            </w:pPr>
          </w:p>
        </w:tc>
      </w:tr>
      <w:tr w:rsidR="003D5BDE" w:rsidRPr="002D350A" w14:paraId="4F05310E"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5BCDF959" w14:textId="77777777" w:rsidR="003D5BDE" w:rsidRPr="002D350A" w:rsidRDefault="003D5BDE" w:rsidP="00791EBE">
            <w:pPr>
              <w:autoSpaceDE w:val="0"/>
              <w:autoSpaceDN w:val="0"/>
              <w:adjustRightInd w:val="0"/>
            </w:pPr>
            <w:r w:rsidRPr="002D350A">
              <w:t>Steel Moment Frames</w:t>
            </w:r>
          </w:p>
        </w:tc>
        <w:tc>
          <w:tcPr>
            <w:tcW w:w="1350" w:type="dxa"/>
            <w:tcBorders>
              <w:top w:val="single" w:sz="4" w:space="0" w:color="auto"/>
              <w:left w:val="single" w:sz="4" w:space="0" w:color="auto"/>
              <w:bottom w:val="single" w:sz="4" w:space="0" w:color="auto"/>
              <w:right w:val="single" w:sz="4" w:space="0" w:color="auto"/>
            </w:tcBorders>
          </w:tcPr>
          <w:p w14:paraId="07E3B549"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45AE5EDA"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4D79A6EA" w14:textId="77777777" w:rsidR="003D5BDE" w:rsidRPr="002D350A" w:rsidRDefault="003D5BDE" w:rsidP="00791EBE">
            <w:pPr>
              <w:autoSpaceDE w:val="0"/>
              <w:autoSpaceDN w:val="0"/>
              <w:adjustRightInd w:val="0"/>
            </w:pPr>
          </w:p>
        </w:tc>
      </w:tr>
      <w:tr w:rsidR="003D5BDE" w:rsidRPr="002D350A" w14:paraId="2DE3C3A1"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1537BBF5" w14:textId="77777777" w:rsidR="003D5BDE" w:rsidRPr="002D350A" w:rsidRDefault="003D5BDE" w:rsidP="00791EBE">
            <w:pPr>
              <w:autoSpaceDE w:val="0"/>
              <w:autoSpaceDN w:val="0"/>
              <w:adjustRightInd w:val="0"/>
            </w:pPr>
            <w:r w:rsidRPr="002D350A">
              <w:t>Steel Braced Frames</w:t>
            </w:r>
          </w:p>
        </w:tc>
        <w:tc>
          <w:tcPr>
            <w:tcW w:w="1350" w:type="dxa"/>
            <w:tcBorders>
              <w:top w:val="single" w:sz="4" w:space="0" w:color="auto"/>
              <w:left w:val="single" w:sz="4" w:space="0" w:color="auto"/>
              <w:bottom w:val="single" w:sz="4" w:space="0" w:color="auto"/>
              <w:right w:val="single" w:sz="4" w:space="0" w:color="auto"/>
            </w:tcBorders>
          </w:tcPr>
          <w:p w14:paraId="16325FA0"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258B4AC1"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6BBF887B" w14:textId="77777777" w:rsidR="003D5BDE" w:rsidRPr="002D350A" w:rsidRDefault="003D5BDE" w:rsidP="00791EBE">
            <w:pPr>
              <w:autoSpaceDE w:val="0"/>
              <w:autoSpaceDN w:val="0"/>
              <w:adjustRightInd w:val="0"/>
            </w:pPr>
          </w:p>
        </w:tc>
      </w:tr>
      <w:tr w:rsidR="003D5BDE" w:rsidRPr="002D350A" w14:paraId="3AFB1CF1"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15D4D587" w14:textId="77777777" w:rsidR="003D5BDE" w:rsidRPr="002D350A" w:rsidRDefault="003D5BDE" w:rsidP="00791EBE">
            <w:pPr>
              <w:autoSpaceDE w:val="0"/>
              <w:autoSpaceDN w:val="0"/>
              <w:adjustRightInd w:val="0"/>
            </w:pPr>
            <w:r w:rsidRPr="002D350A">
              <w:t>Concrete Moment Frames</w:t>
            </w:r>
          </w:p>
        </w:tc>
        <w:tc>
          <w:tcPr>
            <w:tcW w:w="1350" w:type="dxa"/>
            <w:tcBorders>
              <w:top w:val="single" w:sz="4" w:space="0" w:color="auto"/>
              <w:left w:val="single" w:sz="4" w:space="0" w:color="auto"/>
              <w:bottom w:val="single" w:sz="4" w:space="0" w:color="auto"/>
              <w:right w:val="single" w:sz="4" w:space="0" w:color="auto"/>
            </w:tcBorders>
          </w:tcPr>
          <w:p w14:paraId="21104DF3"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098B15B5"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37CC7D99" w14:textId="77777777" w:rsidR="003D5BDE" w:rsidRPr="002D350A" w:rsidRDefault="003D5BDE" w:rsidP="00791EBE">
            <w:pPr>
              <w:autoSpaceDE w:val="0"/>
              <w:autoSpaceDN w:val="0"/>
              <w:adjustRightInd w:val="0"/>
            </w:pPr>
          </w:p>
        </w:tc>
      </w:tr>
      <w:tr w:rsidR="003D5BDE" w:rsidRPr="002D350A" w14:paraId="3D032551"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4E921288" w14:textId="77777777" w:rsidR="003D5BDE" w:rsidRPr="002D350A" w:rsidRDefault="003D5BDE" w:rsidP="00791EBE">
            <w:pPr>
              <w:autoSpaceDE w:val="0"/>
              <w:autoSpaceDN w:val="0"/>
              <w:adjustRightInd w:val="0"/>
            </w:pPr>
            <w:r w:rsidRPr="002D350A">
              <w:t>Concrete Diaphragms</w:t>
            </w:r>
          </w:p>
        </w:tc>
        <w:tc>
          <w:tcPr>
            <w:tcW w:w="1350" w:type="dxa"/>
            <w:tcBorders>
              <w:top w:val="single" w:sz="4" w:space="0" w:color="auto"/>
              <w:left w:val="single" w:sz="4" w:space="0" w:color="auto"/>
              <w:bottom w:val="single" w:sz="4" w:space="0" w:color="auto"/>
              <w:right w:val="single" w:sz="4" w:space="0" w:color="auto"/>
            </w:tcBorders>
          </w:tcPr>
          <w:p w14:paraId="54DDC219"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5A6C18FD"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00078EEF" w14:textId="77777777" w:rsidR="003D5BDE" w:rsidRPr="002D350A" w:rsidRDefault="003D5BDE" w:rsidP="00791EBE">
            <w:pPr>
              <w:autoSpaceDE w:val="0"/>
              <w:autoSpaceDN w:val="0"/>
              <w:adjustRightInd w:val="0"/>
            </w:pPr>
          </w:p>
        </w:tc>
      </w:tr>
      <w:tr w:rsidR="003D5BDE" w:rsidRPr="002D350A" w14:paraId="78DE2A4F"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3CBB5AA3" w14:textId="77777777" w:rsidR="003D5BDE" w:rsidRPr="002D350A" w:rsidRDefault="003D5BDE" w:rsidP="003D5BDE">
            <w:pPr>
              <w:autoSpaceDE w:val="0"/>
              <w:autoSpaceDN w:val="0"/>
              <w:adjustRightInd w:val="0"/>
            </w:pPr>
            <w:r w:rsidRPr="002D350A">
              <w:t>Steel Deck Diaphragms</w:t>
            </w:r>
          </w:p>
        </w:tc>
        <w:tc>
          <w:tcPr>
            <w:tcW w:w="1350" w:type="dxa"/>
            <w:tcBorders>
              <w:top w:val="single" w:sz="4" w:space="0" w:color="auto"/>
              <w:left w:val="single" w:sz="4" w:space="0" w:color="auto"/>
              <w:bottom w:val="single" w:sz="4" w:space="0" w:color="auto"/>
              <w:right w:val="single" w:sz="4" w:space="0" w:color="auto"/>
            </w:tcBorders>
          </w:tcPr>
          <w:p w14:paraId="7A90E7E4"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241D1D60"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0BFCB5FC" w14:textId="77777777" w:rsidR="003D5BDE" w:rsidRPr="002D350A" w:rsidRDefault="003D5BDE" w:rsidP="00791EBE">
            <w:pPr>
              <w:autoSpaceDE w:val="0"/>
              <w:autoSpaceDN w:val="0"/>
              <w:adjustRightInd w:val="0"/>
            </w:pPr>
          </w:p>
        </w:tc>
      </w:tr>
      <w:tr w:rsidR="003D5BDE" w:rsidRPr="002D350A" w14:paraId="3EC720C6"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7E0A0784" w14:textId="77777777" w:rsidR="003D5BDE" w:rsidRPr="002D350A" w:rsidRDefault="003D5BDE" w:rsidP="00791EBE">
            <w:pPr>
              <w:autoSpaceDE w:val="0"/>
              <w:autoSpaceDN w:val="0"/>
              <w:adjustRightInd w:val="0"/>
            </w:pPr>
            <w:r w:rsidRPr="002D350A">
              <w:t>Wood Diaphragms</w:t>
            </w:r>
          </w:p>
        </w:tc>
        <w:tc>
          <w:tcPr>
            <w:tcW w:w="1350" w:type="dxa"/>
            <w:tcBorders>
              <w:top w:val="single" w:sz="4" w:space="0" w:color="auto"/>
              <w:left w:val="single" w:sz="4" w:space="0" w:color="auto"/>
              <w:bottom w:val="single" w:sz="4" w:space="0" w:color="auto"/>
              <w:right w:val="single" w:sz="4" w:space="0" w:color="auto"/>
            </w:tcBorders>
          </w:tcPr>
          <w:p w14:paraId="61CF45AB"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67B08E8E"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7B59CAD4" w14:textId="77777777" w:rsidR="003D5BDE" w:rsidRPr="002D350A" w:rsidRDefault="003D5BDE" w:rsidP="00791EBE">
            <w:pPr>
              <w:autoSpaceDE w:val="0"/>
              <w:autoSpaceDN w:val="0"/>
              <w:adjustRightInd w:val="0"/>
            </w:pPr>
          </w:p>
        </w:tc>
      </w:tr>
      <w:tr w:rsidR="003D5BDE" w:rsidRPr="002D350A" w14:paraId="50E1A135"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78412C36" w14:textId="77777777" w:rsidR="003D5BDE" w:rsidRPr="002D350A" w:rsidRDefault="003D5BDE" w:rsidP="00791EBE">
            <w:pPr>
              <w:autoSpaceDE w:val="0"/>
              <w:autoSpaceDN w:val="0"/>
              <w:adjustRightInd w:val="0"/>
            </w:pPr>
            <w:r w:rsidRPr="002D350A">
              <w:t>Post-tensioned Deck</w:t>
            </w:r>
          </w:p>
        </w:tc>
        <w:tc>
          <w:tcPr>
            <w:tcW w:w="1350" w:type="dxa"/>
            <w:tcBorders>
              <w:top w:val="single" w:sz="4" w:space="0" w:color="auto"/>
              <w:left w:val="single" w:sz="4" w:space="0" w:color="auto"/>
              <w:bottom w:val="single" w:sz="4" w:space="0" w:color="auto"/>
              <w:right w:val="single" w:sz="4" w:space="0" w:color="auto"/>
            </w:tcBorders>
          </w:tcPr>
          <w:p w14:paraId="7749FD1D"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6C803825"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0DF6D1F7" w14:textId="77777777" w:rsidR="003D5BDE" w:rsidRPr="002D350A" w:rsidRDefault="003D5BDE" w:rsidP="00791EBE">
            <w:pPr>
              <w:autoSpaceDE w:val="0"/>
              <w:autoSpaceDN w:val="0"/>
              <w:adjustRightInd w:val="0"/>
            </w:pPr>
          </w:p>
        </w:tc>
      </w:tr>
      <w:tr w:rsidR="003D5BDE" w:rsidRPr="002D350A" w14:paraId="2229DBB5"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7AF25C18" w14:textId="77777777" w:rsidR="003D5BDE" w:rsidRPr="002D350A" w:rsidRDefault="003D5BDE" w:rsidP="00791EBE">
            <w:pPr>
              <w:autoSpaceDE w:val="0"/>
              <w:autoSpaceDN w:val="0"/>
              <w:adjustRightInd w:val="0"/>
            </w:pPr>
            <w:r w:rsidRPr="002D350A">
              <w:t>Other:</w:t>
            </w:r>
          </w:p>
        </w:tc>
        <w:tc>
          <w:tcPr>
            <w:tcW w:w="1350" w:type="dxa"/>
            <w:tcBorders>
              <w:top w:val="single" w:sz="4" w:space="0" w:color="auto"/>
              <w:left w:val="single" w:sz="4" w:space="0" w:color="auto"/>
              <w:bottom w:val="single" w:sz="4" w:space="0" w:color="auto"/>
              <w:right w:val="single" w:sz="4" w:space="0" w:color="auto"/>
            </w:tcBorders>
          </w:tcPr>
          <w:p w14:paraId="3EC40FDC"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02A1509B"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019DEA15" w14:textId="77777777" w:rsidR="003D5BDE" w:rsidRPr="002D350A" w:rsidRDefault="003D5BDE" w:rsidP="00791EBE">
            <w:pPr>
              <w:autoSpaceDE w:val="0"/>
              <w:autoSpaceDN w:val="0"/>
              <w:adjustRightInd w:val="0"/>
            </w:pPr>
          </w:p>
        </w:tc>
      </w:tr>
      <w:tr w:rsidR="003D5BDE" w:rsidRPr="002D350A" w14:paraId="4C4ABFDB"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3ADE8272" w14:textId="77777777" w:rsidR="003D5BDE" w:rsidRPr="002D350A" w:rsidRDefault="003D5BDE" w:rsidP="00791EBE">
            <w:pPr>
              <w:autoSpaceDE w:val="0"/>
              <w:autoSpaceDN w:val="0"/>
              <w:adjustRightInd w:val="0"/>
            </w:pPr>
            <w:r w:rsidRPr="002D350A">
              <w:t>Other:</w:t>
            </w:r>
          </w:p>
        </w:tc>
        <w:tc>
          <w:tcPr>
            <w:tcW w:w="1350" w:type="dxa"/>
            <w:tcBorders>
              <w:top w:val="single" w:sz="4" w:space="0" w:color="auto"/>
              <w:left w:val="single" w:sz="4" w:space="0" w:color="auto"/>
              <w:bottom w:val="single" w:sz="4" w:space="0" w:color="auto"/>
              <w:right w:val="single" w:sz="4" w:space="0" w:color="auto"/>
            </w:tcBorders>
          </w:tcPr>
          <w:p w14:paraId="053F11FE"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5FA1EC7A"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61F9EECB" w14:textId="77777777" w:rsidR="003D5BDE" w:rsidRPr="002D350A" w:rsidRDefault="003D5BDE" w:rsidP="00791EBE">
            <w:pPr>
              <w:autoSpaceDE w:val="0"/>
              <w:autoSpaceDN w:val="0"/>
              <w:adjustRightInd w:val="0"/>
            </w:pPr>
          </w:p>
        </w:tc>
      </w:tr>
      <w:tr w:rsidR="003D5BDE" w:rsidRPr="002D350A" w14:paraId="1506AC8B"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6AAF13CA" w14:textId="77777777" w:rsidR="003D5BDE" w:rsidRPr="002D350A" w:rsidRDefault="003D5BDE" w:rsidP="00791EBE">
            <w:pPr>
              <w:autoSpaceDE w:val="0"/>
              <w:autoSpaceDN w:val="0"/>
              <w:adjustRightInd w:val="0"/>
            </w:pPr>
            <w:r w:rsidRPr="002D350A">
              <w:t>Other:</w:t>
            </w:r>
          </w:p>
        </w:tc>
        <w:tc>
          <w:tcPr>
            <w:tcW w:w="1350" w:type="dxa"/>
            <w:tcBorders>
              <w:top w:val="single" w:sz="4" w:space="0" w:color="auto"/>
              <w:left w:val="single" w:sz="4" w:space="0" w:color="auto"/>
              <w:bottom w:val="single" w:sz="4" w:space="0" w:color="auto"/>
              <w:right w:val="single" w:sz="4" w:space="0" w:color="auto"/>
            </w:tcBorders>
          </w:tcPr>
          <w:p w14:paraId="5997276A"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16CFF117"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4260C231" w14:textId="77777777" w:rsidR="003D5BDE" w:rsidRPr="002D350A" w:rsidRDefault="003D5BDE" w:rsidP="00791EBE">
            <w:pPr>
              <w:autoSpaceDE w:val="0"/>
              <w:autoSpaceDN w:val="0"/>
              <w:adjustRightInd w:val="0"/>
            </w:pPr>
          </w:p>
        </w:tc>
      </w:tr>
      <w:tr w:rsidR="003D5BDE" w:rsidRPr="002D350A" w14:paraId="6CD86EB5" w14:textId="77777777" w:rsidTr="003D5BDE">
        <w:trPr>
          <w:trHeight w:val="332"/>
        </w:trPr>
        <w:tc>
          <w:tcPr>
            <w:tcW w:w="2358" w:type="dxa"/>
            <w:tcBorders>
              <w:top w:val="single" w:sz="4" w:space="0" w:color="auto"/>
              <w:left w:val="single" w:sz="4" w:space="0" w:color="auto"/>
              <w:bottom w:val="single" w:sz="4" w:space="0" w:color="auto"/>
              <w:right w:val="single" w:sz="4" w:space="0" w:color="auto"/>
            </w:tcBorders>
          </w:tcPr>
          <w:p w14:paraId="3C1602B3" w14:textId="77777777" w:rsidR="003D5BDE" w:rsidRPr="002D350A" w:rsidRDefault="003D5BDE" w:rsidP="00791EBE">
            <w:pPr>
              <w:autoSpaceDE w:val="0"/>
              <w:autoSpaceDN w:val="0"/>
              <w:adjustRightInd w:val="0"/>
            </w:pPr>
            <w:r w:rsidRPr="002D350A">
              <w:t>Other:</w:t>
            </w:r>
          </w:p>
        </w:tc>
        <w:tc>
          <w:tcPr>
            <w:tcW w:w="1350" w:type="dxa"/>
            <w:tcBorders>
              <w:top w:val="single" w:sz="4" w:space="0" w:color="auto"/>
              <w:left w:val="single" w:sz="4" w:space="0" w:color="auto"/>
              <w:bottom w:val="single" w:sz="4" w:space="0" w:color="auto"/>
              <w:right w:val="single" w:sz="4" w:space="0" w:color="auto"/>
            </w:tcBorders>
          </w:tcPr>
          <w:p w14:paraId="33725B54" w14:textId="77777777" w:rsidR="003D5BDE" w:rsidRPr="002D350A" w:rsidRDefault="003D5BDE" w:rsidP="003D5BDE">
            <w:r w:rsidRPr="002D350A">
              <w:fldChar w:fldCharType="begin">
                <w:ffData>
                  <w:name w:val="Check1"/>
                  <w:enabled/>
                  <w:calcOnExit w:val="0"/>
                  <w:checkBox>
                    <w:sizeAuto/>
                    <w:default w:val="0"/>
                  </w:checkBox>
                </w:ffData>
              </w:fldChar>
            </w:r>
            <w:r w:rsidRPr="002D350A">
              <w:instrText xml:space="preserve"> FORMCHECKBOX </w:instrText>
            </w:r>
            <w:r w:rsidRPr="002D350A">
              <w:fldChar w:fldCharType="end"/>
            </w:r>
            <w:r w:rsidRPr="002D350A">
              <w:t xml:space="preserve">  Required</w:t>
            </w:r>
          </w:p>
        </w:tc>
        <w:tc>
          <w:tcPr>
            <w:tcW w:w="3690" w:type="dxa"/>
            <w:tcBorders>
              <w:top w:val="single" w:sz="4" w:space="0" w:color="auto"/>
              <w:left w:val="single" w:sz="4" w:space="0" w:color="auto"/>
              <w:bottom w:val="single" w:sz="4" w:space="0" w:color="auto"/>
              <w:right w:val="single" w:sz="4" w:space="0" w:color="auto"/>
            </w:tcBorders>
          </w:tcPr>
          <w:p w14:paraId="4526783D" w14:textId="77777777" w:rsidR="003D5BDE" w:rsidRPr="002D350A" w:rsidRDefault="003D5BDE" w:rsidP="00791EBE"/>
        </w:tc>
        <w:tc>
          <w:tcPr>
            <w:tcW w:w="3060" w:type="dxa"/>
            <w:gridSpan w:val="2"/>
            <w:tcBorders>
              <w:top w:val="single" w:sz="4" w:space="0" w:color="auto"/>
              <w:left w:val="single" w:sz="4" w:space="0" w:color="auto"/>
              <w:bottom w:val="single" w:sz="4" w:space="0" w:color="auto"/>
              <w:right w:val="single" w:sz="4" w:space="0" w:color="auto"/>
            </w:tcBorders>
          </w:tcPr>
          <w:p w14:paraId="6FDF8404" w14:textId="77777777" w:rsidR="003D5BDE" w:rsidRPr="002D350A" w:rsidRDefault="003D5BDE" w:rsidP="00791EBE">
            <w:pPr>
              <w:autoSpaceDE w:val="0"/>
              <w:autoSpaceDN w:val="0"/>
              <w:adjustRightInd w:val="0"/>
            </w:pPr>
          </w:p>
        </w:tc>
      </w:tr>
    </w:tbl>
    <w:p w14:paraId="461C0D44" w14:textId="77777777" w:rsidR="003D5BDE" w:rsidRPr="002D350A" w:rsidRDefault="003D5BDE" w:rsidP="003D5BDE">
      <w:pPr>
        <w:autoSpaceDE w:val="0"/>
        <w:autoSpaceDN w:val="0"/>
        <w:adjustRightInd w:val="0"/>
        <w:rPr>
          <w:sz w:val="24"/>
          <w:szCs w:val="24"/>
        </w:rPr>
      </w:pPr>
    </w:p>
    <w:p w14:paraId="3D35B8C1" w14:textId="77777777" w:rsidR="003D5BDE" w:rsidRPr="002D350A" w:rsidRDefault="003D5BDE" w:rsidP="003D5BDE">
      <w:pPr>
        <w:autoSpaceDE w:val="0"/>
        <w:autoSpaceDN w:val="0"/>
        <w:adjustRightInd w:val="0"/>
        <w:rPr>
          <w:sz w:val="24"/>
          <w:szCs w:val="24"/>
        </w:rPr>
      </w:pPr>
      <w:r w:rsidRPr="002D350A">
        <w:rPr>
          <w:sz w:val="24"/>
          <w:szCs w:val="24"/>
        </w:rPr>
        <w:t>Structural Observer’s Shall:</w:t>
      </w:r>
    </w:p>
    <w:p w14:paraId="50FD8FCA" w14:textId="77777777" w:rsidR="003D5BDE" w:rsidRPr="002D350A" w:rsidRDefault="003D5BDE" w:rsidP="003D5BDE">
      <w:pPr>
        <w:numPr>
          <w:ilvl w:val="0"/>
          <w:numId w:val="3"/>
        </w:numPr>
        <w:tabs>
          <w:tab w:val="clear" w:pos="720"/>
        </w:tabs>
        <w:autoSpaceDE w:val="0"/>
        <w:autoSpaceDN w:val="0"/>
        <w:adjustRightInd w:val="0"/>
        <w:ind w:left="540" w:hanging="270"/>
        <w:rPr>
          <w:sz w:val="22"/>
          <w:szCs w:val="22"/>
          <w:u w:val="single"/>
        </w:rPr>
      </w:pPr>
      <w:r w:rsidRPr="002D350A">
        <w:t>Provide proof of licensure as a licensed professional/structural engineer by the State of Utah;</w:t>
      </w:r>
    </w:p>
    <w:p w14:paraId="2A8223C2" w14:textId="77777777" w:rsidR="003D5BDE" w:rsidRPr="002D350A" w:rsidRDefault="007A5438" w:rsidP="003D5BDE">
      <w:pPr>
        <w:numPr>
          <w:ilvl w:val="0"/>
          <w:numId w:val="3"/>
        </w:numPr>
        <w:tabs>
          <w:tab w:val="clear" w:pos="720"/>
        </w:tabs>
        <w:autoSpaceDE w:val="0"/>
        <w:autoSpaceDN w:val="0"/>
        <w:adjustRightInd w:val="0"/>
        <w:ind w:left="540" w:hanging="270"/>
        <w:rPr>
          <w:sz w:val="22"/>
          <w:szCs w:val="22"/>
          <w:u w:val="single"/>
        </w:rPr>
      </w:pPr>
      <w:r w:rsidRPr="002D350A">
        <w:t xml:space="preserve">If structural observations are performed by individuals other than the design professional in responsible charge, they should first be approved by the Building Official. </w:t>
      </w:r>
    </w:p>
    <w:p w14:paraId="5DA2881D" w14:textId="77777777" w:rsidR="00BB4600" w:rsidRPr="002D350A" w:rsidRDefault="003D5BDE" w:rsidP="00BB4600">
      <w:pPr>
        <w:numPr>
          <w:ilvl w:val="0"/>
          <w:numId w:val="3"/>
        </w:numPr>
        <w:tabs>
          <w:tab w:val="clear" w:pos="720"/>
        </w:tabs>
        <w:autoSpaceDE w:val="0"/>
        <w:autoSpaceDN w:val="0"/>
        <w:adjustRightInd w:val="0"/>
        <w:ind w:left="540" w:hanging="270"/>
      </w:pPr>
      <w:r w:rsidRPr="002D350A">
        <w:t>At the conclusion of work a final structural observation report must be submitted to the Building Official noting any deficiencies which, to the best of the structural observer’s knowledge, have not been resolved (see IBC 1704.</w:t>
      </w:r>
      <w:r w:rsidR="009F3897" w:rsidRPr="002D350A">
        <w:t>6</w:t>
      </w:r>
      <w:r w:rsidRPr="002D350A">
        <w:t xml:space="preserve">). </w:t>
      </w:r>
    </w:p>
    <w:p w14:paraId="3F4CBB0B" w14:textId="77777777" w:rsidR="00BB4600" w:rsidRPr="00BD7597" w:rsidRDefault="00BB4600" w:rsidP="00BB4600">
      <w:pPr>
        <w:ind w:left="720"/>
        <w:jc w:val="center"/>
        <w:rPr>
          <w:b/>
          <w:i/>
          <w:sz w:val="22"/>
          <w:szCs w:val="22"/>
        </w:rPr>
      </w:pPr>
    </w:p>
    <w:p w14:paraId="7DB06E28" w14:textId="77777777" w:rsidR="0069114E" w:rsidRDefault="0069114E" w:rsidP="0069114E">
      <w:pPr>
        <w:tabs>
          <w:tab w:val="left" w:pos="5490"/>
        </w:tabs>
        <w:autoSpaceDE w:val="0"/>
        <w:autoSpaceDN w:val="0"/>
        <w:adjustRightInd w:val="0"/>
        <w:ind w:hanging="180"/>
        <w:rPr>
          <w:b/>
          <w:color w:val="3B3838"/>
          <w:sz w:val="24"/>
          <w:szCs w:val="24"/>
        </w:rPr>
      </w:pPr>
    </w:p>
    <w:p w14:paraId="747EFA93" w14:textId="77777777" w:rsidR="00BB4600" w:rsidRDefault="00BB4600" w:rsidP="00BB4600">
      <w:pPr>
        <w:jc w:val="center"/>
        <w:rPr>
          <w:b/>
          <w:i/>
          <w:sz w:val="22"/>
          <w:szCs w:val="22"/>
        </w:rPr>
      </w:pPr>
    </w:p>
    <w:p w14:paraId="465FD7F5" w14:textId="77777777" w:rsidR="0069114E" w:rsidRDefault="0069114E" w:rsidP="00BB4600">
      <w:pPr>
        <w:jc w:val="center"/>
        <w:rPr>
          <w:b/>
          <w:i/>
          <w:sz w:val="22"/>
          <w:szCs w:val="22"/>
        </w:rPr>
      </w:pPr>
    </w:p>
    <w:p w14:paraId="65ECA3E6" w14:textId="77777777" w:rsidR="002A4E64" w:rsidRPr="003C17ED" w:rsidRDefault="00BB4600" w:rsidP="00BB4600">
      <w:pPr>
        <w:jc w:val="center"/>
        <w:rPr>
          <w:b/>
          <w:i/>
          <w:sz w:val="22"/>
          <w:szCs w:val="22"/>
        </w:rPr>
      </w:pPr>
      <w:r w:rsidRPr="003C17ED">
        <w:rPr>
          <w:b/>
          <w:i/>
          <w:sz w:val="22"/>
          <w:szCs w:val="22"/>
        </w:rPr>
        <w:t xml:space="preserve">Last Revised:  </w:t>
      </w:r>
      <w:r w:rsidR="002D350A">
        <w:rPr>
          <w:b/>
          <w:i/>
          <w:sz w:val="22"/>
          <w:szCs w:val="22"/>
        </w:rPr>
        <w:t>2</w:t>
      </w:r>
      <w:r w:rsidRPr="003C17ED">
        <w:rPr>
          <w:b/>
          <w:i/>
          <w:sz w:val="22"/>
          <w:szCs w:val="22"/>
        </w:rPr>
        <w:t>/20</w:t>
      </w:r>
      <w:r w:rsidR="00E71FB4">
        <w:rPr>
          <w:b/>
          <w:i/>
          <w:sz w:val="22"/>
          <w:szCs w:val="22"/>
        </w:rPr>
        <w:t>2</w:t>
      </w:r>
      <w:r w:rsidR="002D350A">
        <w:rPr>
          <w:b/>
          <w:i/>
          <w:sz w:val="22"/>
          <w:szCs w:val="22"/>
        </w:rPr>
        <w:t>6</w:t>
      </w:r>
    </w:p>
    <w:sectPr w:rsidR="002A4E64" w:rsidRPr="003C17ED" w:rsidSect="0031194D">
      <w:headerReference w:type="default" r:id="rId7"/>
      <w:footerReference w:type="even" r:id="rId8"/>
      <w:footerReference w:type="default" r:id="rId9"/>
      <w:pgSz w:w="12240" w:h="15840"/>
      <w:pgMar w:top="1710" w:right="900" w:bottom="810" w:left="1080" w:header="0" w:footer="28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F31CE" w14:textId="77777777" w:rsidR="00A32693" w:rsidRDefault="00A32693">
      <w:r>
        <w:separator/>
      </w:r>
    </w:p>
  </w:endnote>
  <w:endnote w:type="continuationSeparator" w:id="0">
    <w:p w14:paraId="0FB73AEB" w14:textId="77777777" w:rsidR="00A32693" w:rsidRDefault="00A32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7E5C" w14:textId="77777777" w:rsidR="008F591C" w:rsidRDefault="008F591C" w:rsidP="00BB460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DFFA" w14:textId="77777777" w:rsidR="008F591C" w:rsidRPr="00BB4600" w:rsidRDefault="008F591C" w:rsidP="00BB4600">
    <w:pPr>
      <w:pStyle w:val="Heading1"/>
      <w:ind w:right="90"/>
      <w:jc w:val="center"/>
      <w:rPr>
        <w:rFonts w:ascii="Calibri" w:hAnsi="Calibri" w:cs="Calibri"/>
        <w:sz w:val="20"/>
      </w:rPr>
    </w:pPr>
    <w:r w:rsidRPr="00353C6E">
      <w:rPr>
        <w:rFonts w:ascii="Calibri" w:hAnsi="Calibri" w:cs="Calibri"/>
        <w:b w:val="0"/>
        <w:i/>
        <w:sz w:val="20"/>
      </w:rPr>
      <w:t xml:space="preserve">Page </w:t>
    </w:r>
    <w:r w:rsidRPr="00353C6E">
      <w:rPr>
        <w:rFonts w:ascii="Calibri" w:hAnsi="Calibri" w:cs="Calibri"/>
        <w:b w:val="0"/>
        <w:i/>
        <w:sz w:val="20"/>
      </w:rPr>
      <w:fldChar w:fldCharType="begin"/>
    </w:r>
    <w:r w:rsidRPr="00353C6E">
      <w:rPr>
        <w:rFonts w:ascii="Calibri" w:hAnsi="Calibri" w:cs="Calibri"/>
        <w:b w:val="0"/>
        <w:i/>
        <w:sz w:val="20"/>
      </w:rPr>
      <w:instrText xml:space="preserve"> PAGE </w:instrText>
    </w:r>
    <w:r w:rsidRPr="00353C6E">
      <w:rPr>
        <w:rFonts w:ascii="Calibri" w:hAnsi="Calibri" w:cs="Calibri"/>
        <w:b w:val="0"/>
        <w:i/>
        <w:sz w:val="20"/>
      </w:rPr>
      <w:fldChar w:fldCharType="separate"/>
    </w:r>
    <w:r>
      <w:rPr>
        <w:rFonts w:ascii="Calibri" w:hAnsi="Calibri" w:cs="Calibri"/>
        <w:b w:val="0"/>
        <w:i/>
        <w:noProof/>
        <w:sz w:val="20"/>
      </w:rPr>
      <w:t>1</w:t>
    </w:r>
    <w:r w:rsidRPr="00353C6E">
      <w:rPr>
        <w:rFonts w:ascii="Calibri" w:hAnsi="Calibri" w:cs="Calibri"/>
        <w:b w:val="0"/>
        <w:i/>
        <w:sz w:val="20"/>
      </w:rPr>
      <w:fldChar w:fldCharType="end"/>
    </w:r>
    <w:r w:rsidRPr="00353C6E">
      <w:rPr>
        <w:rFonts w:ascii="Calibri" w:hAnsi="Calibri" w:cs="Calibri"/>
        <w:b w:val="0"/>
        <w:i/>
        <w:sz w:val="20"/>
      </w:rPr>
      <w:t xml:space="preserve"> of </w:t>
    </w:r>
    <w:r w:rsidRPr="00353C6E">
      <w:rPr>
        <w:rFonts w:ascii="Calibri" w:hAnsi="Calibri" w:cs="Calibri"/>
        <w:b w:val="0"/>
        <w:i/>
        <w:sz w:val="20"/>
      </w:rPr>
      <w:fldChar w:fldCharType="begin"/>
    </w:r>
    <w:r w:rsidRPr="00353C6E">
      <w:rPr>
        <w:rFonts w:ascii="Calibri" w:hAnsi="Calibri" w:cs="Calibri"/>
        <w:b w:val="0"/>
        <w:i/>
        <w:sz w:val="20"/>
      </w:rPr>
      <w:instrText xml:space="preserve"> NUMPAGES </w:instrText>
    </w:r>
    <w:r w:rsidRPr="00353C6E">
      <w:rPr>
        <w:rFonts w:ascii="Calibri" w:hAnsi="Calibri" w:cs="Calibri"/>
        <w:b w:val="0"/>
        <w:i/>
        <w:sz w:val="20"/>
      </w:rPr>
      <w:fldChar w:fldCharType="separate"/>
    </w:r>
    <w:r>
      <w:rPr>
        <w:rFonts w:ascii="Calibri" w:hAnsi="Calibri" w:cs="Calibri"/>
        <w:b w:val="0"/>
        <w:i/>
        <w:noProof/>
        <w:sz w:val="20"/>
      </w:rPr>
      <w:t>1</w:t>
    </w:r>
    <w:r w:rsidRPr="00353C6E">
      <w:rPr>
        <w:rFonts w:ascii="Calibri" w:hAnsi="Calibri" w:cs="Calibri"/>
        <w:b w:val="0"/>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6F0E" w14:textId="77777777" w:rsidR="00A32693" w:rsidRDefault="00A32693">
      <w:r>
        <w:separator/>
      </w:r>
    </w:p>
  </w:footnote>
  <w:footnote w:type="continuationSeparator" w:id="0">
    <w:p w14:paraId="054EDAD2" w14:textId="77777777" w:rsidR="00A32693" w:rsidRDefault="00A32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0604" w14:textId="77777777" w:rsidR="008F591C" w:rsidRDefault="008F591C" w:rsidP="00BB4600">
    <w:pPr>
      <w:pStyle w:val="Header"/>
      <w:spacing w:before="240"/>
      <w:ind w:left="-90" w:right="-630"/>
    </w:pPr>
    <w:r>
      <w:rPr>
        <w:noProof/>
      </w:rPr>
      <w:pict w14:anchorId="0F02A1CF">
        <v:shapetype id="_x0000_t202" coordsize="21600,21600" o:spt="202" path="m,l,21600r21600,l21600,xe">
          <v:stroke joinstyle="miter"/>
          <v:path gradientshapeok="t" o:connecttype="rect"/>
        </v:shapetype>
        <v:shape id="Text Box 2" o:spid="_x0000_s1025" type="#_x0000_t202" style="position:absolute;left:0;text-align:left;margin-left:338.55pt;margin-top:37.5pt;width:205.2pt;height:76.2pt;z-index:1;visibility:visible;mso-width-percent:400;mso-height-percent:200;mso-wrap-distance-top:3.6pt;mso-wrap-distance-bottom:3.6pt;mso-width-percent:400;mso-height-percent:200;mso-width-relative:margin;mso-height-relative:margin" filled="f" stroked="f">
          <v:textbox style="mso-next-textbox:#Text Box 2;mso-fit-shape-to-text:t">
            <w:txbxContent>
              <w:p w14:paraId="12166235" w14:textId="77777777" w:rsidR="008F591C" w:rsidRDefault="008F591C" w:rsidP="00463B39">
                <w:pPr>
                  <w:rPr>
                    <w:b/>
                  </w:rPr>
                </w:pPr>
                <w:r>
                  <w:rPr>
                    <w:b/>
                  </w:rPr>
                  <w:t xml:space="preserve">Office of the State Building Official </w:t>
                </w:r>
              </w:p>
              <w:p w14:paraId="7FC23835" w14:textId="77777777" w:rsidR="008F591C" w:rsidRDefault="008F591C" w:rsidP="00463B39">
                <w:r>
                  <w:t>4110 State Office Building</w:t>
                </w:r>
              </w:p>
              <w:p w14:paraId="58F348DB" w14:textId="77777777" w:rsidR="008F591C" w:rsidRDefault="008F591C" w:rsidP="00463B39">
                <w:r>
                  <w:t>Salt Lake City, Utah  84114</w:t>
                </w:r>
              </w:p>
              <w:p w14:paraId="083EE04A" w14:textId="77777777" w:rsidR="008F591C" w:rsidRDefault="008F591C" w:rsidP="00463B39">
                <w:r>
                  <w:t>Phone:  (801) 538-3018</w:t>
                </w:r>
              </w:p>
              <w:p w14:paraId="6F2F2B7B" w14:textId="77777777" w:rsidR="008F591C" w:rsidRDefault="008F591C" w:rsidP="00463B39">
                <w:r>
                  <w:t>Website:  http://dfcm.utah.gov/</w:t>
                </w:r>
              </w:p>
              <w:p w14:paraId="7FA3FB26" w14:textId="77777777" w:rsidR="008F591C" w:rsidRPr="00786EB0" w:rsidRDefault="008F591C" w:rsidP="00BB4600"/>
            </w:txbxContent>
          </v:textbox>
          <w10:wrap type="square"/>
        </v:shape>
      </w:pict>
    </w:r>
    <w:r>
      <w:pict w14:anchorId="73062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85.5pt">
          <v:imagedata r:id="rId1" o:title="DFCM_Vertical"/>
        </v:shape>
      </w:pict>
    </w:r>
  </w:p>
  <w:p w14:paraId="3C64906F" w14:textId="77777777" w:rsidR="008F591C" w:rsidRPr="00BB4600" w:rsidRDefault="008F591C" w:rsidP="00BB4600">
    <w:pPr>
      <w:pStyle w:val="Header"/>
      <w:spacing w:before="240"/>
      <w:ind w:right="-630"/>
      <w:jc w:val="center"/>
      <w:rPr>
        <w:rFonts w:ascii="Palatino Linotype" w:hAnsi="Palatino Linotype"/>
      </w:rPr>
    </w:pPr>
    <w:r>
      <w:rPr>
        <w:rFonts w:ascii="Palatino Linotype" w:hAnsi="Palatino Linotype"/>
        <w:noProof/>
      </w:rPr>
      <w:pict w14:anchorId="4F4ECAA4">
        <v:shapetype id="_x0000_t32" coordsize="21600,21600" o:spt="32" o:oned="t" path="m,l21600,21600e" filled="f">
          <v:path arrowok="t" fillok="f" o:connecttype="none"/>
          <o:lock v:ext="edit" shapetype="t"/>
        </v:shapetype>
        <v:shape id="_x0000_s1026" type="#_x0000_t32" style="position:absolute;left:0;text-align:left;margin-left:-3.35pt;margin-top:6.8pt;width:505.5pt;height:0;z-index:2" o:connectortype="straight" strokecolor="#fbc323" strokeweight="2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7EBA"/>
    <w:multiLevelType w:val="hybridMultilevel"/>
    <w:tmpl w:val="4F5607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A7709A"/>
    <w:multiLevelType w:val="hybridMultilevel"/>
    <w:tmpl w:val="640C92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43B031F"/>
    <w:multiLevelType w:val="hybridMultilevel"/>
    <w:tmpl w:val="D3E24748"/>
    <w:lvl w:ilvl="0" w:tplc="04090001">
      <w:start w:val="1"/>
      <w:numFmt w:val="bullet"/>
      <w:lvlText w:val=""/>
      <w:lvlJc w:val="left"/>
      <w:pPr>
        <w:tabs>
          <w:tab w:val="num" w:pos="720"/>
        </w:tabs>
        <w:ind w:left="720" w:hanging="360"/>
      </w:pPr>
      <w:rPr>
        <w:rFonts w:ascii="Symbol" w:hAnsi="Symbol" w:hint="default"/>
      </w:rPr>
    </w:lvl>
    <w:lvl w:ilvl="1" w:tplc="98687C3E">
      <w:start w:val="1"/>
      <w:numFmt w:val="bullet"/>
      <w:lvlText w:val="□"/>
      <w:lvlJc w:val="left"/>
      <w:pPr>
        <w:tabs>
          <w:tab w:val="num" w:pos="1440"/>
        </w:tabs>
        <w:ind w:left="1440" w:hanging="360"/>
      </w:pPr>
      <w:rPr>
        <w:rFonts w:ascii="Arial" w:hAnsi="Arial" w:hint="default"/>
        <w:b w:val="0"/>
        <w:i w:val="0"/>
        <w:shadow/>
        <w:emboss w:val="0"/>
        <w:imprint w:val="0"/>
        <w:color w:val="000000"/>
        <w:sz w:val="24"/>
        <w:u w:color="000000"/>
      </w:rPr>
    </w:lvl>
    <w:lvl w:ilvl="2" w:tplc="04090005">
      <w:start w:val="1"/>
      <w:numFmt w:val="bullet"/>
      <w:lvlText w:val=""/>
      <w:lvlJc w:val="left"/>
      <w:pPr>
        <w:tabs>
          <w:tab w:val="num" w:pos="2160"/>
        </w:tabs>
        <w:ind w:left="2160" w:hanging="360"/>
      </w:pPr>
      <w:rPr>
        <w:rFonts w:ascii="Wingdings" w:hAnsi="Wingdings" w:hint="default"/>
      </w:rPr>
    </w:lvl>
    <w:lvl w:ilvl="3" w:tplc="E0B6673E">
      <w:numFmt w:val="bullet"/>
      <w:lvlText w:val="-"/>
      <w:lvlJc w:val="left"/>
      <w:pPr>
        <w:tabs>
          <w:tab w:val="num" w:pos="2880"/>
        </w:tabs>
        <w:ind w:left="2880" w:hanging="360"/>
      </w:pPr>
      <w:rPr>
        <w:rFonts w:ascii="Arial" w:eastAsia="Times New Roman" w:hAnsi="Arial" w:cs="Aria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D37E6F"/>
    <w:multiLevelType w:val="hybridMultilevel"/>
    <w:tmpl w:val="83DAA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C5691D"/>
    <w:multiLevelType w:val="hybridMultilevel"/>
    <w:tmpl w:val="FB72EFF0"/>
    <w:lvl w:ilvl="0" w:tplc="D83AC64C">
      <w:start w:val="1"/>
      <w:numFmt w:val="decimal"/>
      <w:lvlText w:val="%1."/>
      <w:lvlJc w:val="left"/>
      <w:pPr>
        <w:tabs>
          <w:tab w:val="num" w:pos="720"/>
        </w:tabs>
        <w:ind w:left="720" w:hanging="360"/>
      </w:pPr>
      <w:rPr>
        <w:b w:val="0"/>
        <w:bCs/>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C72CF"/>
    <w:multiLevelType w:val="hybridMultilevel"/>
    <w:tmpl w:val="CB447E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102C09"/>
    <w:multiLevelType w:val="hybridMultilevel"/>
    <w:tmpl w:val="CB447E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1218370">
    <w:abstractNumId w:val="4"/>
  </w:num>
  <w:num w:numId="2" w16cid:durableId="1368678095">
    <w:abstractNumId w:val="1"/>
  </w:num>
  <w:num w:numId="3" w16cid:durableId="1934049044">
    <w:abstractNumId w:val="3"/>
  </w:num>
  <w:num w:numId="4" w16cid:durableId="350644864">
    <w:abstractNumId w:val="0"/>
  </w:num>
  <w:num w:numId="5" w16cid:durableId="171575288">
    <w:abstractNumId w:val="2"/>
  </w:num>
  <w:num w:numId="6" w16cid:durableId="1573079926">
    <w:abstractNumId w:val="5"/>
  </w:num>
  <w:num w:numId="7" w16cid:durableId="759639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1"/>
      <o:rules v:ext="edit">
        <o:r id="V:Rule1" type="connector" idref="#_x0000_s1026"/>
      </o:rules>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5177"/>
    <w:rsid w:val="00007960"/>
    <w:rsid w:val="00011E46"/>
    <w:rsid w:val="0001433B"/>
    <w:rsid w:val="00014992"/>
    <w:rsid w:val="00016B2C"/>
    <w:rsid w:val="000178DA"/>
    <w:rsid w:val="00020A2E"/>
    <w:rsid w:val="00020D33"/>
    <w:rsid w:val="00023558"/>
    <w:rsid w:val="00024262"/>
    <w:rsid w:val="00027609"/>
    <w:rsid w:val="00032A28"/>
    <w:rsid w:val="00033B16"/>
    <w:rsid w:val="00034361"/>
    <w:rsid w:val="000419D1"/>
    <w:rsid w:val="000425F1"/>
    <w:rsid w:val="00050141"/>
    <w:rsid w:val="0005062A"/>
    <w:rsid w:val="0005191A"/>
    <w:rsid w:val="000528DD"/>
    <w:rsid w:val="00054C0B"/>
    <w:rsid w:val="00055733"/>
    <w:rsid w:val="0005691D"/>
    <w:rsid w:val="000617D3"/>
    <w:rsid w:val="0006348D"/>
    <w:rsid w:val="00063B9C"/>
    <w:rsid w:val="00065AC9"/>
    <w:rsid w:val="000667B9"/>
    <w:rsid w:val="00066C2D"/>
    <w:rsid w:val="000670AF"/>
    <w:rsid w:val="00070B83"/>
    <w:rsid w:val="00070D59"/>
    <w:rsid w:val="000724D1"/>
    <w:rsid w:val="0007273B"/>
    <w:rsid w:val="000730DE"/>
    <w:rsid w:val="000775CE"/>
    <w:rsid w:val="000834BF"/>
    <w:rsid w:val="00083E80"/>
    <w:rsid w:val="000868FA"/>
    <w:rsid w:val="00087C8A"/>
    <w:rsid w:val="00091D26"/>
    <w:rsid w:val="00092811"/>
    <w:rsid w:val="0009542F"/>
    <w:rsid w:val="000965E3"/>
    <w:rsid w:val="00097C55"/>
    <w:rsid w:val="000A17BA"/>
    <w:rsid w:val="000A1CD0"/>
    <w:rsid w:val="000A2262"/>
    <w:rsid w:val="000A462A"/>
    <w:rsid w:val="000A7480"/>
    <w:rsid w:val="000B2D93"/>
    <w:rsid w:val="000B321B"/>
    <w:rsid w:val="000B586C"/>
    <w:rsid w:val="000B7663"/>
    <w:rsid w:val="000B7684"/>
    <w:rsid w:val="000B7DD8"/>
    <w:rsid w:val="000C01A5"/>
    <w:rsid w:val="000C0E39"/>
    <w:rsid w:val="000C16DB"/>
    <w:rsid w:val="000C274D"/>
    <w:rsid w:val="000C55EB"/>
    <w:rsid w:val="000C571D"/>
    <w:rsid w:val="000C5EEE"/>
    <w:rsid w:val="000C691E"/>
    <w:rsid w:val="000D3383"/>
    <w:rsid w:val="000D50FA"/>
    <w:rsid w:val="000D585C"/>
    <w:rsid w:val="000D606B"/>
    <w:rsid w:val="000D6CAE"/>
    <w:rsid w:val="000E252A"/>
    <w:rsid w:val="000E4139"/>
    <w:rsid w:val="000E51F9"/>
    <w:rsid w:val="000E7057"/>
    <w:rsid w:val="000F0E8C"/>
    <w:rsid w:val="000F22E8"/>
    <w:rsid w:val="000F2466"/>
    <w:rsid w:val="000F2897"/>
    <w:rsid w:val="001008BB"/>
    <w:rsid w:val="00100A6A"/>
    <w:rsid w:val="00103C86"/>
    <w:rsid w:val="00103CBC"/>
    <w:rsid w:val="00105495"/>
    <w:rsid w:val="00106954"/>
    <w:rsid w:val="0011039D"/>
    <w:rsid w:val="001125D2"/>
    <w:rsid w:val="00117D72"/>
    <w:rsid w:val="0012008E"/>
    <w:rsid w:val="0012297D"/>
    <w:rsid w:val="00122D38"/>
    <w:rsid w:val="00124896"/>
    <w:rsid w:val="00125586"/>
    <w:rsid w:val="001267B4"/>
    <w:rsid w:val="001273A2"/>
    <w:rsid w:val="001303BA"/>
    <w:rsid w:val="00130AE4"/>
    <w:rsid w:val="001319A0"/>
    <w:rsid w:val="00132D15"/>
    <w:rsid w:val="00133AEB"/>
    <w:rsid w:val="00133B96"/>
    <w:rsid w:val="00135D6D"/>
    <w:rsid w:val="00136150"/>
    <w:rsid w:val="00137860"/>
    <w:rsid w:val="0014034C"/>
    <w:rsid w:val="001418AF"/>
    <w:rsid w:val="001440AF"/>
    <w:rsid w:val="0014521E"/>
    <w:rsid w:val="00145E4B"/>
    <w:rsid w:val="00145F52"/>
    <w:rsid w:val="001462D2"/>
    <w:rsid w:val="001478E3"/>
    <w:rsid w:val="00150FFC"/>
    <w:rsid w:val="0015127A"/>
    <w:rsid w:val="001532AD"/>
    <w:rsid w:val="00156078"/>
    <w:rsid w:val="001563B2"/>
    <w:rsid w:val="00161FF5"/>
    <w:rsid w:val="00163155"/>
    <w:rsid w:val="001656D4"/>
    <w:rsid w:val="00170A26"/>
    <w:rsid w:val="00170BF4"/>
    <w:rsid w:val="001726F0"/>
    <w:rsid w:val="00174538"/>
    <w:rsid w:val="00174F11"/>
    <w:rsid w:val="001766AA"/>
    <w:rsid w:val="001814CA"/>
    <w:rsid w:val="001824D7"/>
    <w:rsid w:val="00190A1B"/>
    <w:rsid w:val="00191151"/>
    <w:rsid w:val="00191C91"/>
    <w:rsid w:val="0019293D"/>
    <w:rsid w:val="00193453"/>
    <w:rsid w:val="00194C63"/>
    <w:rsid w:val="0019512F"/>
    <w:rsid w:val="0019660E"/>
    <w:rsid w:val="001977C6"/>
    <w:rsid w:val="001B3D36"/>
    <w:rsid w:val="001B41BD"/>
    <w:rsid w:val="001B534D"/>
    <w:rsid w:val="001B7CF8"/>
    <w:rsid w:val="001C062D"/>
    <w:rsid w:val="001C25DB"/>
    <w:rsid w:val="001C3268"/>
    <w:rsid w:val="001C3371"/>
    <w:rsid w:val="001C349D"/>
    <w:rsid w:val="001C4521"/>
    <w:rsid w:val="001C6DCA"/>
    <w:rsid w:val="001D25E3"/>
    <w:rsid w:val="001D4240"/>
    <w:rsid w:val="001D462A"/>
    <w:rsid w:val="001D513D"/>
    <w:rsid w:val="001D6FB3"/>
    <w:rsid w:val="001D719C"/>
    <w:rsid w:val="001D7E91"/>
    <w:rsid w:val="001F5224"/>
    <w:rsid w:val="00200217"/>
    <w:rsid w:val="00202161"/>
    <w:rsid w:val="00203A1E"/>
    <w:rsid w:val="00203F88"/>
    <w:rsid w:val="00206163"/>
    <w:rsid w:val="00206541"/>
    <w:rsid w:val="0020674E"/>
    <w:rsid w:val="00210002"/>
    <w:rsid w:val="0021045D"/>
    <w:rsid w:val="0021220C"/>
    <w:rsid w:val="00213484"/>
    <w:rsid w:val="00221175"/>
    <w:rsid w:val="00222DFD"/>
    <w:rsid w:val="00224C46"/>
    <w:rsid w:val="0022509B"/>
    <w:rsid w:val="00230E6D"/>
    <w:rsid w:val="002314B4"/>
    <w:rsid w:val="002338A8"/>
    <w:rsid w:val="00234507"/>
    <w:rsid w:val="00235D5A"/>
    <w:rsid w:val="00236A2B"/>
    <w:rsid w:val="0024134D"/>
    <w:rsid w:val="00241C5F"/>
    <w:rsid w:val="002424F5"/>
    <w:rsid w:val="00243496"/>
    <w:rsid w:val="002434D3"/>
    <w:rsid w:val="00247E6C"/>
    <w:rsid w:val="00252E38"/>
    <w:rsid w:val="00254EF5"/>
    <w:rsid w:val="002625B7"/>
    <w:rsid w:val="00264F0E"/>
    <w:rsid w:val="00266EDB"/>
    <w:rsid w:val="00271CC8"/>
    <w:rsid w:val="00271DF1"/>
    <w:rsid w:val="0027394B"/>
    <w:rsid w:val="00276AF2"/>
    <w:rsid w:val="00280F6B"/>
    <w:rsid w:val="002816F3"/>
    <w:rsid w:val="00283B2C"/>
    <w:rsid w:val="002851F5"/>
    <w:rsid w:val="002851FB"/>
    <w:rsid w:val="00285303"/>
    <w:rsid w:val="00285F10"/>
    <w:rsid w:val="002872A3"/>
    <w:rsid w:val="00290673"/>
    <w:rsid w:val="00294CFC"/>
    <w:rsid w:val="002A129D"/>
    <w:rsid w:val="002A20ED"/>
    <w:rsid w:val="002A3230"/>
    <w:rsid w:val="002A3F4E"/>
    <w:rsid w:val="002A4B55"/>
    <w:rsid w:val="002A4E64"/>
    <w:rsid w:val="002A573F"/>
    <w:rsid w:val="002B23B5"/>
    <w:rsid w:val="002B42DC"/>
    <w:rsid w:val="002B6E96"/>
    <w:rsid w:val="002C4D3F"/>
    <w:rsid w:val="002C4E87"/>
    <w:rsid w:val="002C5448"/>
    <w:rsid w:val="002C655F"/>
    <w:rsid w:val="002C7843"/>
    <w:rsid w:val="002D038C"/>
    <w:rsid w:val="002D1A47"/>
    <w:rsid w:val="002D1D41"/>
    <w:rsid w:val="002D2693"/>
    <w:rsid w:val="002D350A"/>
    <w:rsid w:val="002D3A91"/>
    <w:rsid w:val="002D45CE"/>
    <w:rsid w:val="002D4A3B"/>
    <w:rsid w:val="002D563B"/>
    <w:rsid w:val="002E00D7"/>
    <w:rsid w:val="002E0380"/>
    <w:rsid w:val="002E094E"/>
    <w:rsid w:val="002E0B73"/>
    <w:rsid w:val="002E0FCC"/>
    <w:rsid w:val="002E41CE"/>
    <w:rsid w:val="002E6B1C"/>
    <w:rsid w:val="002F08C9"/>
    <w:rsid w:val="002F1253"/>
    <w:rsid w:val="002F15AC"/>
    <w:rsid w:val="002F18FF"/>
    <w:rsid w:val="002F1EC3"/>
    <w:rsid w:val="002F4807"/>
    <w:rsid w:val="002F5366"/>
    <w:rsid w:val="002F5E7B"/>
    <w:rsid w:val="002F5F4A"/>
    <w:rsid w:val="002F79D6"/>
    <w:rsid w:val="0030295F"/>
    <w:rsid w:val="00302FCA"/>
    <w:rsid w:val="00306897"/>
    <w:rsid w:val="00310B16"/>
    <w:rsid w:val="0031194D"/>
    <w:rsid w:val="00311AA1"/>
    <w:rsid w:val="003128C6"/>
    <w:rsid w:val="00317813"/>
    <w:rsid w:val="003203FD"/>
    <w:rsid w:val="003226EC"/>
    <w:rsid w:val="00324EAF"/>
    <w:rsid w:val="00325390"/>
    <w:rsid w:val="00332506"/>
    <w:rsid w:val="00332D53"/>
    <w:rsid w:val="00340B28"/>
    <w:rsid w:val="0034314E"/>
    <w:rsid w:val="00343826"/>
    <w:rsid w:val="00344A14"/>
    <w:rsid w:val="003455C6"/>
    <w:rsid w:val="00345FD3"/>
    <w:rsid w:val="003464D0"/>
    <w:rsid w:val="003504D9"/>
    <w:rsid w:val="00352265"/>
    <w:rsid w:val="0035320F"/>
    <w:rsid w:val="00353C6E"/>
    <w:rsid w:val="0035522B"/>
    <w:rsid w:val="003562C2"/>
    <w:rsid w:val="00360462"/>
    <w:rsid w:val="003628C1"/>
    <w:rsid w:val="00363B46"/>
    <w:rsid w:val="00364C49"/>
    <w:rsid w:val="00366A59"/>
    <w:rsid w:val="0036771C"/>
    <w:rsid w:val="00371215"/>
    <w:rsid w:val="00372DCB"/>
    <w:rsid w:val="00375D87"/>
    <w:rsid w:val="0038017C"/>
    <w:rsid w:val="0038200B"/>
    <w:rsid w:val="00382CD5"/>
    <w:rsid w:val="00382E1B"/>
    <w:rsid w:val="00385344"/>
    <w:rsid w:val="003855F9"/>
    <w:rsid w:val="003877E1"/>
    <w:rsid w:val="00387EF5"/>
    <w:rsid w:val="00391A2C"/>
    <w:rsid w:val="00391E6D"/>
    <w:rsid w:val="00392E4A"/>
    <w:rsid w:val="00393B18"/>
    <w:rsid w:val="003948F6"/>
    <w:rsid w:val="00395D37"/>
    <w:rsid w:val="003A127C"/>
    <w:rsid w:val="003A1811"/>
    <w:rsid w:val="003A2BE9"/>
    <w:rsid w:val="003A544E"/>
    <w:rsid w:val="003A5CA2"/>
    <w:rsid w:val="003A69DD"/>
    <w:rsid w:val="003A784A"/>
    <w:rsid w:val="003B175A"/>
    <w:rsid w:val="003B3B3B"/>
    <w:rsid w:val="003B3C13"/>
    <w:rsid w:val="003B5633"/>
    <w:rsid w:val="003B5DC8"/>
    <w:rsid w:val="003C1196"/>
    <w:rsid w:val="003C17ED"/>
    <w:rsid w:val="003C46E0"/>
    <w:rsid w:val="003C57CA"/>
    <w:rsid w:val="003C5FA4"/>
    <w:rsid w:val="003C6056"/>
    <w:rsid w:val="003C6D3A"/>
    <w:rsid w:val="003D0809"/>
    <w:rsid w:val="003D1326"/>
    <w:rsid w:val="003D136E"/>
    <w:rsid w:val="003D144F"/>
    <w:rsid w:val="003D3E3B"/>
    <w:rsid w:val="003D5BDE"/>
    <w:rsid w:val="003D5D7B"/>
    <w:rsid w:val="003E05A4"/>
    <w:rsid w:val="003E3E2D"/>
    <w:rsid w:val="003E50D4"/>
    <w:rsid w:val="003E6A0F"/>
    <w:rsid w:val="003F104E"/>
    <w:rsid w:val="003F21A4"/>
    <w:rsid w:val="003F5119"/>
    <w:rsid w:val="00403FA1"/>
    <w:rsid w:val="00404A66"/>
    <w:rsid w:val="00405E14"/>
    <w:rsid w:val="00406B76"/>
    <w:rsid w:val="0041004B"/>
    <w:rsid w:val="00412131"/>
    <w:rsid w:val="00413B55"/>
    <w:rsid w:val="004140A6"/>
    <w:rsid w:val="00414BF3"/>
    <w:rsid w:val="00416B21"/>
    <w:rsid w:val="00420398"/>
    <w:rsid w:val="00423DE2"/>
    <w:rsid w:val="00427B36"/>
    <w:rsid w:val="0043069F"/>
    <w:rsid w:val="0043362B"/>
    <w:rsid w:val="0043523A"/>
    <w:rsid w:val="0043713A"/>
    <w:rsid w:val="00441467"/>
    <w:rsid w:val="00442868"/>
    <w:rsid w:val="0045276B"/>
    <w:rsid w:val="00454847"/>
    <w:rsid w:val="00455D5E"/>
    <w:rsid w:val="00460875"/>
    <w:rsid w:val="00461597"/>
    <w:rsid w:val="0046228B"/>
    <w:rsid w:val="004632E7"/>
    <w:rsid w:val="00463B39"/>
    <w:rsid w:val="00465E01"/>
    <w:rsid w:val="00473117"/>
    <w:rsid w:val="00475DF3"/>
    <w:rsid w:val="00480324"/>
    <w:rsid w:val="00480B11"/>
    <w:rsid w:val="0048100A"/>
    <w:rsid w:val="00481897"/>
    <w:rsid w:val="00486587"/>
    <w:rsid w:val="004865EF"/>
    <w:rsid w:val="00490B42"/>
    <w:rsid w:val="00491010"/>
    <w:rsid w:val="00491670"/>
    <w:rsid w:val="0049374E"/>
    <w:rsid w:val="004946AA"/>
    <w:rsid w:val="00494930"/>
    <w:rsid w:val="00496710"/>
    <w:rsid w:val="0049697D"/>
    <w:rsid w:val="004A04B5"/>
    <w:rsid w:val="004A0628"/>
    <w:rsid w:val="004A3A50"/>
    <w:rsid w:val="004B29A3"/>
    <w:rsid w:val="004B7B9D"/>
    <w:rsid w:val="004C0046"/>
    <w:rsid w:val="004C0786"/>
    <w:rsid w:val="004C3EA5"/>
    <w:rsid w:val="004C6EFF"/>
    <w:rsid w:val="004C7C15"/>
    <w:rsid w:val="004D203C"/>
    <w:rsid w:val="004D41FB"/>
    <w:rsid w:val="004D5E1F"/>
    <w:rsid w:val="004D6FB8"/>
    <w:rsid w:val="004E5AD8"/>
    <w:rsid w:val="004E6241"/>
    <w:rsid w:val="004E7174"/>
    <w:rsid w:val="004E7DAA"/>
    <w:rsid w:val="004F012C"/>
    <w:rsid w:val="0050122B"/>
    <w:rsid w:val="00503E73"/>
    <w:rsid w:val="005100AF"/>
    <w:rsid w:val="005101B9"/>
    <w:rsid w:val="005111BA"/>
    <w:rsid w:val="0051255B"/>
    <w:rsid w:val="00514763"/>
    <w:rsid w:val="00514FFD"/>
    <w:rsid w:val="00527953"/>
    <w:rsid w:val="00531A48"/>
    <w:rsid w:val="00533F24"/>
    <w:rsid w:val="0053597C"/>
    <w:rsid w:val="00535C47"/>
    <w:rsid w:val="00536E6B"/>
    <w:rsid w:val="005431AE"/>
    <w:rsid w:val="00543C4A"/>
    <w:rsid w:val="00544081"/>
    <w:rsid w:val="005469A5"/>
    <w:rsid w:val="00547C50"/>
    <w:rsid w:val="00552375"/>
    <w:rsid w:val="00553057"/>
    <w:rsid w:val="00553887"/>
    <w:rsid w:val="00553CA5"/>
    <w:rsid w:val="00554D39"/>
    <w:rsid w:val="00557CD3"/>
    <w:rsid w:val="00560885"/>
    <w:rsid w:val="005642FB"/>
    <w:rsid w:val="0056795F"/>
    <w:rsid w:val="00567AA0"/>
    <w:rsid w:val="00571DFF"/>
    <w:rsid w:val="00572E6A"/>
    <w:rsid w:val="00573C87"/>
    <w:rsid w:val="005822A6"/>
    <w:rsid w:val="00583D53"/>
    <w:rsid w:val="0058437B"/>
    <w:rsid w:val="005848C2"/>
    <w:rsid w:val="0058565D"/>
    <w:rsid w:val="0059526A"/>
    <w:rsid w:val="005A01C9"/>
    <w:rsid w:val="005A1A3B"/>
    <w:rsid w:val="005A1CD9"/>
    <w:rsid w:val="005A1D47"/>
    <w:rsid w:val="005A61B5"/>
    <w:rsid w:val="005B1C21"/>
    <w:rsid w:val="005B51B7"/>
    <w:rsid w:val="005B6BA5"/>
    <w:rsid w:val="005B7386"/>
    <w:rsid w:val="005B7E6F"/>
    <w:rsid w:val="005C01A1"/>
    <w:rsid w:val="005C078E"/>
    <w:rsid w:val="005C081D"/>
    <w:rsid w:val="005C698C"/>
    <w:rsid w:val="005C7025"/>
    <w:rsid w:val="005D2DAF"/>
    <w:rsid w:val="005D5663"/>
    <w:rsid w:val="005D6AA2"/>
    <w:rsid w:val="005D7056"/>
    <w:rsid w:val="005E01F2"/>
    <w:rsid w:val="005E1415"/>
    <w:rsid w:val="005F12A3"/>
    <w:rsid w:val="005F145A"/>
    <w:rsid w:val="005F3DF3"/>
    <w:rsid w:val="005F46CB"/>
    <w:rsid w:val="005F6AEA"/>
    <w:rsid w:val="006026E8"/>
    <w:rsid w:val="00603B61"/>
    <w:rsid w:val="006051E9"/>
    <w:rsid w:val="00607912"/>
    <w:rsid w:val="00607BDB"/>
    <w:rsid w:val="006106E3"/>
    <w:rsid w:val="006108E2"/>
    <w:rsid w:val="00610D35"/>
    <w:rsid w:val="00615EA0"/>
    <w:rsid w:val="00616D7E"/>
    <w:rsid w:val="006170B8"/>
    <w:rsid w:val="00617D9F"/>
    <w:rsid w:val="00621BE9"/>
    <w:rsid w:val="00622732"/>
    <w:rsid w:val="0062424C"/>
    <w:rsid w:val="00624522"/>
    <w:rsid w:val="006248CE"/>
    <w:rsid w:val="00625B65"/>
    <w:rsid w:val="006273E3"/>
    <w:rsid w:val="00633D66"/>
    <w:rsid w:val="006345B4"/>
    <w:rsid w:val="00635F69"/>
    <w:rsid w:val="006362BC"/>
    <w:rsid w:val="006366AC"/>
    <w:rsid w:val="00637F1F"/>
    <w:rsid w:val="00641822"/>
    <w:rsid w:val="006427FC"/>
    <w:rsid w:val="00643E19"/>
    <w:rsid w:val="00644734"/>
    <w:rsid w:val="00657499"/>
    <w:rsid w:val="00660189"/>
    <w:rsid w:val="0066157D"/>
    <w:rsid w:val="00662518"/>
    <w:rsid w:val="00662562"/>
    <w:rsid w:val="0066402D"/>
    <w:rsid w:val="006650E1"/>
    <w:rsid w:val="00666EAB"/>
    <w:rsid w:val="006731A0"/>
    <w:rsid w:val="006751F9"/>
    <w:rsid w:val="00680D6B"/>
    <w:rsid w:val="00686C45"/>
    <w:rsid w:val="00687803"/>
    <w:rsid w:val="0069091D"/>
    <w:rsid w:val="006910DB"/>
    <w:rsid w:val="0069114E"/>
    <w:rsid w:val="00695105"/>
    <w:rsid w:val="00695F23"/>
    <w:rsid w:val="006977BB"/>
    <w:rsid w:val="006A02B5"/>
    <w:rsid w:val="006A0DE1"/>
    <w:rsid w:val="006A53A9"/>
    <w:rsid w:val="006A6F0B"/>
    <w:rsid w:val="006A7251"/>
    <w:rsid w:val="006B1BFE"/>
    <w:rsid w:val="006B42A9"/>
    <w:rsid w:val="006B5A8A"/>
    <w:rsid w:val="006B76B6"/>
    <w:rsid w:val="006B7939"/>
    <w:rsid w:val="006C1625"/>
    <w:rsid w:val="006C1A51"/>
    <w:rsid w:val="006C2757"/>
    <w:rsid w:val="006C4DBB"/>
    <w:rsid w:val="006C5FD4"/>
    <w:rsid w:val="006C62AE"/>
    <w:rsid w:val="006C6D6F"/>
    <w:rsid w:val="006D0378"/>
    <w:rsid w:val="006D3B87"/>
    <w:rsid w:val="006D3F21"/>
    <w:rsid w:val="006D502F"/>
    <w:rsid w:val="006E100C"/>
    <w:rsid w:val="006E178E"/>
    <w:rsid w:val="006E3432"/>
    <w:rsid w:val="006E4E3F"/>
    <w:rsid w:val="006E5372"/>
    <w:rsid w:val="006F2BC0"/>
    <w:rsid w:val="006F4DFC"/>
    <w:rsid w:val="006F4DFE"/>
    <w:rsid w:val="006F5177"/>
    <w:rsid w:val="00701183"/>
    <w:rsid w:val="007024E9"/>
    <w:rsid w:val="00704083"/>
    <w:rsid w:val="0070617A"/>
    <w:rsid w:val="00707BDD"/>
    <w:rsid w:val="00710C1F"/>
    <w:rsid w:val="00711C8E"/>
    <w:rsid w:val="007122A0"/>
    <w:rsid w:val="007135BB"/>
    <w:rsid w:val="007144B7"/>
    <w:rsid w:val="00715411"/>
    <w:rsid w:val="00716A4B"/>
    <w:rsid w:val="007203FC"/>
    <w:rsid w:val="0072229A"/>
    <w:rsid w:val="007229BA"/>
    <w:rsid w:val="007248CF"/>
    <w:rsid w:val="00725121"/>
    <w:rsid w:val="007269C7"/>
    <w:rsid w:val="0072711D"/>
    <w:rsid w:val="0072766A"/>
    <w:rsid w:val="0073074D"/>
    <w:rsid w:val="0073103C"/>
    <w:rsid w:val="007362ED"/>
    <w:rsid w:val="007369A0"/>
    <w:rsid w:val="00740CCB"/>
    <w:rsid w:val="00741431"/>
    <w:rsid w:val="00743D8B"/>
    <w:rsid w:val="00743DE3"/>
    <w:rsid w:val="00744216"/>
    <w:rsid w:val="0074479E"/>
    <w:rsid w:val="00746111"/>
    <w:rsid w:val="007468E7"/>
    <w:rsid w:val="00747789"/>
    <w:rsid w:val="00750023"/>
    <w:rsid w:val="00753ADD"/>
    <w:rsid w:val="00753DE8"/>
    <w:rsid w:val="007562A1"/>
    <w:rsid w:val="00756FAF"/>
    <w:rsid w:val="00760FC0"/>
    <w:rsid w:val="00761F7E"/>
    <w:rsid w:val="00762324"/>
    <w:rsid w:val="00764889"/>
    <w:rsid w:val="00766B0F"/>
    <w:rsid w:val="00770C01"/>
    <w:rsid w:val="007746A7"/>
    <w:rsid w:val="00775240"/>
    <w:rsid w:val="00780490"/>
    <w:rsid w:val="007807B1"/>
    <w:rsid w:val="00780EE6"/>
    <w:rsid w:val="007834AD"/>
    <w:rsid w:val="00783D97"/>
    <w:rsid w:val="007842A0"/>
    <w:rsid w:val="00785965"/>
    <w:rsid w:val="0078637F"/>
    <w:rsid w:val="0078742C"/>
    <w:rsid w:val="007874CE"/>
    <w:rsid w:val="00790C76"/>
    <w:rsid w:val="00790FAC"/>
    <w:rsid w:val="00791BFF"/>
    <w:rsid w:val="00791EBE"/>
    <w:rsid w:val="00792FC7"/>
    <w:rsid w:val="00793B97"/>
    <w:rsid w:val="00793DDA"/>
    <w:rsid w:val="007958CF"/>
    <w:rsid w:val="00797E4B"/>
    <w:rsid w:val="007A0588"/>
    <w:rsid w:val="007A06B2"/>
    <w:rsid w:val="007A0837"/>
    <w:rsid w:val="007A0897"/>
    <w:rsid w:val="007A0B31"/>
    <w:rsid w:val="007A1BB7"/>
    <w:rsid w:val="007A307F"/>
    <w:rsid w:val="007A5438"/>
    <w:rsid w:val="007A5A74"/>
    <w:rsid w:val="007A5E88"/>
    <w:rsid w:val="007B02ED"/>
    <w:rsid w:val="007B0F62"/>
    <w:rsid w:val="007B1402"/>
    <w:rsid w:val="007B2B09"/>
    <w:rsid w:val="007B2BBC"/>
    <w:rsid w:val="007B3077"/>
    <w:rsid w:val="007B5DB5"/>
    <w:rsid w:val="007B6CD9"/>
    <w:rsid w:val="007C0C8D"/>
    <w:rsid w:val="007C1119"/>
    <w:rsid w:val="007C128B"/>
    <w:rsid w:val="007C4AE4"/>
    <w:rsid w:val="007C74D8"/>
    <w:rsid w:val="007D2055"/>
    <w:rsid w:val="007D7279"/>
    <w:rsid w:val="007D78F8"/>
    <w:rsid w:val="007E113E"/>
    <w:rsid w:val="007E2AD4"/>
    <w:rsid w:val="007E4101"/>
    <w:rsid w:val="007E5607"/>
    <w:rsid w:val="007E67D3"/>
    <w:rsid w:val="007F4029"/>
    <w:rsid w:val="007F469A"/>
    <w:rsid w:val="00801434"/>
    <w:rsid w:val="00805C98"/>
    <w:rsid w:val="00805FFC"/>
    <w:rsid w:val="008068BF"/>
    <w:rsid w:val="00807B0B"/>
    <w:rsid w:val="00810E2F"/>
    <w:rsid w:val="00811329"/>
    <w:rsid w:val="00811996"/>
    <w:rsid w:val="008158ED"/>
    <w:rsid w:val="008160B0"/>
    <w:rsid w:val="00817A8F"/>
    <w:rsid w:val="00817CCC"/>
    <w:rsid w:val="00820F38"/>
    <w:rsid w:val="00823DF1"/>
    <w:rsid w:val="00823ED7"/>
    <w:rsid w:val="0082482A"/>
    <w:rsid w:val="008316B4"/>
    <w:rsid w:val="008328BA"/>
    <w:rsid w:val="0083310D"/>
    <w:rsid w:val="008331A8"/>
    <w:rsid w:val="00835C1A"/>
    <w:rsid w:val="00836C02"/>
    <w:rsid w:val="008376E8"/>
    <w:rsid w:val="00842192"/>
    <w:rsid w:val="008443CC"/>
    <w:rsid w:val="008458DB"/>
    <w:rsid w:val="008459DC"/>
    <w:rsid w:val="008527F7"/>
    <w:rsid w:val="00854C55"/>
    <w:rsid w:val="00855377"/>
    <w:rsid w:val="00855919"/>
    <w:rsid w:val="008579AC"/>
    <w:rsid w:val="00860500"/>
    <w:rsid w:val="008608AF"/>
    <w:rsid w:val="00862148"/>
    <w:rsid w:val="00866C27"/>
    <w:rsid w:val="00867BF9"/>
    <w:rsid w:val="008727CE"/>
    <w:rsid w:val="00877A2D"/>
    <w:rsid w:val="00885580"/>
    <w:rsid w:val="0088629B"/>
    <w:rsid w:val="008877D0"/>
    <w:rsid w:val="00890F3C"/>
    <w:rsid w:val="00891FD3"/>
    <w:rsid w:val="00892A43"/>
    <w:rsid w:val="0089513B"/>
    <w:rsid w:val="00895BF1"/>
    <w:rsid w:val="00895D38"/>
    <w:rsid w:val="008962DA"/>
    <w:rsid w:val="008A07D1"/>
    <w:rsid w:val="008A0E84"/>
    <w:rsid w:val="008A0F30"/>
    <w:rsid w:val="008A1B90"/>
    <w:rsid w:val="008A2300"/>
    <w:rsid w:val="008A3E84"/>
    <w:rsid w:val="008A56FA"/>
    <w:rsid w:val="008A5C1C"/>
    <w:rsid w:val="008B1ADD"/>
    <w:rsid w:val="008B1EC3"/>
    <w:rsid w:val="008B254C"/>
    <w:rsid w:val="008B3D0D"/>
    <w:rsid w:val="008B5B12"/>
    <w:rsid w:val="008B74FF"/>
    <w:rsid w:val="008C0034"/>
    <w:rsid w:val="008C0D66"/>
    <w:rsid w:val="008C5438"/>
    <w:rsid w:val="008C6164"/>
    <w:rsid w:val="008C7034"/>
    <w:rsid w:val="008C724E"/>
    <w:rsid w:val="008C75FB"/>
    <w:rsid w:val="008C7821"/>
    <w:rsid w:val="008C78E2"/>
    <w:rsid w:val="008C7A84"/>
    <w:rsid w:val="008D5424"/>
    <w:rsid w:val="008D5A84"/>
    <w:rsid w:val="008D6441"/>
    <w:rsid w:val="008E70BF"/>
    <w:rsid w:val="008F3501"/>
    <w:rsid w:val="008F3729"/>
    <w:rsid w:val="008F591C"/>
    <w:rsid w:val="008F5BE3"/>
    <w:rsid w:val="008F71CC"/>
    <w:rsid w:val="00902278"/>
    <w:rsid w:val="009027CF"/>
    <w:rsid w:val="00903FFC"/>
    <w:rsid w:val="009063EE"/>
    <w:rsid w:val="00906703"/>
    <w:rsid w:val="009069F5"/>
    <w:rsid w:val="009077DC"/>
    <w:rsid w:val="009110A8"/>
    <w:rsid w:val="00912876"/>
    <w:rsid w:val="00912E26"/>
    <w:rsid w:val="00912FD9"/>
    <w:rsid w:val="009131F3"/>
    <w:rsid w:val="009140E3"/>
    <w:rsid w:val="00914F10"/>
    <w:rsid w:val="0091648D"/>
    <w:rsid w:val="00917D76"/>
    <w:rsid w:val="00925006"/>
    <w:rsid w:val="00925BB9"/>
    <w:rsid w:val="009278ED"/>
    <w:rsid w:val="00930FD8"/>
    <w:rsid w:val="00932DE6"/>
    <w:rsid w:val="009349EE"/>
    <w:rsid w:val="00935EE6"/>
    <w:rsid w:val="00936AF8"/>
    <w:rsid w:val="00937EE9"/>
    <w:rsid w:val="00940FCE"/>
    <w:rsid w:val="00941CE1"/>
    <w:rsid w:val="00945B9B"/>
    <w:rsid w:val="00946AD6"/>
    <w:rsid w:val="0095088B"/>
    <w:rsid w:val="0095090C"/>
    <w:rsid w:val="00952AC3"/>
    <w:rsid w:val="00952E7E"/>
    <w:rsid w:val="009618FD"/>
    <w:rsid w:val="009639DF"/>
    <w:rsid w:val="00963ADB"/>
    <w:rsid w:val="00963E40"/>
    <w:rsid w:val="00964481"/>
    <w:rsid w:val="009644B0"/>
    <w:rsid w:val="009646D6"/>
    <w:rsid w:val="00966BB5"/>
    <w:rsid w:val="00967AAA"/>
    <w:rsid w:val="009719E6"/>
    <w:rsid w:val="0097277D"/>
    <w:rsid w:val="00973400"/>
    <w:rsid w:val="00974EA1"/>
    <w:rsid w:val="00980D9B"/>
    <w:rsid w:val="00982F39"/>
    <w:rsid w:val="009850D9"/>
    <w:rsid w:val="00986262"/>
    <w:rsid w:val="00987C0F"/>
    <w:rsid w:val="00987C95"/>
    <w:rsid w:val="009916E6"/>
    <w:rsid w:val="0099323F"/>
    <w:rsid w:val="009944B5"/>
    <w:rsid w:val="00995E6F"/>
    <w:rsid w:val="009A0C11"/>
    <w:rsid w:val="009A2748"/>
    <w:rsid w:val="009A2D5B"/>
    <w:rsid w:val="009A54F7"/>
    <w:rsid w:val="009B153F"/>
    <w:rsid w:val="009B28F6"/>
    <w:rsid w:val="009B3778"/>
    <w:rsid w:val="009B41DB"/>
    <w:rsid w:val="009B59F5"/>
    <w:rsid w:val="009B6663"/>
    <w:rsid w:val="009B7455"/>
    <w:rsid w:val="009C149D"/>
    <w:rsid w:val="009C1F4A"/>
    <w:rsid w:val="009C2742"/>
    <w:rsid w:val="009C359D"/>
    <w:rsid w:val="009C755E"/>
    <w:rsid w:val="009C7860"/>
    <w:rsid w:val="009D04A5"/>
    <w:rsid w:val="009D2178"/>
    <w:rsid w:val="009D3DF6"/>
    <w:rsid w:val="009D5B25"/>
    <w:rsid w:val="009D60C0"/>
    <w:rsid w:val="009D6B0E"/>
    <w:rsid w:val="009D6BEB"/>
    <w:rsid w:val="009E05D3"/>
    <w:rsid w:val="009E0FB1"/>
    <w:rsid w:val="009E1230"/>
    <w:rsid w:val="009E199F"/>
    <w:rsid w:val="009E36CF"/>
    <w:rsid w:val="009E5EED"/>
    <w:rsid w:val="009E6425"/>
    <w:rsid w:val="009E7C95"/>
    <w:rsid w:val="009F22BB"/>
    <w:rsid w:val="009F3897"/>
    <w:rsid w:val="009F3EB9"/>
    <w:rsid w:val="009F61EC"/>
    <w:rsid w:val="009F64FE"/>
    <w:rsid w:val="009F71B0"/>
    <w:rsid w:val="009F76DE"/>
    <w:rsid w:val="00A0011F"/>
    <w:rsid w:val="00A03466"/>
    <w:rsid w:val="00A05FC1"/>
    <w:rsid w:val="00A06D48"/>
    <w:rsid w:val="00A06E6B"/>
    <w:rsid w:val="00A072DF"/>
    <w:rsid w:val="00A078D9"/>
    <w:rsid w:val="00A11099"/>
    <w:rsid w:val="00A130E4"/>
    <w:rsid w:val="00A131B2"/>
    <w:rsid w:val="00A1715F"/>
    <w:rsid w:val="00A2377F"/>
    <w:rsid w:val="00A25BFD"/>
    <w:rsid w:val="00A30517"/>
    <w:rsid w:val="00A31182"/>
    <w:rsid w:val="00A32346"/>
    <w:rsid w:val="00A32693"/>
    <w:rsid w:val="00A327E4"/>
    <w:rsid w:val="00A339F3"/>
    <w:rsid w:val="00A3404F"/>
    <w:rsid w:val="00A356F1"/>
    <w:rsid w:val="00A44937"/>
    <w:rsid w:val="00A50460"/>
    <w:rsid w:val="00A50B04"/>
    <w:rsid w:val="00A533B9"/>
    <w:rsid w:val="00A5767C"/>
    <w:rsid w:val="00A60F55"/>
    <w:rsid w:val="00A61BA2"/>
    <w:rsid w:val="00A64BE9"/>
    <w:rsid w:val="00A65B33"/>
    <w:rsid w:val="00A66E41"/>
    <w:rsid w:val="00A67A12"/>
    <w:rsid w:val="00A707F9"/>
    <w:rsid w:val="00A728D5"/>
    <w:rsid w:val="00A753BA"/>
    <w:rsid w:val="00A75FBE"/>
    <w:rsid w:val="00A77C32"/>
    <w:rsid w:val="00A83107"/>
    <w:rsid w:val="00A83684"/>
    <w:rsid w:val="00A843F3"/>
    <w:rsid w:val="00A85D9A"/>
    <w:rsid w:val="00A8773F"/>
    <w:rsid w:val="00A91032"/>
    <w:rsid w:val="00A92BA4"/>
    <w:rsid w:val="00A9499E"/>
    <w:rsid w:val="00A96EA8"/>
    <w:rsid w:val="00AA14B3"/>
    <w:rsid w:val="00AA2138"/>
    <w:rsid w:val="00AA3552"/>
    <w:rsid w:val="00AA546B"/>
    <w:rsid w:val="00AA55D0"/>
    <w:rsid w:val="00AA5ABF"/>
    <w:rsid w:val="00AA70DC"/>
    <w:rsid w:val="00AB18FF"/>
    <w:rsid w:val="00AB4A2B"/>
    <w:rsid w:val="00AB4F76"/>
    <w:rsid w:val="00AB671B"/>
    <w:rsid w:val="00AB6BD3"/>
    <w:rsid w:val="00AC0822"/>
    <w:rsid w:val="00AC1158"/>
    <w:rsid w:val="00AC6616"/>
    <w:rsid w:val="00AC7DCF"/>
    <w:rsid w:val="00AD062F"/>
    <w:rsid w:val="00AD0947"/>
    <w:rsid w:val="00AD192D"/>
    <w:rsid w:val="00AD3A3D"/>
    <w:rsid w:val="00AD3EEA"/>
    <w:rsid w:val="00AD5338"/>
    <w:rsid w:val="00AD6437"/>
    <w:rsid w:val="00AD7CA2"/>
    <w:rsid w:val="00AE0F2D"/>
    <w:rsid w:val="00AF0162"/>
    <w:rsid w:val="00AF10ED"/>
    <w:rsid w:val="00AF1BC4"/>
    <w:rsid w:val="00AF344D"/>
    <w:rsid w:val="00AF4C82"/>
    <w:rsid w:val="00AF7685"/>
    <w:rsid w:val="00B01773"/>
    <w:rsid w:val="00B02533"/>
    <w:rsid w:val="00B031B0"/>
    <w:rsid w:val="00B107F1"/>
    <w:rsid w:val="00B11186"/>
    <w:rsid w:val="00B119CB"/>
    <w:rsid w:val="00B119D1"/>
    <w:rsid w:val="00B122F5"/>
    <w:rsid w:val="00B1418E"/>
    <w:rsid w:val="00B20002"/>
    <w:rsid w:val="00B21E9B"/>
    <w:rsid w:val="00B2481B"/>
    <w:rsid w:val="00B25762"/>
    <w:rsid w:val="00B25CD9"/>
    <w:rsid w:val="00B25D1A"/>
    <w:rsid w:val="00B25FEF"/>
    <w:rsid w:val="00B275A2"/>
    <w:rsid w:val="00B309B4"/>
    <w:rsid w:val="00B323C1"/>
    <w:rsid w:val="00B357CA"/>
    <w:rsid w:val="00B3731C"/>
    <w:rsid w:val="00B40B23"/>
    <w:rsid w:val="00B4129E"/>
    <w:rsid w:val="00B42C39"/>
    <w:rsid w:val="00B45024"/>
    <w:rsid w:val="00B46929"/>
    <w:rsid w:val="00B477C8"/>
    <w:rsid w:val="00B51678"/>
    <w:rsid w:val="00B525D3"/>
    <w:rsid w:val="00B53AB6"/>
    <w:rsid w:val="00B53DFA"/>
    <w:rsid w:val="00B554BB"/>
    <w:rsid w:val="00B56219"/>
    <w:rsid w:val="00B60B6E"/>
    <w:rsid w:val="00B61B93"/>
    <w:rsid w:val="00B62252"/>
    <w:rsid w:val="00B63A5A"/>
    <w:rsid w:val="00B65F9B"/>
    <w:rsid w:val="00B66CD5"/>
    <w:rsid w:val="00B67A79"/>
    <w:rsid w:val="00B70A5B"/>
    <w:rsid w:val="00B70CF5"/>
    <w:rsid w:val="00B71034"/>
    <w:rsid w:val="00B72100"/>
    <w:rsid w:val="00B73107"/>
    <w:rsid w:val="00B73B7B"/>
    <w:rsid w:val="00B7423F"/>
    <w:rsid w:val="00B74A56"/>
    <w:rsid w:val="00B7681E"/>
    <w:rsid w:val="00B770C3"/>
    <w:rsid w:val="00B80B66"/>
    <w:rsid w:val="00B84547"/>
    <w:rsid w:val="00B864EA"/>
    <w:rsid w:val="00B9089C"/>
    <w:rsid w:val="00B91EEF"/>
    <w:rsid w:val="00B93619"/>
    <w:rsid w:val="00B9705B"/>
    <w:rsid w:val="00BA05E6"/>
    <w:rsid w:val="00BA07CA"/>
    <w:rsid w:val="00BA20C9"/>
    <w:rsid w:val="00BA5D3D"/>
    <w:rsid w:val="00BA73CF"/>
    <w:rsid w:val="00BB1E66"/>
    <w:rsid w:val="00BB3860"/>
    <w:rsid w:val="00BB4600"/>
    <w:rsid w:val="00BB6B04"/>
    <w:rsid w:val="00BB7193"/>
    <w:rsid w:val="00BC1149"/>
    <w:rsid w:val="00BC78DB"/>
    <w:rsid w:val="00BD41BB"/>
    <w:rsid w:val="00BD4615"/>
    <w:rsid w:val="00BD5864"/>
    <w:rsid w:val="00BD773C"/>
    <w:rsid w:val="00BE04C1"/>
    <w:rsid w:val="00BE12D7"/>
    <w:rsid w:val="00BE1690"/>
    <w:rsid w:val="00BE4E1A"/>
    <w:rsid w:val="00BE534C"/>
    <w:rsid w:val="00BE5B8B"/>
    <w:rsid w:val="00BE75C8"/>
    <w:rsid w:val="00BE79B6"/>
    <w:rsid w:val="00BF06A1"/>
    <w:rsid w:val="00BF342D"/>
    <w:rsid w:val="00BF4B43"/>
    <w:rsid w:val="00BF5113"/>
    <w:rsid w:val="00BF55C0"/>
    <w:rsid w:val="00BF5C36"/>
    <w:rsid w:val="00BF5F13"/>
    <w:rsid w:val="00C005F5"/>
    <w:rsid w:val="00C0081C"/>
    <w:rsid w:val="00C00CEE"/>
    <w:rsid w:val="00C038A1"/>
    <w:rsid w:val="00C04251"/>
    <w:rsid w:val="00C04D93"/>
    <w:rsid w:val="00C07421"/>
    <w:rsid w:val="00C11BFB"/>
    <w:rsid w:val="00C124FC"/>
    <w:rsid w:val="00C12D75"/>
    <w:rsid w:val="00C160D7"/>
    <w:rsid w:val="00C23B53"/>
    <w:rsid w:val="00C26585"/>
    <w:rsid w:val="00C32743"/>
    <w:rsid w:val="00C355E8"/>
    <w:rsid w:val="00C35DFA"/>
    <w:rsid w:val="00C36246"/>
    <w:rsid w:val="00C36430"/>
    <w:rsid w:val="00C402C4"/>
    <w:rsid w:val="00C407A8"/>
    <w:rsid w:val="00C43E1A"/>
    <w:rsid w:val="00C445FA"/>
    <w:rsid w:val="00C446D2"/>
    <w:rsid w:val="00C4495A"/>
    <w:rsid w:val="00C44E9F"/>
    <w:rsid w:val="00C44FDE"/>
    <w:rsid w:val="00C51DE1"/>
    <w:rsid w:val="00C522C2"/>
    <w:rsid w:val="00C54101"/>
    <w:rsid w:val="00C54AB1"/>
    <w:rsid w:val="00C5544A"/>
    <w:rsid w:val="00C55A2D"/>
    <w:rsid w:val="00C55C9B"/>
    <w:rsid w:val="00C55CE1"/>
    <w:rsid w:val="00C57FAB"/>
    <w:rsid w:val="00C628FF"/>
    <w:rsid w:val="00C6467D"/>
    <w:rsid w:val="00C71CEB"/>
    <w:rsid w:val="00C753D6"/>
    <w:rsid w:val="00C75F30"/>
    <w:rsid w:val="00C76790"/>
    <w:rsid w:val="00C768C2"/>
    <w:rsid w:val="00C76965"/>
    <w:rsid w:val="00C7711A"/>
    <w:rsid w:val="00C77661"/>
    <w:rsid w:val="00C80557"/>
    <w:rsid w:val="00C853B8"/>
    <w:rsid w:val="00C91F36"/>
    <w:rsid w:val="00C92D70"/>
    <w:rsid w:val="00C97A5F"/>
    <w:rsid w:val="00CA1431"/>
    <w:rsid w:val="00CA4994"/>
    <w:rsid w:val="00CA63BE"/>
    <w:rsid w:val="00CB0894"/>
    <w:rsid w:val="00CB16E0"/>
    <w:rsid w:val="00CB2A26"/>
    <w:rsid w:val="00CB4362"/>
    <w:rsid w:val="00CB449A"/>
    <w:rsid w:val="00CB4562"/>
    <w:rsid w:val="00CB761D"/>
    <w:rsid w:val="00CB7943"/>
    <w:rsid w:val="00CC147F"/>
    <w:rsid w:val="00CC2B97"/>
    <w:rsid w:val="00CC4608"/>
    <w:rsid w:val="00CC4A91"/>
    <w:rsid w:val="00CD0347"/>
    <w:rsid w:val="00CD05C3"/>
    <w:rsid w:val="00CD2C84"/>
    <w:rsid w:val="00CD499D"/>
    <w:rsid w:val="00CD5552"/>
    <w:rsid w:val="00CD6F82"/>
    <w:rsid w:val="00CE11FC"/>
    <w:rsid w:val="00CE2880"/>
    <w:rsid w:val="00CE4418"/>
    <w:rsid w:val="00CE44AC"/>
    <w:rsid w:val="00CE6D07"/>
    <w:rsid w:val="00CF4286"/>
    <w:rsid w:val="00CF4A53"/>
    <w:rsid w:val="00CF6507"/>
    <w:rsid w:val="00D01321"/>
    <w:rsid w:val="00D02CCC"/>
    <w:rsid w:val="00D05121"/>
    <w:rsid w:val="00D10291"/>
    <w:rsid w:val="00D1051A"/>
    <w:rsid w:val="00D125A1"/>
    <w:rsid w:val="00D12D50"/>
    <w:rsid w:val="00D12E10"/>
    <w:rsid w:val="00D1357F"/>
    <w:rsid w:val="00D142A3"/>
    <w:rsid w:val="00D156E5"/>
    <w:rsid w:val="00D21F21"/>
    <w:rsid w:val="00D22F89"/>
    <w:rsid w:val="00D24644"/>
    <w:rsid w:val="00D262A5"/>
    <w:rsid w:val="00D27DB9"/>
    <w:rsid w:val="00D30C8E"/>
    <w:rsid w:val="00D31BFB"/>
    <w:rsid w:val="00D31E4D"/>
    <w:rsid w:val="00D33FB1"/>
    <w:rsid w:val="00D35216"/>
    <w:rsid w:val="00D360F5"/>
    <w:rsid w:val="00D36BBD"/>
    <w:rsid w:val="00D37B44"/>
    <w:rsid w:val="00D37F88"/>
    <w:rsid w:val="00D418ED"/>
    <w:rsid w:val="00D434BB"/>
    <w:rsid w:val="00D4554C"/>
    <w:rsid w:val="00D51B80"/>
    <w:rsid w:val="00D55654"/>
    <w:rsid w:val="00D55ABF"/>
    <w:rsid w:val="00D633D9"/>
    <w:rsid w:val="00D6435B"/>
    <w:rsid w:val="00D66B7C"/>
    <w:rsid w:val="00D67114"/>
    <w:rsid w:val="00D70A0B"/>
    <w:rsid w:val="00D745B4"/>
    <w:rsid w:val="00D74851"/>
    <w:rsid w:val="00D7538A"/>
    <w:rsid w:val="00D759CA"/>
    <w:rsid w:val="00D77523"/>
    <w:rsid w:val="00D80067"/>
    <w:rsid w:val="00D83C3B"/>
    <w:rsid w:val="00D87BAA"/>
    <w:rsid w:val="00D90C3A"/>
    <w:rsid w:val="00D9101C"/>
    <w:rsid w:val="00D92508"/>
    <w:rsid w:val="00D972BD"/>
    <w:rsid w:val="00DA00A7"/>
    <w:rsid w:val="00DA0850"/>
    <w:rsid w:val="00DA1C0F"/>
    <w:rsid w:val="00DA24E9"/>
    <w:rsid w:val="00DA5B30"/>
    <w:rsid w:val="00DA5EE9"/>
    <w:rsid w:val="00DA5FBF"/>
    <w:rsid w:val="00DA6901"/>
    <w:rsid w:val="00DA7C19"/>
    <w:rsid w:val="00DB1D81"/>
    <w:rsid w:val="00DB42AD"/>
    <w:rsid w:val="00DB6E8D"/>
    <w:rsid w:val="00DC13D1"/>
    <w:rsid w:val="00DC2A4C"/>
    <w:rsid w:val="00DC40D3"/>
    <w:rsid w:val="00DC6DCD"/>
    <w:rsid w:val="00DC6E0F"/>
    <w:rsid w:val="00DD1127"/>
    <w:rsid w:val="00DD1CE4"/>
    <w:rsid w:val="00DD41AE"/>
    <w:rsid w:val="00DE053F"/>
    <w:rsid w:val="00DE0823"/>
    <w:rsid w:val="00DE1E0F"/>
    <w:rsid w:val="00DE203F"/>
    <w:rsid w:val="00DE5369"/>
    <w:rsid w:val="00DE7515"/>
    <w:rsid w:val="00DE76CA"/>
    <w:rsid w:val="00DF177F"/>
    <w:rsid w:val="00DF1B02"/>
    <w:rsid w:val="00DF3A41"/>
    <w:rsid w:val="00DF3CBC"/>
    <w:rsid w:val="00E006E3"/>
    <w:rsid w:val="00E00DCA"/>
    <w:rsid w:val="00E01185"/>
    <w:rsid w:val="00E01B19"/>
    <w:rsid w:val="00E01F85"/>
    <w:rsid w:val="00E02449"/>
    <w:rsid w:val="00E02533"/>
    <w:rsid w:val="00E02A6C"/>
    <w:rsid w:val="00E0556E"/>
    <w:rsid w:val="00E0570E"/>
    <w:rsid w:val="00E058D0"/>
    <w:rsid w:val="00E10373"/>
    <w:rsid w:val="00E1306F"/>
    <w:rsid w:val="00E1371A"/>
    <w:rsid w:val="00E17B0A"/>
    <w:rsid w:val="00E21B0D"/>
    <w:rsid w:val="00E2324A"/>
    <w:rsid w:val="00E239B4"/>
    <w:rsid w:val="00E24529"/>
    <w:rsid w:val="00E264D6"/>
    <w:rsid w:val="00E31456"/>
    <w:rsid w:val="00E32295"/>
    <w:rsid w:val="00E328C7"/>
    <w:rsid w:val="00E32B9D"/>
    <w:rsid w:val="00E33B0F"/>
    <w:rsid w:val="00E34184"/>
    <w:rsid w:val="00E34471"/>
    <w:rsid w:val="00E4121D"/>
    <w:rsid w:val="00E45793"/>
    <w:rsid w:val="00E46194"/>
    <w:rsid w:val="00E47C44"/>
    <w:rsid w:val="00E47D76"/>
    <w:rsid w:val="00E525AB"/>
    <w:rsid w:val="00E52A40"/>
    <w:rsid w:val="00E53FDB"/>
    <w:rsid w:val="00E55DC1"/>
    <w:rsid w:val="00E55EEE"/>
    <w:rsid w:val="00E5630B"/>
    <w:rsid w:val="00E6276B"/>
    <w:rsid w:val="00E648A3"/>
    <w:rsid w:val="00E64CFE"/>
    <w:rsid w:val="00E66A43"/>
    <w:rsid w:val="00E67118"/>
    <w:rsid w:val="00E677F6"/>
    <w:rsid w:val="00E70000"/>
    <w:rsid w:val="00E707FD"/>
    <w:rsid w:val="00E71FB4"/>
    <w:rsid w:val="00E74E05"/>
    <w:rsid w:val="00E74FCC"/>
    <w:rsid w:val="00E75CC8"/>
    <w:rsid w:val="00E77598"/>
    <w:rsid w:val="00E80C73"/>
    <w:rsid w:val="00E81579"/>
    <w:rsid w:val="00E81E20"/>
    <w:rsid w:val="00E83144"/>
    <w:rsid w:val="00E8349F"/>
    <w:rsid w:val="00E917A9"/>
    <w:rsid w:val="00E91F25"/>
    <w:rsid w:val="00E946E1"/>
    <w:rsid w:val="00E95212"/>
    <w:rsid w:val="00E964BB"/>
    <w:rsid w:val="00E97B7D"/>
    <w:rsid w:val="00EA3D5F"/>
    <w:rsid w:val="00EB05C2"/>
    <w:rsid w:val="00EB0739"/>
    <w:rsid w:val="00EB0BF2"/>
    <w:rsid w:val="00EB2DA5"/>
    <w:rsid w:val="00EB4DF8"/>
    <w:rsid w:val="00EC00CC"/>
    <w:rsid w:val="00EC33CA"/>
    <w:rsid w:val="00EC405D"/>
    <w:rsid w:val="00EC44B8"/>
    <w:rsid w:val="00EC70A5"/>
    <w:rsid w:val="00ED0C01"/>
    <w:rsid w:val="00ED2342"/>
    <w:rsid w:val="00ED5568"/>
    <w:rsid w:val="00EE22FD"/>
    <w:rsid w:val="00EE2BA1"/>
    <w:rsid w:val="00EE6AEE"/>
    <w:rsid w:val="00EE72DE"/>
    <w:rsid w:val="00EF06E1"/>
    <w:rsid w:val="00EF071D"/>
    <w:rsid w:val="00EF0E9F"/>
    <w:rsid w:val="00EF12F4"/>
    <w:rsid w:val="00EF275C"/>
    <w:rsid w:val="00EF3C56"/>
    <w:rsid w:val="00EF4B63"/>
    <w:rsid w:val="00EF776F"/>
    <w:rsid w:val="00F0159E"/>
    <w:rsid w:val="00F01A9D"/>
    <w:rsid w:val="00F01C0A"/>
    <w:rsid w:val="00F030E6"/>
    <w:rsid w:val="00F06C01"/>
    <w:rsid w:val="00F12888"/>
    <w:rsid w:val="00F162BB"/>
    <w:rsid w:val="00F17B8D"/>
    <w:rsid w:val="00F22A06"/>
    <w:rsid w:val="00F251C2"/>
    <w:rsid w:val="00F25CAE"/>
    <w:rsid w:val="00F26CB2"/>
    <w:rsid w:val="00F36BE6"/>
    <w:rsid w:val="00F41A0E"/>
    <w:rsid w:val="00F44062"/>
    <w:rsid w:val="00F44E6A"/>
    <w:rsid w:val="00F4613D"/>
    <w:rsid w:val="00F46B4A"/>
    <w:rsid w:val="00F60326"/>
    <w:rsid w:val="00F62238"/>
    <w:rsid w:val="00F663DF"/>
    <w:rsid w:val="00F703A9"/>
    <w:rsid w:val="00F70A4A"/>
    <w:rsid w:val="00F7173E"/>
    <w:rsid w:val="00F71EDC"/>
    <w:rsid w:val="00F72EDA"/>
    <w:rsid w:val="00F732FB"/>
    <w:rsid w:val="00F733B7"/>
    <w:rsid w:val="00F7385B"/>
    <w:rsid w:val="00F75686"/>
    <w:rsid w:val="00F809C6"/>
    <w:rsid w:val="00F817F9"/>
    <w:rsid w:val="00F81B46"/>
    <w:rsid w:val="00F82DC7"/>
    <w:rsid w:val="00F82F07"/>
    <w:rsid w:val="00F83A82"/>
    <w:rsid w:val="00F86347"/>
    <w:rsid w:val="00F86442"/>
    <w:rsid w:val="00F86FBF"/>
    <w:rsid w:val="00F94CE4"/>
    <w:rsid w:val="00F95641"/>
    <w:rsid w:val="00F96839"/>
    <w:rsid w:val="00FA0A5E"/>
    <w:rsid w:val="00FA19E1"/>
    <w:rsid w:val="00FA2A98"/>
    <w:rsid w:val="00FA572C"/>
    <w:rsid w:val="00FA6978"/>
    <w:rsid w:val="00FA6F65"/>
    <w:rsid w:val="00FA7C8F"/>
    <w:rsid w:val="00FB0337"/>
    <w:rsid w:val="00FB7021"/>
    <w:rsid w:val="00FB7BDD"/>
    <w:rsid w:val="00FC0A5A"/>
    <w:rsid w:val="00FC1BBD"/>
    <w:rsid w:val="00FC2B87"/>
    <w:rsid w:val="00FC6D4A"/>
    <w:rsid w:val="00FD0DCB"/>
    <w:rsid w:val="00FD29B4"/>
    <w:rsid w:val="00FD7E4D"/>
    <w:rsid w:val="00FE038B"/>
    <w:rsid w:val="00FE17D7"/>
    <w:rsid w:val="00FE2E25"/>
    <w:rsid w:val="00FE47B1"/>
    <w:rsid w:val="00FE4951"/>
    <w:rsid w:val="00FE6AE8"/>
    <w:rsid w:val="00FF0E7C"/>
    <w:rsid w:val="00FF2847"/>
    <w:rsid w:val="00FF3E7A"/>
    <w:rsid w:val="00FF437D"/>
    <w:rsid w:val="00FF5FC5"/>
    <w:rsid w:val="00FF679F"/>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martTagType w:namespaceuri="urn:schemas-microsoft-com:office:smarttags" w:name="State"/>
  <w:shapeDefaults>
    <o:shapedefaults v:ext="edit" spidmax="2051"/>
    <o:shapelayout v:ext="edit">
      <o:idmap v:ext="edit" data="2"/>
    </o:shapelayout>
  </w:shapeDefaults>
  <w:decimalSymbol w:val="."/>
  <w:listSeparator w:val=","/>
  <w14:docId w14:val="453A61DE"/>
  <w15:chartTrackingRefBased/>
  <w15:docId w15:val="{84C5464F-0008-45F2-B018-E6D8F506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00A"/>
  </w:style>
  <w:style w:type="paragraph" w:styleId="Heading1">
    <w:name w:val="heading 1"/>
    <w:basedOn w:val="Normal"/>
    <w:next w:val="Normal"/>
    <w:qFormat/>
    <w:pPr>
      <w:keepNext/>
      <w:widowControl w:val="0"/>
      <w:ind w:right="-720"/>
      <w:outlineLvl w:val="0"/>
    </w:pPr>
    <w:rPr>
      <w:b/>
      <w:snapToGrid w:val="0"/>
      <w:sz w:val="24"/>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tabs>
        <w:tab w:val="left" w:pos="-1020"/>
        <w:tab w:val="left" w:pos="-720"/>
        <w:tab w:val="left" w:pos="0"/>
        <w:tab w:val="left" w:pos="240"/>
        <w:tab w:val="left" w:pos="1440"/>
        <w:tab w:val="left" w:pos="2160"/>
        <w:tab w:val="left" w:pos="2880"/>
        <w:tab w:val="left" w:pos="3600"/>
        <w:tab w:val="left" w:pos="4320"/>
        <w:tab w:val="left" w:pos="5040"/>
        <w:tab w:val="left" w:pos="5730"/>
        <w:tab w:val="left" w:pos="6000"/>
        <w:tab w:val="left" w:pos="7200"/>
      </w:tabs>
      <w:ind w:right="-720"/>
      <w:outlineLvl w:val="2"/>
    </w:pPr>
    <w:rPr>
      <w:b/>
    </w:rPr>
  </w:style>
  <w:style w:type="paragraph" w:styleId="Heading4">
    <w:name w:val="heading 4"/>
    <w:basedOn w:val="Normal"/>
    <w:next w:val="Normal"/>
    <w:qFormat/>
    <w:pPr>
      <w:keepNext/>
      <w:tabs>
        <w:tab w:val="left" w:pos="-1020"/>
        <w:tab w:val="left" w:pos="-720"/>
        <w:tab w:val="left" w:pos="0"/>
        <w:tab w:val="left" w:pos="240"/>
        <w:tab w:val="left" w:pos="1440"/>
        <w:tab w:val="left" w:pos="2160"/>
        <w:tab w:val="left" w:pos="2880"/>
        <w:tab w:val="left" w:pos="3600"/>
        <w:tab w:val="left" w:pos="4320"/>
        <w:tab w:val="left" w:pos="5040"/>
        <w:tab w:val="left" w:pos="5730"/>
        <w:tab w:val="left" w:pos="6000"/>
        <w:tab w:val="left" w:pos="7200"/>
      </w:tabs>
      <w:ind w:left="840" w:right="-720"/>
      <w:outlineLvl w:val="3"/>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inyRows">
    <w:name w:val="TinyRows"/>
    <w:basedOn w:val="Normal"/>
    <w:pPr>
      <w:widowControl w:val="0"/>
    </w:pPr>
    <w:rPr>
      <w:snapToGrid w:val="0"/>
      <w:sz w:val="10"/>
    </w:rPr>
  </w:style>
  <w:style w:type="paragraph" w:styleId="BlockText">
    <w:name w:val="Block Text"/>
    <w:basedOn w:val="Normal"/>
    <w:pPr>
      <w:widowControl w:val="0"/>
      <w:tabs>
        <w:tab w:val="left" w:pos="-1440"/>
      </w:tabs>
      <w:ind w:left="720" w:right="-720" w:hanging="720"/>
      <w:outlineLvl w:val="0"/>
    </w:pPr>
    <w:rPr>
      <w:b/>
      <w:i/>
      <w:snapToGrid w:val="0"/>
      <w:sz w:val="24"/>
    </w:rPr>
  </w:style>
  <w:style w:type="paragraph" w:styleId="Header">
    <w:name w:val="header"/>
    <w:basedOn w:val="Normal"/>
    <w:rsid w:val="006F5177"/>
    <w:pPr>
      <w:tabs>
        <w:tab w:val="center" w:pos="4320"/>
        <w:tab w:val="right" w:pos="8640"/>
      </w:tabs>
    </w:pPr>
  </w:style>
  <w:style w:type="paragraph" w:styleId="Footer">
    <w:name w:val="footer"/>
    <w:basedOn w:val="Normal"/>
    <w:link w:val="FooterChar"/>
    <w:uiPriority w:val="99"/>
    <w:rsid w:val="006F5177"/>
    <w:pPr>
      <w:tabs>
        <w:tab w:val="center" w:pos="4320"/>
        <w:tab w:val="right" w:pos="8640"/>
      </w:tabs>
    </w:pPr>
  </w:style>
  <w:style w:type="paragraph" w:styleId="BalloonText">
    <w:name w:val="Balloon Text"/>
    <w:basedOn w:val="Normal"/>
    <w:semiHidden/>
    <w:rsid w:val="00163155"/>
    <w:rPr>
      <w:rFonts w:ascii="Tahoma" w:hAnsi="Tahoma" w:cs="Tahoma"/>
      <w:sz w:val="16"/>
      <w:szCs w:val="16"/>
    </w:rPr>
  </w:style>
  <w:style w:type="character" w:styleId="Hyperlink">
    <w:name w:val="Hyperlink"/>
    <w:rsid w:val="00FF5FC5"/>
    <w:rPr>
      <w:color w:val="0000FF"/>
      <w:u w:val="single"/>
    </w:rPr>
  </w:style>
  <w:style w:type="character" w:styleId="FollowedHyperlink">
    <w:name w:val="FollowedHyperlink"/>
    <w:rsid w:val="00FF5FC5"/>
    <w:rPr>
      <w:color w:val="800080"/>
      <w:u w:val="single"/>
    </w:rPr>
  </w:style>
  <w:style w:type="character" w:customStyle="1" w:styleId="CBA">
    <w:name w:val="CB&amp;A"/>
    <w:semiHidden/>
    <w:rsid w:val="00621BE9"/>
    <w:rPr>
      <w:rFonts w:ascii="Eras Medium ITC" w:hAnsi="Eras Medium ITC"/>
      <w:b w:val="0"/>
      <w:bCs w:val="0"/>
      <w:i w:val="0"/>
      <w:iCs w:val="0"/>
      <w:strike w:val="0"/>
      <w:color w:val="auto"/>
      <w:sz w:val="20"/>
      <w:szCs w:val="20"/>
      <w:u w:val="none"/>
    </w:rPr>
  </w:style>
  <w:style w:type="table" w:styleId="TableGrid">
    <w:name w:val="Table Grid"/>
    <w:basedOn w:val="TableNormal"/>
    <w:rsid w:val="00930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F6AEA"/>
    <w:rPr>
      <w:sz w:val="16"/>
      <w:szCs w:val="16"/>
    </w:rPr>
  </w:style>
  <w:style w:type="paragraph" w:styleId="CommentText">
    <w:name w:val="annotation text"/>
    <w:basedOn w:val="Normal"/>
    <w:link w:val="CommentTextChar"/>
    <w:uiPriority w:val="99"/>
    <w:semiHidden/>
    <w:unhideWhenUsed/>
    <w:rsid w:val="005F6AEA"/>
  </w:style>
  <w:style w:type="character" w:customStyle="1" w:styleId="CommentTextChar">
    <w:name w:val="Comment Text Char"/>
    <w:basedOn w:val="DefaultParagraphFont"/>
    <w:link w:val="CommentText"/>
    <w:uiPriority w:val="99"/>
    <w:semiHidden/>
    <w:rsid w:val="005F6AEA"/>
  </w:style>
  <w:style w:type="paragraph" w:styleId="CommentSubject">
    <w:name w:val="annotation subject"/>
    <w:basedOn w:val="CommentText"/>
    <w:next w:val="CommentText"/>
    <w:link w:val="CommentSubjectChar"/>
    <w:uiPriority w:val="99"/>
    <w:semiHidden/>
    <w:unhideWhenUsed/>
    <w:rsid w:val="005F6AEA"/>
    <w:rPr>
      <w:b/>
      <w:bCs/>
    </w:rPr>
  </w:style>
  <w:style w:type="character" w:customStyle="1" w:styleId="CommentSubjectChar">
    <w:name w:val="Comment Subject Char"/>
    <w:link w:val="CommentSubject"/>
    <w:uiPriority w:val="99"/>
    <w:semiHidden/>
    <w:rsid w:val="005F6AEA"/>
    <w:rPr>
      <w:b/>
      <w:bCs/>
    </w:rPr>
  </w:style>
  <w:style w:type="character" w:customStyle="1" w:styleId="FooterChar">
    <w:name w:val="Footer Char"/>
    <w:link w:val="Footer"/>
    <w:uiPriority w:val="99"/>
    <w:rsid w:val="00BB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1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INSPECTION%20REPORT%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INSPECTION REPORT (1)</Template>
  <TotalTime>0</TotalTime>
  <Pages>15</Pages>
  <Words>6717</Words>
  <Characters>38290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SPECIAL INSPECTION AND TESTING (IBC 1704)</vt:lpstr>
    </vt:vector>
  </TitlesOfParts>
  <Company>State of Utah</Company>
  <LinksUpToDate>false</LinksUpToDate>
  <CharactersWithSpaces>44918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INSPECTION AND TESTING (IBC 1704)</dc:title>
  <dc:subject/>
  <dc:creator>Mr. Inspector</dc:creator>
  <cp:keywords/>
  <cp:lastModifiedBy>Heather Hooper</cp:lastModifiedBy>
  <cp:revision>2</cp:revision>
  <cp:lastPrinted>2019-09-06T22:45:00Z</cp:lastPrinted>
  <dcterms:created xsi:type="dcterms:W3CDTF">2026-09-02T18:17:00Z</dcterms:created>
  <dcterms:modified xsi:type="dcterms:W3CDTF">2026-09-02T18:17:00Z</dcterms:modified>
</cp:coreProperties>
</file>